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8CC74" w14:textId="0064346C" w:rsidR="003B135F" w:rsidRDefault="00A94F9D" w:rsidP="0065602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ZA </w:t>
      </w:r>
      <w:r w:rsidR="007373AA">
        <w:rPr>
          <w:rFonts w:ascii="Times New Roman" w:hAnsi="Times New Roman" w:cs="Times New Roman"/>
          <w:color w:val="000000"/>
        </w:rPr>
        <w:t>KOMUNALNO GOSPODARSTVO,</w:t>
      </w:r>
    </w:p>
    <w:p w14:paraId="51FB5488" w14:textId="73F57059" w:rsidR="007373AA" w:rsidRDefault="007373AA" w:rsidP="0065602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PROMET I MJESNU SAMOUPRAVU</w:t>
      </w:r>
    </w:p>
    <w:p w14:paraId="506367B2" w14:textId="4AFDEC51" w:rsidR="00CA6DD9" w:rsidRPr="003B135F" w:rsidRDefault="00CA6DD9" w:rsidP="0065602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Povjerenstvo za provedbu javnog natječaja</w:t>
      </w:r>
    </w:p>
    <w:p w14:paraId="2288CC75" w14:textId="7BD8A8FC" w:rsidR="003B135F" w:rsidRPr="002B111B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111B">
        <w:rPr>
          <w:rFonts w:ascii="Times New Roman" w:eastAsia="Times New Roman" w:hAnsi="Times New Roman" w:cs="Times New Roman"/>
        </w:rPr>
        <w:t xml:space="preserve">KLASA: </w:t>
      </w:r>
      <w:r w:rsidRPr="00CF514B">
        <w:rPr>
          <w:rFonts w:ascii="Times New Roman" w:eastAsia="Times New Roman" w:hAnsi="Times New Roman" w:cs="Times New Roman"/>
        </w:rPr>
        <w:t>112-0</w:t>
      </w:r>
      <w:r w:rsidR="00E116C8" w:rsidRPr="00CF514B">
        <w:rPr>
          <w:rFonts w:ascii="Times New Roman" w:eastAsia="Times New Roman" w:hAnsi="Times New Roman" w:cs="Times New Roman"/>
        </w:rPr>
        <w:t>1</w:t>
      </w:r>
      <w:r w:rsidR="00E16932" w:rsidRPr="00CF514B">
        <w:rPr>
          <w:rFonts w:ascii="Times New Roman" w:eastAsia="Times New Roman" w:hAnsi="Times New Roman" w:cs="Times New Roman"/>
        </w:rPr>
        <w:t>/</w:t>
      </w:r>
      <w:r w:rsidR="007605F5" w:rsidRPr="00CF514B">
        <w:rPr>
          <w:rFonts w:ascii="Times New Roman" w:eastAsia="Times New Roman" w:hAnsi="Times New Roman" w:cs="Times New Roman"/>
        </w:rPr>
        <w:t>2</w:t>
      </w:r>
      <w:r w:rsidR="008B6EF7" w:rsidRPr="00CF514B">
        <w:rPr>
          <w:rFonts w:ascii="Times New Roman" w:eastAsia="Times New Roman" w:hAnsi="Times New Roman" w:cs="Times New Roman"/>
        </w:rPr>
        <w:t>6</w:t>
      </w:r>
      <w:r w:rsidR="00E16932" w:rsidRPr="00CF514B">
        <w:rPr>
          <w:rFonts w:ascii="Times New Roman" w:eastAsia="Times New Roman" w:hAnsi="Times New Roman" w:cs="Times New Roman"/>
        </w:rPr>
        <w:t>-0</w:t>
      </w:r>
      <w:r w:rsidR="001170E1">
        <w:rPr>
          <w:rFonts w:ascii="Times New Roman" w:eastAsia="Times New Roman" w:hAnsi="Times New Roman" w:cs="Times New Roman"/>
        </w:rPr>
        <w:t>1</w:t>
      </w:r>
      <w:r w:rsidR="00E16932" w:rsidRPr="00CF514B">
        <w:rPr>
          <w:rFonts w:ascii="Times New Roman" w:eastAsia="Times New Roman" w:hAnsi="Times New Roman" w:cs="Times New Roman"/>
        </w:rPr>
        <w:t>/</w:t>
      </w:r>
      <w:r w:rsidR="00142653">
        <w:rPr>
          <w:rFonts w:ascii="Times New Roman" w:eastAsia="Times New Roman" w:hAnsi="Times New Roman" w:cs="Times New Roman"/>
        </w:rPr>
        <w:t>28</w:t>
      </w:r>
    </w:p>
    <w:p w14:paraId="2288CC76" w14:textId="358A98E1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URBROJ: 2133</w:t>
      </w:r>
      <w:r w:rsidR="00AE1649">
        <w:rPr>
          <w:rFonts w:ascii="Times New Roman" w:eastAsia="Times New Roman" w:hAnsi="Times New Roman" w:cs="Times New Roman"/>
        </w:rPr>
        <w:t>-</w:t>
      </w:r>
      <w:r w:rsidRPr="003B135F">
        <w:rPr>
          <w:rFonts w:ascii="Times New Roman" w:eastAsia="Times New Roman" w:hAnsi="Times New Roman" w:cs="Times New Roman"/>
        </w:rPr>
        <w:t>1-03-01/0</w:t>
      </w:r>
      <w:r w:rsidR="00B437B5">
        <w:rPr>
          <w:rFonts w:ascii="Times New Roman" w:eastAsia="Times New Roman" w:hAnsi="Times New Roman" w:cs="Times New Roman"/>
        </w:rPr>
        <w:t>6</w:t>
      </w:r>
      <w:r w:rsidR="00CE3C6E">
        <w:rPr>
          <w:rFonts w:ascii="Times New Roman" w:eastAsia="Times New Roman" w:hAnsi="Times New Roman" w:cs="Times New Roman"/>
        </w:rPr>
        <w:t>-</w:t>
      </w:r>
      <w:r w:rsidR="00233F01">
        <w:rPr>
          <w:rFonts w:ascii="Times New Roman" w:eastAsia="Times New Roman" w:hAnsi="Times New Roman" w:cs="Times New Roman"/>
        </w:rPr>
        <w:t>2</w:t>
      </w:r>
      <w:r w:rsidR="008B6EF7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-</w:t>
      </w:r>
      <w:r w:rsidR="00E5176A">
        <w:rPr>
          <w:rFonts w:ascii="Times New Roman" w:eastAsia="Times New Roman" w:hAnsi="Times New Roman" w:cs="Times New Roman"/>
        </w:rPr>
        <w:t>3</w:t>
      </w:r>
    </w:p>
    <w:p w14:paraId="2288CC77" w14:textId="5910ADFB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 xml:space="preserve">Karlovac, </w:t>
      </w:r>
      <w:r w:rsidR="00142653">
        <w:rPr>
          <w:rFonts w:ascii="Times New Roman" w:eastAsia="Times New Roman" w:hAnsi="Times New Roman" w:cs="Times New Roman"/>
        </w:rPr>
        <w:t>13</w:t>
      </w:r>
      <w:r w:rsidR="00780966">
        <w:rPr>
          <w:rFonts w:ascii="Times New Roman" w:eastAsia="Times New Roman" w:hAnsi="Times New Roman" w:cs="Times New Roman"/>
        </w:rPr>
        <w:t xml:space="preserve">. </w:t>
      </w:r>
      <w:r w:rsidR="00142653">
        <w:rPr>
          <w:rFonts w:ascii="Times New Roman" w:eastAsia="Times New Roman" w:hAnsi="Times New Roman" w:cs="Times New Roman"/>
        </w:rPr>
        <w:t>srpnja</w:t>
      </w:r>
      <w:r w:rsidR="00656023">
        <w:rPr>
          <w:rFonts w:ascii="Times New Roman" w:eastAsia="Times New Roman" w:hAnsi="Times New Roman" w:cs="Times New Roman"/>
        </w:rPr>
        <w:t xml:space="preserve"> </w:t>
      </w:r>
      <w:r w:rsidRPr="003B135F">
        <w:rPr>
          <w:rFonts w:ascii="Times New Roman" w:eastAsia="Times New Roman" w:hAnsi="Times New Roman" w:cs="Times New Roman"/>
        </w:rPr>
        <w:t>20</w:t>
      </w:r>
      <w:r w:rsidR="006A7F88">
        <w:rPr>
          <w:rFonts w:ascii="Times New Roman" w:eastAsia="Times New Roman" w:hAnsi="Times New Roman" w:cs="Times New Roman"/>
        </w:rPr>
        <w:t>2</w:t>
      </w:r>
      <w:r w:rsidR="008B6EF7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.</w:t>
      </w:r>
    </w:p>
    <w:p w14:paraId="2288CC78" w14:textId="77777777" w:rsid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2288CC79" w14:textId="726F1D96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Sukladno odredbama članka 20. - 22. Zakona o službenicima i namještenicima u lokalnoj i područnoj (regionalnoj) samoupravi („Narodne novine“ broj 86/08, 61/11</w:t>
      </w:r>
      <w:r w:rsidR="00A236F2">
        <w:rPr>
          <w:rFonts w:ascii="Times New Roman" w:eastAsia="Times New Roman" w:hAnsi="Times New Roman" w:cs="Times New Roman"/>
        </w:rPr>
        <w:t xml:space="preserve">, </w:t>
      </w:r>
      <w:r w:rsidRPr="003B135F">
        <w:rPr>
          <w:rFonts w:ascii="Times New Roman" w:eastAsia="Times New Roman" w:hAnsi="Times New Roman" w:cs="Times New Roman"/>
        </w:rPr>
        <w:t xml:space="preserve"> 4/18</w:t>
      </w:r>
      <w:r w:rsidR="00A236F2">
        <w:rPr>
          <w:rFonts w:ascii="Times New Roman" w:eastAsia="Times New Roman" w:hAnsi="Times New Roman" w:cs="Times New Roman"/>
        </w:rPr>
        <w:t>, 112/19</w:t>
      </w:r>
      <w:r w:rsidR="00622312">
        <w:rPr>
          <w:rFonts w:ascii="Times New Roman" w:eastAsia="Times New Roman" w:hAnsi="Times New Roman" w:cs="Times New Roman"/>
        </w:rPr>
        <w:t>, 17/25</w:t>
      </w:r>
      <w:r w:rsidRPr="003B135F">
        <w:rPr>
          <w:rFonts w:ascii="Times New Roman" w:eastAsia="Times New Roman" w:hAnsi="Times New Roman" w:cs="Times New Roman"/>
        </w:rPr>
        <w:t>), Povjerenstvo za provedbu</w:t>
      </w:r>
      <w:r w:rsidR="00622312">
        <w:rPr>
          <w:rFonts w:ascii="Times New Roman" w:eastAsia="Times New Roman" w:hAnsi="Times New Roman" w:cs="Times New Roman"/>
        </w:rPr>
        <w:t xml:space="preserve"> javnog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CE3C6E">
        <w:rPr>
          <w:rFonts w:ascii="Times New Roman" w:eastAsia="Times New Roman" w:hAnsi="Times New Roman" w:cs="Times New Roman"/>
        </w:rPr>
        <w:t>natječaja</w:t>
      </w:r>
      <w:r w:rsidR="00B07D51">
        <w:rPr>
          <w:rFonts w:ascii="Times New Roman" w:eastAsia="Times New Roman" w:hAnsi="Times New Roman" w:cs="Times New Roman"/>
        </w:rPr>
        <w:t xml:space="preserve">, </w:t>
      </w:r>
      <w:r w:rsidRPr="003B135F">
        <w:rPr>
          <w:rFonts w:ascii="Times New Roman" w:eastAsia="Times New Roman" w:hAnsi="Times New Roman" w:cs="Times New Roman"/>
        </w:rPr>
        <w:t>daje sljedeće</w:t>
      </w:r>
    </w:p>
    <w:p w14:paraId="2288CC7A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14:paraId="2288CC7B" w14:textId="77777777" w:rsidR="003B135F" w:rsidRPr="003B135F" w:rsidRDefault="003B135F" w:rsidP="00E16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>UPUTE I OBAVIJESTI</w:t>
      </w:r>
      <w:r w:rsidR="00E16932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 xml:space="preserve">KANDIDATIMA </w:t>
      </w:r>
    </w:p>
    <w:p w14:paraId="2288CC7C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288CC7D" w14:textId="6462BCC0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 xml:space="preserve">I. OBJAVA </w:t>
      </w:r>
      <w:r w:rsidR="00622312">
        <w:rPr>
          <w:rFonts w:ascii="Times New Roman" w:eastAsia="Times New Roman" w:hAnsi="Times New Roman" w:cs="Times New Roman"/>
          <w:b/>
        </w:rPr>
        <w:t xml:space="preserve">JAVNOG </w:t>
      </w:r>
      <w:r w:rsidR="00345111">
        <w:rPr>
          <w:rFonts w:ascii="Times New Roman" w:eastAsia="Times New Roman" w:hAnsi="Times New Roman" w:cs="Times New Roman"/>
          <w:b/>
        </w:rPr>
        <w:t>NATJEČAJA</w:t>
      </w:r>
    </w:p>
    <w:p w14:paraId="2288CC7E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88CC7F" w14:textId="57C15A57" w:rsidR="003B135F" w:rsidRPr="00936C86" w:rsidRDefault="003B135F" w:rsidP="007410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</w:rPr>
        <w:tab/>
      </w:r>
      <w:r w:rsidR="0049057A">
        <w:rPr>
          <w:rFonts w:ascii="Times New Roman" w:eastAsia="Times New Roman" w:hAnsi="Times New Roman" w:cs="Times New Roman"/>
        </w:rPr>
        <w:t>Pročelnica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ED77E0">
        <w:rPr>
          <w:rFonts w:ascii="Times New Roman" w:eastAsia="Times New Roman" w:hAnsi="Times New Roman" w:cs="Times New Roman"/>
        </w:rPr>
        <w:t xml:space="preserve">Upravnog odjela za </w:t>
      </w:r>
      <w:r w:rsidR="00E04E41">
        <w:rPr>
          <w:rFonts w:ascii="Times New Roman" w:eastAsia="Times New Roman" w:hAnsi="Times New Roman" w:cs="Times New Roman"/>
        </w:rPr>
        <w:t>komunalno gospodarstvo, promet i mjesnu samoupravu</w:t>
      </w:r>
      <w:r w:rsidR="00213A0B">
        <w:rPr>
          <w:rFonts w:ascii="Times New Roman" w:eastAsia="Times New Roman" w:hAnsi="Times New Roman" w:cs="Times New Roman"/>
        </w:rPr>
        <w:t xml:space="preserve"> Grada Karlovca</w:t>
      </w:r>
      <w:r w:rsidR="00550FC7">
        <w:rPr>
          <w:rFonts w:ascii="Times New Roman" w:eastAsia="Times New Roman" w:hAnsi="Times New Roman" w:cs="Times New Roman"/>
        </w:rPr>
        <w:t xml:space="preserve"> </w:t>
      </w:r>
      <w:r w:rsidRPr="003B135F">
        <w:rPr>
          <w:rFonts w:ascii="Times New Roman" w:eastAsia="Times New Roman" w:hAnsi="Times New Roman" w:cs="Times New Roman"/>
        </w:rPr>
        <w:t>raspisa</w:t>
      </w:r>
      <w:r w:rsidR="00A94F9D">
        <w:rPr>
          <w:rFonts w:ascii="Times New Roman" w:eastAsia="Times New Roman" w:hAnsi="Times New Roman" w:cs="Times New Roman"/>
        </w:rPr>
        <w:t>la</w:t>
      </w:r>
      <w:r w:rsidR="00CE3C6E">
        <w:rPr>
          <w:rFonts w:ascii="Times New Roman" w:eastAsia="Times New Roman" w:hAnsi="Times New Roman" w:cs="Times New Roman"/>
        </w:rPr>
        <w:t xml:space="preserve"> je </w:t>
      </w:r>
      <w:r w:rsidR="00622312">
        <w:rPr>
          <w:rFonts w:ascii="Times New Roman" w:eastAsia="Times New Roman" w:hAnsi="Times New Roman" w:cs="Times New Roman"/>
        </w:rPr>
        <w:t xml:space="preserve">javni </w:t>
      </w:r>
      <w:r w:rsidR="00CE3C6E">
        <w:rPr>
          <w:rFonts w:ascii="Times New Roman" w:eastAsia="Times New Roman" w:hAnsi="Times New Roman" w:cs="Times New Roman"/>
        </w:rPr>
        <w:t>natječaj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E9391E" w:rsidRPr="003B135F">
        <w:rPr>
          <w:rFonts w:ascii="Times New Roman" w:eastAsia="Times New Roman" w:hAnsi="Times New Roman" w:cs="Times New Roman"/>
        </w:rPr>
        <w:t>za prijam u službu</w:t>
      </w:r>
      <w:r w:rsidR="006A332A">
        <w:rPr>
          <w:rFonts w:ascii="Times New Roman" w:eastAsia="Times New Roman" w:hAnsi="Times New Roman" w:cs="Times New Roman"/>
        </w:rPr>
        <w:t xml:space="preserve"> </w:t>
      </w:r>
      <w:r w:rsidR="007A5E4B">
        <w:rPr>
          <w:rFonts w:ascii="Times New Roman" w:eastAsia="Times New Roman" w:hAnsi="Times New Roman" w:cs="Times New Roman"/>
        </w:rPr>
        <w:t xml:space="preserve">u </w:t>
      </w:r>
      <w:r w:rsidR="00DB7F82">
        <w:rPr>
          <w:rFonts w:ascii="Times New Roman" w:eastAsia="Times New Roman" w:hAnsi="Times New Roman" w:cs="Times New Roman"/>
        </w:rPr>
        <w:t xml:space="preserve">Grad Karlovac, u </w:t>
      </w:r>
      <w:r w:rsidR="007A32E3">
        <w:rPr>
          <w:rFonts w:ascii="Times New Roman" w:eastAsia="Times New Roman" w:hAnsi="Times New Roman" w:cs="Times New Roman"/>
        </w:rPr>
        <w:t xml:space="preserve">Upravni odjel za </w:t>
      </w:r>
      <w:r w:rsidR="00E04E41">
        <w:rPr>
          <w:rFonts w:ascii="Times New Roman" w:eastAsia="Times New Roman" w:hAnsi="Times New Roman" w:cs="Times New Roman"/>
        </w:rPr>
        <w:t>komunalno gospodarstvo</w:t>
      </w:r>
      <w:r w:rsidR="007A32E3">
        <w:rPr>
          <w:rFonts w:ascii="Times New Roman" w:eastAsia="Times New Roman" w:hAnsi="Times New Roman" w:cs="Times New Roman"/>
        </w:rPr>
        <w:t>,</w:t>
      </w:r>
      <w:r w:rsidR="00E04E41">
        <w:rPr>
          <w:rFonts w:ascii="Times New Roman" w:eastAsia="Times New Roman" w:hAnsi="Times New Roman" w:cs="Times New Roman"/>
        </w:rPr>
        <w:t xml:space="preserve"> promet i mjesnu samoupravu, Odsjek za </w:t>
      </w:r>
      <w:r w:rsidR="00C947E6">
        <w:rPr>
          <w:rFonts w:ascii="Times New Roman" w:eastAsia="Times New Roman" w:hAnsi="Times New Roman" w:cs="Times New Roman"/>
        </w:rPr>
        <w:t>održavanje</w:t>
      </w:r>
      <w:r w:rsidR="00E04E41">
        <w:rPr>
          <w:rFonts w:ascii="Times New Roman" w:eastAsia="Times New Roman" w:hAnsi="Times New Roman" w:cs="Times New Roman"/>
        </w:rPr>
        <w:t>,</w:t>
      </w:r>
      <w:r w:rsidR="00E9391E" w:rsidRPr="003B135F">
        <w:rPr>
          <w:rFonts w:ascii="Times New Roman" w:eastAsia="Times New Roman" w:hAnsi="Times New Roman" w:cs="Times New Roman"/>
        </w:rPr>
        <w:t xml:space="preserve"> </w:t>
      </w:r>
      <w:r w:rsidR="001E5ABD" w:rsidRPr="00DA6A57">
        <w:rPr>
          <w:rFonts w:ascii="Times New Roman" w:eastAsia="Times New Roman" w:hAnsi="Times New Roman" w:cs="Times New Roman"/>
          <w:b/>
          <w:lang w:eastAsia="hr-HR"/>
        </w:rPr>
        <w:t xml:space="preserve">vježbenik </w:t>
      </w:r>
      <w:r w:rsidR="001E5ABD" w:rsidRPr="00DA6A57">
        <w:rPr>
          <w:rFonts w:ascii="Times New Roman" w:eastAsia="Times New Roman" w:hAnsi="Times New Roman" w:cs="Times New Roman"/>
          <w:lang w:eastAsia="hr-HR"/>
        </w:rPr>
        <w:t>(1 izvršitelj – m/ž), na određeno vrijeme</w:t>
      </w:r>
      <w:r w:rsidR="006B27ED">
        <w:rPr>
          <w:rFonts w:ascii="Times New Roman" w:eastAsia="Times New Roman" w:hAnsi="Times New Roman" w:cs="Times New Roman"/>
          <w:lang w:eastAsia="hr-HR"/>
        </w:rPr>
        <w:t>,</w:t>
      </w:r>
      <w:r w:rsidR="001E5ABD" w:rsidRPr="00DA6A57">
        <w:rPr>
          <w:rFonts w:ascii="Times New Roman" w:eastAsia="Times New Roman" w:hAnsi="Times New Roman" w:cs="Times New Roman"/>
          <w:lang w:eastAsia="hr-HR"/>
        </w:rPr>
        <w:t xml:space="preserve"> </w:t>
      </w:r>
      <w:r w:rsidR="001E5ABD">
        <w:rPr>
          <w:rFonts w:ascii="Times New Roman" w:eastAsia="Times New Roman" w:hAnsi="Times New Roman" w:cs="Times New Roman"/>
          <w:lang w:eastAsia="hr-HR"/>
        </w:rPr>
        <w:t xml:space="preserve">u trajanju </w:t>
      </w:r>
      <w:r w:rsidR="001E5ABD" w:rsidRPr="00DA6A57">
        <w:rPr>
          <w:rFonts w:ascii="Times New Roman" w:eastAsia="Times New Roman" w:hAnsi="Times New Roman" w:cs="Times New Roman"/>
          <w:lang w:eastAsia="hr-HR"/>
        </w:rPr>
        <w:t xml:space="preserve">od 12 mjeseci za obavljanje vježbeničkog staža </w:t>
      </w:r>
      <w:r w:rsidR="00630A8A">
        <w:rPr>
          <w:rFonts w:ascii="Times New Roman" w:eastAsia="Times New Roman" w:hAnsi="Times New Roman" w:cs="Times New Roman"/>
          <w:lang w:eastAsia="hr-HR"/>
        </w:rPr>
        <w:t>n</w:t>
      </w:r>
      <w:r w:rsidR="00E94CD8">
        <w:rPr>
          <w:rFonts w:ascii="Times New Roman" w:eastAsia="Times New Roman" w:hAnsi="Times New Roman" w:cs="Times New Roman"/>
        </w:rPr>
        <w:t>a radno mjest</w:t>
      </w:r>
      <w:r w:rsidR="003F0E2F">
        <w:rPr>
          <w:rFonts w:ascii="Times New Roman" w:eastAsia="Times New Roman" w:hAnsi="Times New Roman" w:cs="Times New Roman"/>
        </w:rPr>
        <w:t>o</w:t>
      </w:r>
      <w:r w:rsidR="00B40A8C">
        <w:rPr>
          <w:rFonts w:ascii="Times New Roman" w:eastAsia="Times New Roman" w:hAnsi="Times New Roman" w:cs="Times New Roman"/>
        </w:rPr>
        <w:t>:</w:t>
      </w:r>
      <w:r w:rsidR="003F0E2F" w:rsidRPr="003F0E2F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402F7C">
        <w:rPr>
          <w:rFonts w:ascii="Times New Roman" w:eastAsia="Times New Roman" w:hAnsi="Times New Roman" w:cs="Times New Roman"/>
          <w:b/>
          <w:bCs/>
          <w:lang w:eastAsia="hr-HR"/>
        </w:rPr>
        <w:t xml:space="preserve">viši </w:t>
      </w:r>
      <w:r w:rsidR="00E04E41">
        <w:rPr>
          <w:rFonts w:ascii="Times New Roman" w:eastAsia="Times New Roman" w:hAnsi="Times New Roman" w:cs="Times New Roman"/>
          <w:b/>
          <w:bCs/>
          <w:lang w:eastAsia="hr-HR"/>
        </w:rPr>
        <w:t xml:space="preserve">referent za </w:t>
      </w:r>
      <w:r w:rsidR="00C947E6">
        <w:rPr>
          <w:rFonts w:ascii="Times New Roman" w:eastAsia="Times New Roman" w:hAnsi="Times New Roman" w:cs="Times New Roman"/>
          <w:b/>
          <w:bCs/>
          <w:lang w:eastAsia="hr-HR"/>
        </w:rPr>
        <w:t>održavanje komunalne infrastrukture</w:t>
      </w:r>
      <w:r w:rsidR="003F0E2F" w:rsidRPr="00565A91">
        <w:rPr>
          <w:rFonts w:ascii="Times New Roman" w:eastAsia="Times New Roman" w:hAnsi="Times New Roman" w:cs="Times New Roman"/>
          <w:lang w:eastAsia="hr-HR"/>
        </w:rPr>
        <w:t xml:space="preserve"> (</w:t>
      </w:r>
      <w:r w:rsidR="00834234">
        <w:rPr>
          <w:rFonts w:ascii="Times New Roman" w:eastAsia="Times New Roman" w:hAnsi="Times New Roman" w:cs="Times New Roman"/>
          <w:lang w:eastAsia="hr-HR"/>
        </w:rPr>
        <w:t>1</w:t>
      </w:r>
      <w:r w:rsidR="003F0E2F" w:rsidRPr="00565A91">
        <w:rPr>
          <w:rFonts w:ascii="Times New Roman" w:eastAsia="Times New Roman" w:hAnsi="Times New Roman" w:cs="Times New Roman"/>
          <w:lang w:eastAsia="hr-HR"/>
        </w:rPr>
        <w:t xml:space="preserve"> izvršitelj – m/ž)</w:t>
      </w:r>
      <w:r w:rsidR="00630A8A">
        <w:rPr>
          <w:rFonts w:ascii="Times New Roman" w:eastAsia="Times New Roman" w:hAnsi="Times New Roman" w:cs="Times New Roman"/>
        </w:rPr>
        <w:t>.</w:t>
      </w:r>
    </w:p>
    <w:p w14:paraId="2288CC80" w14:textId="15D9A684" w:rsidR="003B135F" w:rsidRPr="00225387" w:rsidRDefault="00622312" w:rsidP="00A65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</w:rPr>
        <w:t>Javni n</w:t>
      </w:r>
      <w:r w:rsidR="00CE3C6E">
        <w:rPr>
          <w:rFonts w:ascii="Times New Roman" w:eastAsia="Times New Roman" w:hAnsi="Times New Roman" w:cs="Times New Roman"/>
        </w:rPr>
        <w:t xml:space="preserve">atječaj je objavljen u </w:t>
      </w:r>
      <w:r w:rsidR="006A7F88">
        <w:rPr>
          <w:rFonts w:ascii="Times New Roman" w:eastAsia="Times New Roman" w:hAnsi="Times New Roman" w:cs="Times New Roman"/>
        </w:rPr>
        <w:t>„</w:t>
      </w:r>
      <w:r w:rsidR="00CE3C6E">
        <w:rPr>
          <w:rFonts w:ascii="Times New Roman" w:eastAsia="Times New Roman" w:hAnsi="Times New Roman" w:cs="Times New Roman"/>
        </w:rPr>
        <w:t>Narodnim novinama</w:t>
      </w:r>
      <w:r w:rsidR="006A7F88">
        <w:rPr>
          <w:rFonts w:ascii="Times New Roman" w:eastAsia="Times New Roman" w:hAnsi="Times New Roman" w:cs="Times New Roman"/>
        </w:rPr>
        <w:t>“</w:t>
      </w:r>
      <w:r w:rsidR="00CE3C6E">
        <w:rPr>
          <w:rFonts w:ascii="Times New Roman" w:eastAsia="Times New Roman" w:hAnsi="Times New Roman" w:cs="Times New Roman"/>
        </w:rPr>
        <w:t xml:space="preserve"> </w:t>
      </w:r>
      <w:r w:rsidR="003B135F" w:rsidRPr="003B135F">
        <w:rPr>
          <w:rFonts w:ascii="Times New Roman" w:eastAsia="Times New Roman" w:hAnsi="Times New Roman" w:cs="Times New Roman"/>
        </w:rPr>
        <w:t xml:space="preserve">i na </w:t>
      </w:r>
      <w:r w:rsidR="00AF2C51">
        <w:rPr>
          <w:rFonts w:ascii="Times New Roman" w:eastAsia="Times New Roman" w:hAnsi="Times New Roman" w:cs="Times New Roman"/>
        </w:rPr>
        <w:t xml:space="preserve">mrežnoj </w:t>
      </w:r>
      <w:r w:rsidR="003B135F" w:rsidRPr="003B135F">
        <w:rPr>
          <w:rFonts w:ascii="Times New Roman" w:eastAsia="Times New Roman" w:hAnsi="Times New Roman" w:cs="Times New Roman"/>
        </w:rPr>
        <w:t>stranic</w:t>
      </w:r>
      <w:r w:rsidR="00E16932">
        <w:rPr>
          <w:rFonts w:ascii="Times New Roman" w:eastAsia="Times New Roman" w:hAnsi="Times New Roman" w:cs="Times New Roman"/>
        </w:rPr>
        <w:t xml:space="preserve">i </w:t>
      </w:r>
      <w:r w:rsidR="003B135F" w:rsidRPr="003B135F">
        <w:rPr>
          <w:rFonts w:ascii="Times New Roman" w:eastAsia="Times New Roman" w:hAnsi="Times New Roman" w:cs="Times New Roman"/>
        </w:rPr>
        <w:t xml:space="preserve">Grada Karlovca </w:t>
      </w:r>
      <w:hyperlink r:id="rId11" w:history="1">
        <w:r w:rsidR="003B135F"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="00834234">
        <w:t xml:space="preserve"> </w:t>
      </w:r>
      <w:r w:rsidR="00225387" w:rsidRPr="00225387">
        <w:rPr>
          <w:rFonts w:ascii="Times New Roman" w:hAnsi="Times New Roman" w:cs="Times New Roman"/>
        </w:rPr>
        <w:t>dana 1</w:t>
      </w:r>
      <w:r w:rsidR="00142653">
        <w:rPr>
          <w:rFonts w:ascii="Times New Roman" w:hAnsi="Times New Roman" w:cs="Times New Roman"/>
        </w:rPr>
        <w:t>5</w:t>
      </w:r>
      <w:r w:rsidR="00AA2AF6">
        <w:rPr>
          <w:rFonts w:ascii="Times New Roman" w:hAnsi="Times New Roman" w:cs="Times New Roman"/>
        </w:rPr>
        <w:t>.</w:t>
      </w:r>
      <w:r w:rsidR="00225387" w:rsidRPr="00225387">
        <w:rPr>
          <w:rFonts w:ascii="Times New Roman" w:hAnsi="Times New Roman" w:cs="Times New Roman"/>
        </w:rPr>
        <w:t xml:space="preserve"> </w:t>
      </w:r>
      <w:r w:rsidR="00142653">
        <w:rPr>
          <w:rFonts w:ascii="Times New Roman" w:hAnsi="Times New Roman" w:cs="Times New Roman"/>
        </w:rPr>
        <w:t>srpnja</w:t>
      </w:r>
      <w:r w:rsidR="008410F7">
        <w:rPr>
          <w:rFonts w:ascii="Times New Roman" w:hAnsi="Times New Roman" w:cs="Times New Roman"/>
        </w:rPr>
        <w:t xml:space="preserve"> </w:t>
      </w:r>
      <w:r w:rsidR="00225387" w:rsidRPr="00225387">
        <w:rPr>
          <w:rFonts w:ascii="Times New Roman" w:hAnsi="Times New Roman" w:cs="Times New Roman"/>
        </w:rPr>
        <w:t>2026. godine.</w:t>
      </w:r>
    </w:p>
    <w:p w14:paraId="2288CC81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135F">
        <w:rPr>
          <w:rFonts w:ascii="Times New Roman" w:eastAsia="Times New Roman" w:hAnsi="Times New Roman" w:cs="Times New Roman"/>
        </w:rPr>
        <w:tab/>
      </w:r>
    </w:p>
    <w:p w14:paraId="6CEC9D69" w14:textId="1719A628" w:rsidR="00E86789" w:rsidRDefault="003B135F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II. OPIS POSLOVA RADNOG MJESTA</w:t>
      </w:r>
      <w:r w:rsidRPr="003B135F">
        <w:rPr>
          <w:rFonts w:ascii="Times New Roman" w:eastAsia="Times New Roman" w:hAnsi="Times New Roman" w:cs="Times New Roman"/>
          <w:lang w:eastAsia="hr-HR"/>
        </w:rPr>
        <w:t>:</w:t>
      </w:r>
    </w:p>
    <w:p w14:paraId="357554D7" w14:textId="77777777" w:rsidR="00446644" w:rsidRDefault="00446644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TableGrid"/>
        <w:tblW w:w="9204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446644" w:rsidRPr="00446644" w14:paraId="75050FD5" w14:textId="77777777" w:rsidTr="00446644">
        <w:trPr>
          <w:trHeight w:val="30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41DE97" w14:textId="77777777" w:rsidR="00446644" w:rsidRPr="00446644" w:rsidRDefault="00446644" w:rsidP="004466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46644">
              <w:rPr>
                <w:rFonts w:ascii="Times New Roman" w:eastAsia="Times New Roman" w:hAnsi="Times New Roman" w:cs="Times New Roman"/>
              </w:rPr>
              <w:t>prati zakone i druge propise iz svog djelokruga rada</w:t>
            </w:r>
          </w:p>
        </w:tc>
      </w:tr>
      <w:tr w:rsidR="00446644" w:rsidRPr="00446644" w14:paraId="72E9914E" w14:textId="77777777" w:rsidTr="00446644">
        <w:trPr>
          <w:trHeight w:val="30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3D5B6F" w14:textId="77777777" w:rsidR="00446644" w:rsidRPr="00446644" w:rsidRDefault="00446644" w:rsidP="004466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46644">
              <w:rPr>
                <w:rFonts w:ascii="Times New Roman" w:eastAsia="Times New Roman" w:hAnsi="Times New Roman" w:cs="Times New Roman"/>
              </w:rPr>
              <w:t>Sudjeluje u pripremi zahtjeva za nabavu i tehničke specifikacije</w:t>
            </w:r>
          </w:p>
        </w:tc>
      </w:tr>
      <w:tr w:rsidR="00446644" w:rsidRPr="00446644" w14:paraId="73D4BDE2" w14:textId="77777777" w:rsidTr="00446644">
        <w:trPr>
          <w:trHeight w:val="30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785154" w14:textId="77777777" w:rsidR="00446644" w:rsidRPr="00446644" w:rsidRDefault="00446644" w:rsidP="004466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46644">
              <w:rPr>
                <w:rFonts w:ascii="Times New Roman" w:eastAsia="Times New Roman" w:hAnsi="Times New Roman" w:cs="Times New Roman"/>
              </w:rPr>
              <w:t>Sudjeluje u pripremi programa komunalne infrastrukture, odluka za gradsko vijeće, prijedloga proračuna, rebalansa proračuna, plana nabave i izmjena plana nabave, ugovora, narudžbi, naredbi, prati i analizira stanje  za održavanje i unapređenje GIS-a komunalnih djelatnosti i infrastrukture, praćenje realizacije i usklađenja s registrom ugovora, analize izvješća</w:t>
            </w:r>
          </w:p>
        </w:tc>
      </w:tr>
      <w:tr w:rsidR="00446644" w:rsidRPr="00446644" w14:paraId="71C1CE64" w14:textId="77777777" w:rsidTr="00446644">
        <w:trPr>
          <w:trHeight w:val="30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85740C" w14:textId="0141985C" w:rsidR="00446644" w:rsidRPr="00446644" w:rsidRDefault="00446644" w:rsidP="004466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46644">
              <w:rPr>
                <w:rFonts w:ascii="Times New Roman" w:eastAsia="Times New Roman" w:hAnsi="Times New Roman" w:cs="Times New Roman"/>
              </w:rPr>
              <w:t>provodi nadzor i kontrolira radove ugovorenih izvođa</w:t>
            </w:r>
            <w:r w:rsidR="003E1F31">
              <w:rPr>
                <w:rFonts w:ascii="Times New Roman" w:eastAsia="Times New Roman" w:hAnsi="Times New Roman" w:cs="Times New Roman"/>
              </w:rPr>
              <w:t>č</w:t>
            </w:r>
            <w:r w:rsidRPr="00446644">
              <w:rPr>
                <w:rFonts w:ascii="Times New Roman" w:eastAsia="Times New Roman" w:hAnsi="Times New Roman" w:cs="Times New Roman"/>
              </w:rPr>
              <w:t xml:space="preserve">a za održavanje komunalne infrastrukture, priprema izvješća o provedenoj kontroli radova, priprema podatke za izvješća o financijskom angažmanu sredstava koja se koriste za  održavanje </w:t>
            </w:r>
          </w:p>
        </w:tc>
      </w:tr>
      <w:tr w:rsidR="00446644" w:rsidRPr="00446644" w14:paraId="33B81FF2" w14:textId="77777777" w:rsidTr="00446644">
        <w:trPr>
          <w:trHeight w:val="30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7D0F5" w14:textId="77777777" w:rsidR="00446644" w:rsidRPr="00446644" w:rsidRDefault="00446644" w:rsidP="004466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46644">
              <w:rPr>
                <w:rFonts w:ascii="Times New Roman" w:eastAsia="Times New Roman" w:hAnsi="Times New Roman" w:cs="Times New Roman"/>
              </w:rPr>
              <w:t>obavlja i druge poslove po nalogu pročelnika i voditelja odsjeka</w:t>
            </w:r>
          </w:p>
        </w:tc>
      </w:tr>
    </w:tbl>
    <w:p w14:paraId="2411DD1B" w14:textId="77777777" w:rsidR="00416DF7" w:rsidRPr="008F7797" w:rsidRDefault="00416DF7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88CC95" w14:textId="7FC51EC0" w:rsidR="003B135F" w:rsidRPr="003B135F" w:rsidRDefault="003B135F" w:rsidP="00AE463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>III. PODACI O PLAĆI</w:t>
      </w:r>
    </w:p>
    <w:p w14:paraId="2288CC96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lang w:eastAsia="hr-HR"/>
        </w:rPr>
      </w:pPr>
    </w:p>
    <w:p w14:paraId="631A75B8" w14:textId="00E3B509" w:rsidR="003E1F31" w:rsidRPr="00C22B55" w:rsidRDefault="00EE79C6" w:rsidP="003E1F31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Osnovna bruto plaća je umnožak koeficijenta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>složenosti poslova navedenog radnog mjesta</w:t>
      </w:r>
      <w:r w:rsidR="006B3CE9">
        <w:rPr>
          <w:rFonts w:ascii="Times New Roman" w:eastAsia="Times New Roman" w:hAnsi="Times New Roman" w:cs="Times New Roman"/>
          <w:kern w:val="36"/>
          <w:lang w:eastAsia="hr-HR"/>
        </w:rPr>
        <w:t xml:space="preserve"> </w:t>
      </w:r>
      <w:r w:rsidR="001802DA">
        <w:rPr>
          <w:rFonts w:ascii="Times New Roman" w:eastAsia="Times New Roman" w:hAnsi="Times New Roman" w:cs="Times New Roman"/>
          <w:kern w:val="36"/>
          <w:lang w:eastAsia="hr-HR"/>
        </w:rPr>
        <w:t>2</w:t>
      </w:r>
      <w:r w:rsidR="001E703F">
        <w:rPr>
          <w:rFonts w:ascii="Times New Roman" w:eastAsia="Times New Roman" w:hAnsi="Times New Roman" w:cs="Times New Roman"/>
          <w:kern w:val="36"/>
          <w:lang w:eastAsia="hr-HR"/>
        </w:rPr>
        <w:t>,</w:t>
      </w:r>
      <w:r w:rsidR="001802DA">
        <w:rPr>
          <w:rFonts w:ascii="Times New Roman" w:eastAsia="Times New Roman" w:hAnsi="Times New Roman" w:cs="Times New Roman"/>
          <w:kern w:val="36"/>
          <w:lang w:eastAsia="hr-HR"/>
        </w:rPr>
        <w:t>31</w:t>
      </w:r>
      <w:r w:rsidR="006B3CE9">
        <w:rPr>
          <w:rFonts w:ascii="Times New Roman" w:eastAsia="Times New Roman" w:hAnsi="Times New Roman" w:cs="Times New Roman"/>
          <w:kern w:val="36"/>
          <w:lang w:eastAsia="hr-HR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i osnovice za izračun plaće </w:t>
      </w: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u iznosu od </w:t>
      </w:r>
      <w:r w:rsidR="00CC4FDB">
        <w:rPr>
          <w:rFonts w:ascii="Times New Roman" w:eastAsia="Times New Roman" w:hAnsi="Times New Roman" w:cs="Times New Roman"/>
          <w:bCs/>
          <w:kern w:val="36"/>
          <w:lang w:eastAsia="hr-HR"/>
        </w:rPr>
        <w:t>700</w:t>
      </w:r>
      <w:r w:rsidRPr="00C22B55">
        <w:rPr>
          <w:rFonts w:ascii="Times New Roman" w:eastAsia="Times New Roman" w:hAnsi="Times New Roman" w:cs="Times New Roman"/>
          <w:lang w:eastAsia="hr-HR"/>
        </w:rPr>
        <w:t>,</w:t>
      </w:r>
      <w:r w:rsidR="005903F8">
        <w:rPr>
          <w:rFonts w:ascii="Times New Roman" w:eastAsia="Times New Roman" w:hAnsi="Times New Roman" w:cs="Times New Roman"/>
          <w:lang w:eastAsia="hr-HR"/>
        </w:rPr>
        <w:t>00 EUR</w:t>
      </w:r>
      <w:r w:rsidRPr="00C22B5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uvećane za 0,5% za svaku navršenu godinu radnog staža.</w:t>
      </w:r>
      <w:r w:rsidR="003E1F31" w:rsidRPr="003E1F31">
        <w:rPr>
          <w:rFonts w:ascii="Times New Roman" w:hAnsi="Times New Roman" w:cs="Times New Roman"/>
        </w:rPr>
        <w:t xml:space="preserve"> </w:t>
      </w:r>
      <w:r w:rsidR="003E1F31">
        <w:rPr>
          <w:rFonts w:ascii="Times New Roman" w:hAnsi="Times New Roman" w:cs="Times New Roman"/>
        </w:rPr>
        <w:t>Vježbenik ima pravo na 85% plaće navedenog radnog mjesta.</w:t>
      </w:r>
    </w:p>
    <w:p w14:paraId="662D6824" w14:textId="65F19B67" w:rsidR="00EE79C6" w:rsidRPr="00C22B55" w:rsidRDefault="00EE79C6" w:rsidP="00EE79C6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2288CC9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</w:p>
    <w:p w14:paraId="17777721" w14:textId="203D3EE1" w:rsidR="00DE426B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kern w:val="36"/>
          <w:lang w:eastAsia="hr-HR"/>
        </w:rPr>
        <w:t>IV. PROVJERA ZNANJA I SPOSOBNOSTI</w:t>
      </w:r>
    </w:p>
    <w:p w14:paraId="2288CC9A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2288CC9B" w14:textId="77777777" w:rsidR="003B135F" w:rsidRPr="003B135F" w:rsidRDefault="003B135F" w:rsidP="003B135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Provjera znanja vršit će se iz sljedećih upravnih područja:</w:t>
      </w:r>
    </w:p>
    <w:p w14:paraId="2288CC9C" w14:textId="77777777" w:rsidR="003B135F" w:rsidRPr="003B135F" w:rsidRDefault="003B135F" w:rsidP="003B135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Opći dio:</w:t>
      </w:r>
    </w:p>
    <w:p w14:paraId="2288CC9D" w14:textId="77777777" w:rsidR="003B135F" w:rsidRPr="003B135F" w:rsidRDefault="003B135F" w:rsidP="003B13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Poznavanje osnova ustavnog ustrojstva Republike Hrvatske </w:t>
      </w:r>
    </w:p>
    <w:p w14:paraId="2288CC9E" w14:textId="77777777" w:rsidR="003B135F" w:rsidRPr="003B135F" w:rsidRDefault="003B135F" w:rsidP="003B13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lastRenderedPageBreak/>
        <w:t>Poznavanje upravnog područja djelokruga, ustrojstva i načina rada jedinica lokalne i područne (regionalne) samouprave</w:t>
      </w:r>
    </w:p>
    <w:p w14:paraId="2288CC9F" w14:textId="77777777" w:rsidR="003B135F" w:rsidRPr="003B135F" w:rsidRDefault="003B135F" w:rsidP="003B13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Poznavanje upravnog područja prijma u službu te prava, obveza i odgovornosti službenika i namještenika u upravnim odjelima i službama jedinica lokalne i područne (regionalne) samouprave</w:t>
      </w:r>
    </w:p>
    <w:p w14:paraId="2288CCA0" w14:textId="77777777" w:rsidR="003B135F" w:rsidRPr="003B135F" w:rsidRDefault="003B135F" w:rsidP="003B135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Posebni dio:</w:t>
      </w:r>
    </w:p>
    <w:p w14:paraId="2288CCA2" w14:textId="5CDF3A81" w:rsidR="003B135F" w:rsidRPr="00917397" w:rsidRDefault="007A1EA1" w:rsidP="007A1EA1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 w:rsidRPr="00917397">
        <w:rPr>
          <w:rFonts w:ascii="Times New Roman" w:eastAsia="Times New Roman" w:hAnsi="Times New Roman" w:cs="Times New Roman"/>
          <w:lang w:eastAsia="hr-HR"/>
        </w:rPr>
        <w:t xml:space="preserve">2.1. </w:t>
      </w:r>
      <w:r w:rsidR="00741024" w:rsidRPr="00917397">
        <w:rPr>
          <w:rFonts w:ascii="Times New Roman" w:eastAsia="Times New Roman" w:hAnsi="Times New Roman" w:cs="Times New Roman"/>
          <w:lang w:eastAsia="hr-HR"/>
        </w:rPr>
        <w:t xml:space="preserve">Poznavanje propisa iz </w:t>
      </w:r>
      <w:r w:rsidR="004D017A" w:rsidRPr="00917397">
        <w:rPr>
          <w:rFonts w:ascii="Times New Roman" w:eastAsia="Times New Roman" w:hAnsi="Times New Roman" w:cs="Times New Roman"/>
          <w:lang w:eastAsia="hr-HR"/>
        </w:rPr>
        <w:t xml:space="preserve">upravnog </w:t>
      </w:r>
      <w:r w:rsidR="00741024" w:rsidRPr="00917397">
        <w:rPr>
          <w:rFonts w:ascii="Times New Roman" w:eastAsia="Times New Roman" w:hAnsi="Times New Roman" w:cs="Times New Roman"/>
          <w:lang w:eastAsia="hr-HR"/>
        </w:rPr>
        <w:t xml:space="preserve">područja </w:t>
      </w:r>
      <w:r w:rsidR="009F14EB" w:rsidRPr="00917397">
        <w:rPr>
          <w:rFonts w:ascii="Times New Roman" w:eastAsia="Times New Roman" w:hAnsi="Times New Roman" w:cs="Times New Roman"/>
          <w:lang w:eastAsia="hr-HR"/>
        </w:rPr>
        <w:t>komunalnog gospodarstva</w:t>
      </w:r>
    </w:p>
    <w:p w14:paraId="479E59E7" w14:textId="77777777" w:rsidR="00DC278B" w:rsidRDefault="00DC278B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288CCA3" w14:textId="5AE6141C" w:rsidR="003B135F" w:rsidRPr="003B135F" w:rsidRDefault="003B135F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Pravni izvori za pripremanje kandidata za provjeru znanja:</w:t>
      </w:r>
    </w:p>
    <w:p w14:paraId="2288CCA4" w14:textId="77777777" w:rsidR="003B135F" w:rsidRPr="003B135F" w:rsidRDefault="003B135F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288CCA5" w14:textId="77777777" w:rsidR="003B135F" w:rsidRPr="003B135F" w:rsidRDefault="003B135F" w:rsidP="003B135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Opći dio:</w:t>
      </w:r>
    </w:p>
    <w:p w14:paraId="2288CCA6" w14:textId="3F7839E3" w:rsidR="003B135F" w:rsidRP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Ustav Republike Hrvatske (N</w:t>
      </w:r>
      <w:r w:rsidR="00682AA9">
        <w:rPr>
          <w:rFonts w:ascii="Times New Roman" w:eastAsia="Times New Roman" w:hAnsi="Times New Roman" w:cs="Times New Roman"/>
          <w:lang w:eastAsia="hr-HR"/>
        </w:rPr>
        <w:t xml:space="preserve">N </w:t>
      </w:r>
      <w:r w:rsidRPr="003B135F">
        <w:rPr>
          <w:rFonts w:ascii="Times New Roman" w:eastAsia="Times New Roman" w:hAnsi="Times New Roman" w:cs="Times New Roman"/>
          <w:lang w:eastAsia="hr-HR"/>
        </w:rPr>
        <w:t>56/90, 135/97, 8/98-pročišćeni tekst, 113/00, 124/00-pročišćeni tekst, 28/01, 41/01-pročišćeni tekst, 55/01(</w:t>
      </w:r>
      <w:proofErr w:type="spellStart"/>
      <w:r w:rsidRPr="003B135F">
        <w:rPr>
          <w:rFonts w:ascii="Times New Roman" w:eastAsia="Times New Roman" w:hAnsi="Times New Roman" w:cs="Times New Roman"/>
          <w:lang w:eastAsia="hr-HR"/>
        </w:rPr>
        <w:t>ispr</w:t>
      </w:r>
      <w:proofErr w:type="spellEnd"/>
      <w:r w:rsidRPr="003B135F">
        <w:rPr>
          <w:rFonts w:ascii="Times New Roman" w:eastAsia="Times New Roman" w:hAnsi="Times New Roman" w:cs="Times New Roman"/>
          <w:lang w:eastAsia="hr-HR"/>
        </w:rPr>
        <w:t>.), 76/10, 85/10- pročišćeni tekst i 5/14)</w:t>
      </w:r>
    </w:p>
    <w:p w14:paraId="2288CCA7" w14:textId="5AC8658C" w:rsidR="003B135F" w:rsidRP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Zakon o lokalnoj i područnoj (regionalnoj) samoupravi (NN 33/01, 60/01-vjerodostojno tumačenje, 129/05, 109/07, 125/08, 36/09, 150/11, 144/12, 19/13-pročišćeni tekst, 137/15, 123/17</w:t>
      </w:r>
      <w:r w:rsidR="00307FFB">
        <w:rPr>
          <w:rFonts w:ascii="Times New Roman" w:eastAsia="Times New Roman" w:hAnsi="Times New Roman" w:cs="Times New Roman"/>
          <w:lang w:eastAsia="hr-HR"/>
        </w:rPr>
        <w:t>, 98/19</w:t>
      </w:r>
      <w:r w:rsidR="00E718C7">
        <w:rPr>
          <w:rFonts w:ascii="Times New Roman" w:eastAsia="Times New Roman" w:hAnsi="Times New Roman" w:cs="Times New Roman"/>
          <w:lang w:eastAsia="hr-HR"/>
        </w:rPr>
        <w:t>, 144/20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) </w:t>
      </w:r>
    </w:p>
    <w:p w14:paraId="2288CCA8" w14:textId="7BFC27FE" w:rsid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Zakon o službenicima i namještenicima u lokalnoj i područnoj (regionalnoj) samoupravi (NN 86/08,61/11,4/18</w:t>
      </w:r>
      <w:r w:rsidR="00654B90">
        <w:rPr>
          <w:rFonts w:ascii="Times New Roman" w:eastAsia="Times New Roman" w:hAnsi="Times New Roman" w:cs="Times New Roman"/>
          <w:lang w:eastAsia="hr-HR"/>
        </w:rPr>
        <w:t>, 112/19</w:t>
      </w:r>
      <w:r w:rsidR="00080E3A">
        <w:rPr>
          <w:rFonts w:ascii="Times New Roman" w:eastAsia="Times New Roman" w:hAnsi="Times New Roman" w:cs="Times New Roman"/>
          <w:lang w:eastAsia="hr-HR"/>
        </w:rPr>
        <w:t>,</w:t>
      </w:r>
      <w:r w:rsidR="004D017A">
        <w:rPr>
          <w:rFonts w:ascii="Times New Roman" w:eastAsia="Times New Roman" w:hAnsi="Times New Roman" w:cs="Times New Roman"/>
          <w:lang w:eastAsia="hr-HR"/>
        </w:rPr>
        <w:t xml:space="preserve"> 17/25</w:t>
      </w:r>
      <w:r w:rsidRPr="003B135F">
        <w:rPr>
          <w:rFonts w:ascii="Times New Roman" w:eastAsia="Times New Roman" w:hAnsi="Times New Roman" w:cs="Times New Roman"/>
          <w:lang w:eastAsia="hr-HR"/>
        </w:rPr>
        <w:t>)</w:t>
      </w:r>
    </w:p>
    <w:p w14:paraId="2288CCA9" w14:textId="77777777" w:rsidR="00CC0044" w:rsidRPr="003B135F" w:rsidRDefault="00CC0044" w:rsidP="00CC0044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AA" w14:textId="1415EE95" w:rsidR="003B135F" w:rsidRPr="00917397" w:rsidRDefault="003B135F" w:rsidP="003B135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917397">
        <w:rPr>
          <w:rFonts w:ascii="Times New Roman" w:eastAsia="Times New Roman" w:hAnsi="Times New Roman" w:cs="Times New Roman"/>
          <w:u w:val="single"/>
          <w:lang w:eastAsia="hr-HR"/>
        </w:rPr>
        <w:t>Posebni dio:</w:t>
      </w:r>
    </w:p>
    <w:p w14:paraId="155442E3" w14:textId="60C6AC40" w:rsidR="009F14EB" w:rsidRPr="00917397" w:rsidRDefault="009F14EB" w:rsidP="009F14E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917397">
        <w:rPr>
          <w:rFonts w:ascii="Times New Roman" w:eastAsia="Times New Roman" w:hAnsi="Times New Roman" w:cs="Times New Roman"/>
          <w:lang w:eastAsia="hr-HR"/>
        </w:rPr>
        <w:t>2.1.  Zakon o komunalnom gospodarstvu</w:t>
      </w:r>
      <w:r w:rsidR="00917397">
        <w:rPr>
          <w:rFonts w:ascii="Times New Roman" w:eastAsia="Times New Roman" w:hAnsi="Times New Roman" w:cs="Times New Roman"/>
          <w:lang w:eastAsia="hr-HR"/>
        </w:rPr>
        <w:t xml:space="preserve"> (NN</w:t>
      </w:r>
      <w:r w:rsidR="001A0677">
        <w:rPr>
          <w:rFonts w:ascii="Times New Roman" w:eastAsia="Times New Roman" w:hAnsi="Times New Roman" w:cs="Times New Roman"/>
          <w:lang w:eastAsia="hr-HR"/>
        </w:rPr>
        <w:t xml:space="preserve"> 68/18, 110/18,</w:t>
      </w:r>
      <w:r w:rsidR="0037750D">
        <w:rPr>
          <w:rFonts w:ascii="Times New Roman" w:eastAsia="Times New Roman" w:hAnsi="Times New Roman" w:cs="Times New Roman"/>
          <w:lang w:eastAsia="hr-HR"/>
        </w:rPr>
        <w:t xml:space="preserve"> 32/20, 145/24)</w:t>
      </w:r>
      <w:r w:rsidR="007F4E37">
        <w:rPr>
          <w:rFonts w:ascii="Times New Roman" w:eastAsia="Times New Roman" w:hAnsi="Times New Roman" w:cs="Times New Roman"/>
          <w:lang w:eastAsia="hr-HR"/>
        </w:rPr>
        <w:t>.</w:t>
      </w:r>
    </w:p>
    <w:p w14:paraId="3C8AFFC1" w14:textId="77777777" w:rsidR="00D4560E" w:rsidRPr="00D4560E" w:rsidRDefault="00D4560E" w:rsidP="0064147B">
      <w:pPr>
        <w:pStyle w:val="ListParagraph"/>
        <w:spacing w:line="240" w:lineRule="auto"/>
        <w:ind w:left="792"/>
        <w:jc w:val="both"/>
        <w:rPr>
          <w:rFonts w:ascii="Times New Roman" w:hAnsi="Times New Roman" w:cs="Times New Roman"/>
        </w:rPr>
      </w:pPr>
    </w:p>
    <w:p w14:paraId="2288CCB4" w14:textId="77777777" w:rsidR="003B135F" w:rsidRPr="003B135F" w:rsidRDefault="003B135F" w:rsidP="007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V. PRAVILA I POSTUPAK TESTIRANJA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: </w:t>
      </w:r>
    </w:p>
    <w:p w14:paraId="2288CCB5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B6" w14:textId="01FFE7C1" w:rsidR="003B135F" w:rsidRPr="003B135F" w:rsidRDefault="00345111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Natječajni</w:t>
      </w:r>
      <w:r w:rsidR="00E1693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postupak 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provodi Povjerenstvo za provedbu </w:t>
      </w:r>
      <w:r w:rsidR="0062231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javnog </w:t>
      </w:r>
      <w:r w:rsidR="00CE3C6E">
        <w:rPr>
          <w:rFonts w:ascii="Times New Roman" w:eastAsia="Times New Roman" w:hAnsi="Times New Roman" w:cs="Times New Roman"/>
          <w:b/>
          <w:color w:val="000000"/>
          <w:lang w:eastAsia="hr-HR"/>
        </w:rPr>
        <w:t>natječaja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, koje obavlja sljedeće poslove:</w:t>
      </w:r>
    </w:p>
    <w:p w14:paraId="2288CCB7" w14:textId="2316F800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koje su prijave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pravodobne i potpune,</w:t>
      </w:r>
    </w:p>
    <w:p w14:paraId="2288CCB8" w14:textId="68B87A5F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listu kandidata prijavljenih na </w:t>
      </w:r>
      <w:r w:rsidR="00622312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CE3C6E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koji ispunjavaju formalne uvjete propisane </w:t>
      </w:r>
      <w:r w:rsidR="00A52791">
        <w:rPr>
          <w:rFonts w:ascii="Times New Roman" w:eastAsia="Times New Roman" w:hAnsi="Times New Roman" w:cs="Times New Roman"/>
          <w:color w:val="000000"/>
          <w:lang w:eastAsia="hr-HR"/>
        </w:rPr>
        <w:t xml:space="preserve">javnim </w:t>
      </w:r>
      <w:r w:rsidR="00CE3C6E">
        <w:rPr>
          <w:rFonts w:ascii="Times New Roman" w:eastAsia="Times New Roman" w:hAnsi="Times New Roman" w:cs="Times New Roman"/>
          <w:color w:val="000000"/>
          <w:lang w:eastAsia="hr-HR"/>
        </w:rPr>
        <w:t>natječajem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,</w:t>
      </w:r>
    </w:p>
    <w:p w14:paraId="2288CCB9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kandidate s liste poziva na prethodnu provjeru znanja i sposobnosti,</w:t>
      </w:r>
    </w:p>
    <w:p w14:paraId="2288CCBA" w14:textId="2D670F24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provodi postupak provjere znanja i sposobnosti,</w:t>
      </w:r>
    </w:p>
    <w:p w14:paraId="2288CCBB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podnosi izvješće o provedenom postupku, uz koje prilaže rang listu kandidata, s obzirom na rezultate provedene provjere znanja i sposobnosti.</w:t>
      </w:r>
    </w:p>
    <w:p w14:paraId="2288CCBD" w14:textId="41F98B19" w:rsid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Nepravodobne ili nepotpune prijave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: Ukoliko je prijava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="00E169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i/ili nepotpuna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(ne sadrži svu potrebnu dokumentaciju), ista se neće razmatrati, a osoba koja je podnijela nepotpunu i/ili nepravodobnu prijavu ili osoba koja ne ispunjava formalne uvjete iz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>j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>avn</w:t>
      </w:r>
      <w:r w:rsidR="008474B1">
        <w:rPr>
          <w:rFonts w:ascii="Times New Roman" w:eastAsia="Times New Roman" w:hAnsi="Times New Roman" w:cs="Times New Roman"/>
          <w:color w:val="000000"/>
          <w:lang w:eastAsia="hr-HR"/>
        </w:rPr>
        <w:t>og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ne smatra se kandidatom prijavljenim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. Osobi koja nije podnijela pravodobnu i urednu prijavu ili ne ispunjava formalne uvjete iz </w:t>
      </w:r>
      <w:r w:rsidR="008474B1">
        <w:rPr>
          <w:rFonts w:ascii="Times New Roman" w:eastAsia="Times New Roman" w:hAnsi="Times New Roman" w:cs="Times New Roman"/>
          <w:color w:val="000000"/>
          <w:lang w:eastAsia="hr-HR"/>
        </w:rPr>
        <w:t xml:space="preserve">javnog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dostavit će se pisana obavijest u kojoj će se navesti razlozi zbog kojih se ne smatra kandidatom prijavljenim na 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. Protiv obavijesti osoba nema pravo podnošenja pravnog lijeka.</w:t>
      </w:r>
    </w:p>
    <w:p w14:paraId="2288CCBE" w14:textId="77777777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288CCBF" w14:textId="06DF2BB8" w:rsidR="003B135F" w:rsidRP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Provjera znanja i sposobnosti kandidata</w:t>
      </w:r>
    </w:p>
    <w:p w14:paraId="2288CCC0" w14:textId="0ED3EFC0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Prethodnoj provjeri znanja i sposobnosti kandidata mogu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pristupiti samo kandidati koji ispunjavaju formalne uvjete iz</w:t>
      </w:r>
      <w:r w:rsidR="008474B1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javnog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</w:t>
      </w:r>
      <w:r w:rsidR="00345111">
        <w:rPr>
          <w:rFonts w:ascii="Times New Roman" w:eastAsia="Times New Roman" w:hAnsi="Times New Roman" w:cs="Times New Roman"/>
          <w:b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.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Prethodna provjera znanja i sposobnosti kandidata obavlja se putem pisanog testiranja i intervjua</w:t>
      </w:r>
      <w:r w:rsidR="00A05482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2288CCC1" w14:textId="5162B87C" w:rsidR="003B135F" w:rsidRPr="003B135F" w:rsidRDefault="003B135F" w:rsidP="003B135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Ako kandidat ne pristupi testiranju, odnosno odustane od testiranja smatra se da je povukao prijavu na </w:t>
      </w:r>
      <w:r w:rsidR="000352AD">
        <w:rPr>
          <w:rFonts w:ascii="Times New Roman" w:eastAsia="Times New Roman" w:hAnsi="Times New Roman" w:cs="Times New Roman"/>
          <w:bCs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bCs/>
          <w:lang w:eastAsia="hr-HR"/>
        </w:rPr>
        <w:t>natječaj</w:t>
      </w:r>
      <w:r w:rsidR="00DB674B">
        <w:rPr>
          <w:rFonts w:ascii="Times New Roman" w:eastAsia="Times New Roman" w:hAnsi="Times New Roman" w:cs="Times New Roman"/>
          <w:bCs/>
          <w:lang w:eastAsia="hr-HR"/>
        </w:rPr>
        <w:t xml:space="preserve"> i</w:t>
      </w: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 ne smatra se kandidatom u postupku.</w:t>
      </w:r>
    </w:p>
    <w:p w14:paraId="2288CCC2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C3" w14:textId="57F7EAAA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Vrijeme održavanja prethodne provjere znanja i sposobnosti kandidata bit će objavljeno na </w:t>
      </w:r>
      <w:r w:rsidR="00160EAE">
        <w:rPr>
          <w:rFonts w:ascii="Times New Roman" w:eastAsia="Times New Roman" w:hAnsi="Times New Roman" w:cs="Times New Roman"/>
          <w:lang w:eastAsia="hr-HR"/>
        </w:rPr>
        <w:t xml:space="preserve">mrežnoj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stranici Grada Karlovca </w:t>
      </w:r>
      <w:hyperlink r:id="rId12" w:history="1">
        <w:r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najmanje 5 (pet) dana prije održavanja provjere. </w:t>
      </w:r>
    </w:p>
    <w:p w14:paraId="2288CCC5" w14:textId="77777777" w:rsidR="003B135F" w:rsidRPr="003B135F" w:rsidRDefault="003B135F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dolasku na provjeru znanja, od kandidata će biti zatraženo predočenje odgovarajuće identifikacijske isprave radi utvrđivanja identiteta.</w:t>
      </w:r>
    </w:p>
    <w:p w14:paraId="2288CCC6" w14:textId="77777777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utvrđivanju identiteta, kandidatima će biti podijeljeni testovi.</w:t>
      </w:r>
    </w:p>
    <w:p w14:paraId="2288CCC7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 vrijeme provjere znanja i sposobnosti nije dopušteno:</w:t>
      </w:r>
    </w:p>
    <w:p w14:paraId="2288CCC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se bilo kakvom literaturom odnosno bilješkama</w:t>
      </w:r>
    </w:p>
    <w:p w14:paraId="2288CCC9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mobitel ili druga komunikacijska sredstva</w:t>
      </w:r>
    </w:p>
    <w:p w14:paraId="2288CCCA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napuštati prostoriju u kojoj se provjera odvija</w:t>
      </w:r>
    </w:p>
    <w:p w14:paraId="2288CCCB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- razgovarati s ostalim kandidatima niti na bilo koji drugi način remetiti koncentraciju</w:t>
      </w:r>
    </w:p>
    <w:p w14:paraId="2288CCCC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kandidata.</w:t>
      </w:r>
    </w:p>
    <w:p w14:paraId="2288CCCD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Ukoliko pojedini kandidat prekrši naprijed navedena pravila bit će udaljen s provjere znanja, a njegov/njezin rezultat Povjerenstvo neće priznati niti ocjenjivati.</w:t>
      </w:r>
    </w:p>
    <w:p w14:paraId="2288CCCE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2288CCCF" w14:textId="6A113DB8" w:rsidR="003B135F" w:rsidRDefault="003B135F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>Za svaki dio provjere znanja kandidatima se dodjeljuje od 1 do 10 bodova. Smatra se da su kandidati uspješno položili testove ako su iz svakog djela provjere znanja ostvarili najmanje 50% (5 bodova) na testiranju. S kandidatima koji uspješno polože testove provest će se intervjui (razgovori).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 Rezultati intervjua boduju se na isti način kao i testiranje.</w:t>
      </w:r>
      <w:r w:rsidR="008476A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>U razgovoru s kandidatima utvrđuju se njihovi interesi, profesionalni ciljevi i motivacija za rad u upravnim tijelima Grada Karlovca. Nakon provedenog testiranja i intervjua Povjerenstvo utvrđuje rang listu kandidata prema ukupnom broju bodova ostvarenih na testiranju i intervjuu.</w:t>
      </w:r>
    </w:p>
    <w:p w14:paraId="2A8AF48D" w14:textId="77777777" w:rsidR="00E91E30" w:rsidRPr="003B135F" w:rsidRDefault="00E91E30" w:rsidP="00E91E3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410663A" w14:textId="77777777" w:rsidR="00E91E30" w:rsidRPr="00B0243D" w:rsidRDefault="00E91E30" w:rsidP="00E91E3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B0243D">
        <w:rPr>
          <w:rFonts w:ascii="Times New Roman" w:hAnsi="Times New Roman" w:cs="Times New Roman"/>
          <w:lang w:eastAsia="hr-HR"/>
        </w:rPr>
        <w:t xml:space="preserve">Izabrani kandidat bit će pozvan da u primjerenom roku, a prije donošenja rješenja o prijmu u službu, dostavi uvjerenje nadležnog suda da se protiv njega ne vodi kazneni postupak i uvjerenje </w:t>
      </w:r>
    </w:p>
    <w:p w14:paraId="242E7F83" w14:textId="6748FDD6" w:rsidR="00E91E30" w:rsidRPr="00B0243D" w:rsidRDefault="00E91E30" w:rsidP="00E91E30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hr-HR"/>
        </w:rPr>
      </w:pPr>
      <w:r w:rsidRPr="00B0243D">
        <w:rPr>
          <w:rFonts w:ascii="Times New Roman" w:hAnsi="Times New Roman" w:cs="Times New Roman"/>
          <w:lang w:eastAsia="hr-HR"/>
        </w:rPr>
        <w:t xml:space="preserve">o zdravstvenoj sposobnosti za obavljanje poslova radnog mjesta te dostavi na uvid izvornike dokaza o ispunjavanju formalnih uvjeta iz javnog natječaja, čije su preslike priložene uz prijavu na </w:t>
      </w:r>
      <w:r w:rsidR="001B0DBE">
        <w:rPr>
          <w:rFonts w:ascii="Times New Roman" w:hAnsi="Times New Roman" w:cs="Times New Roman"/>
          <w:lang w:eastAsia="hr-HR"/>
        </w:rPr>
        <w:t>javni natječaj</w:t>
      </w:r>
      <w:r w:rsidRPr="00B0243D">
        <w:rPr>
          <w:rFonts w:ascii="Times New Roman" w:hAnsi="Times New Roman" w:cs="Times New Roman"/>
          <w:lang w:eastAsia="hr-HR"/>
        </w:rPr>
        <w:t>, uz upozorenje da se nedostavljanje traženih isprava smatra odustankom od prijma u službu.</w:t>
      </w:r>
    </w:p>
    <w:p w14:paraId="2288CCD0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D1" w14:textId="07D2EC21" w:rsid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45111">
        <w:rPr>
          <w:rFonts w:ascii="Times New Roman" w:eastAsia="Times New Roman" w:hAnsi="Times New Roman" w:cs="Times New Roman"/>
          <w:lang w:eastAsia="hr-HR"/>
        </w:rPr>
        <w:t>Riječi i pojmovi korišteni u ovom tekstu koji imaju rodno značenje odnose se jednako na muški i ženski rod, bez obzira jesu li korišteni u muškom ili ženskom rodu.</w:t>
      </w:r>
    </w:p>
    <w:p w14:paraId="2288CCD5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</w:p>
    <w:p w14:paraId="2288CCD6" w14:textId="0DED1392" w:rsidR="003B135F" w:rsidRPr="00112C21" w:rsidRDefault="008476A1" w:rsidP="00AE1CC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        </w:t>
      </w:r>
      <w:r w:rsidR="003B135F" w:rsidRPr="00112C21">
        <w:rPr>
          <w:rFonts w:ascii="Times New Roman" w:eastAsia="Times New Roman" w:hAnsi="Times New Roman" w:cs="Times New Roman"/>
          <w:bCs/>
          <w:lang w:eastAsia="hr-HR"/>
        </w:rPr>
        <w:t>ZA POVJERENSTVO</w:t>
      </w:r>
    </w:p>
    <w:p w14:paraId="2288CCD7" w14:textId="4EE2E0A2" w:rsidR="00C95B60" w:rsidRPr="00112C21" w:rsidRDefault="008476A1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      </w:t>
      </w:r>
      <w:r w:rsidR="00345111" w:rsidRPr="00112C21">
        <w:rPr>
          <w:rFonts w:ascii="Times New Roman" w:eastAsia="Times New Roman" w:hAnsi="Times New Roman" w:cs="Times New Roman"/>
          <w:bCs/>
          <w:snapToGrid w:val="0"/>
        </w:rPr>
        <w:t>PROČELNI</w:t>
      </w:r>
      <w:r w:rsidR="00A94F9D" w:rsidRPr="00112C21">
        <w:rPr>
          <w:rFonts w:ascii="Times New Roman" w:eastAsia="Times New Roman" w:hAnsi="Times New Roman" w:cs="Times New Roman"/>
          <w:bCs/>
          <w:snapToGrid w:val="0"/>
        </w:rPr>
        <w:t>CA</w:t>
      </w:r>
    </w:p>
    <w:p w14:paraId="2288CCD8" w14:textId="34536EF0" w:rsidR="00C95B60" w:rsidRPr="00112C21" w:rsidRDefault="008476A1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    </w:t>
      </w:r>
      <w:r w:rsidR="00542825">
        <w:rPr>
          <w:rFonts w:ascii="Times New Roman" w:eastAsia="Times New Roman" w:hAnsi="Times New Roman" w:cs="Times New Roman"/>
          <w:bCs/>
          <w:snapToGrid w:val="0"/>
        </w:rPr>
        <w:t xml:space="preserve">   </w:t>
      </w:r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="00925693">
        <w:rPr>
          <w:rFonts w:ascii="Times New Roman" w:eastAsia="Times New Roman" w:hAnsi="Times New Roman" w:cs="Times New Roman"/>
          <w:bCs/>
          <w:snapToGrid w:val="0"/>
        </w:rPr>
        <w:t xml:space="preserve">Snježana Cindrić, </w:t>
      </w:r>
      <w:proofErr w:type="spellStart"/>
      <w:r w:rsidR="00925693">
        <w:rPr>
          <w:rFonts w:ascii="Times New Roman" w:eastAsia="Times New Roman" w:hAnsi="Times New Roman" w:cs="Times New Roman"/>
          <w:bCs/>
          <w:snapToGrid w:val="0"/>
        </w:rPr>
        <w:t>mag.oec</w:t>
      </w:r>
      <w:proofErr w:type="spellEnd"/>
      <w:r w:rsidR="00925693">
        <w:rPr>
          <w:rFonts w:ascii="Times New Roman" w:eastAsia="Times New Roman" w:hAnsi="Times New Roman" w:cs="Times New Roman"/>
          <w:bCs/>
          <w:snapToGrid w:val="0"/>
        </w:rPr>
        <w:t>.</w:t>
      </w:r>
    </w:p>
    <w:p w14:paraId="718F3BF1" w14:textId="77777777" w:rsidR="0028032E" w:rsidRDefault="0028032E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760A74A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503FC31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B254219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CFAB1D5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7E1746F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29FEB07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29D0652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11C9716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7C1687C" w14:textId="4B0B1B91" w:rsidR="008D5A3D" w:rsidRPr="008D5A3D" w:rsidRDefault="008D5A3D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D5A3D">
        <w:rPr>
          <w:rFonts w:ascii="Times New Roman" w:eastAsia="Calibri" w:hAnsi="Times New Roman" w:cs="Times New Roman"/>
        </w:rPr>
        <w:t>DOSTAVITI:</w:t>
      </w:r>
    </w:p>
    <w:p w14:paraId="71D21996" w14:textId="78A1C5FE" w:rsidR="008D5A3D" w:rsidRPr="008D5A3D" w:rsidRDefault="001977E2" w:rsidP="008D5A3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Mrežna</w:t>
      </w:r>
      <w:r w:rsidR="008D5A3D" w:rsidRPr="008D5A3D">
        <w:rPr>
          <w:rFonts w:ascii="Times New Roman" w:eastAsia="Calibri" w:hAnsi="Times New Roman" w:cs="Times New Roman"/>
        </w:rPr>
        <w:t xml:space="preserve"> stranica Grada Karlovca </w:t>
      </w:r>
    </w:p>
    <w:p w14:paraId="2288CCDE" w14:textId="19D82C7C" w:rsidR="00C95B60" w:rsidRPr="008476A1" w:rsidRDefault="008D5A3D" w:rsidP="00C95B60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0B14DC">
        <w:rPr>
          <w:rFonts w:ascii="Times New Roman" w:eastAsia="Calibri" w:hAnsi="Times New Roman" w:cs="Times New Roman"/>
        </w:rPr>
        <w:t>Pismohrana</w:t>
      </w:r>
      <w:r w:rsidR="000B14DC" w:rsidRPr="000B14DC">
        <w:rPr>
          <w:rFonts w:ascii="Times New Roman" w:eastAsia="Calibri" w:hAnsi="Times New Roman" w:cs="Times New Roman"/>
        </w:rPr>
        <w:t xml:space="preserve"> </w:t>
      </w:r>
      <w:r w:rsidR="00C95B60" w:rsidRPr="000B14DC">
        <w:rPr>
          <w:rFonts w:ascii="Times New Roman" w:eastAsia="Times New Roman" w:hAnsi="Times New Roman" w:cs="Times New Roman"/>
          <w:snapToGrid w:val="0"/>
        </w:rPr>
        <w:t xml:space="preserve">                                                          </w:t>
      </w:r>
    </w:p>
    <w:sectPr w:rsidR="00C95B60" w:rsidRPr="008476A1" w:rsidSect="00C52CDA">
      <w:headerReference w:type="first" r:id="rId13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429B" w14:textId="77777777" w:rsidR="00FB4A6D" w:rsidRDefault="00FB4A6D" w:rsidP="00883CD4">
      <w:pPr>
        <w:spacing w:after="0" w:line="240" w:lineRule="auto"/>
      </w:pPr>
      <w:r>
        <w:separator/>
      </w:r>
    </w:p>
  </w:endnote>
  <w:endnote w:type="continuationSeparator" w:id="0">
    <w:p w14:paraId="22C75A50" w14:textId="77777777" w:rsidR="00FB4A6D" w:rsidRDefault="00FB4A6D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F817" w14:textId="77777777" w:rsidR="00FB4A6D" w:rsidRDefault="00FB4A6D" w:rsidP="00883CD4">
      <w:pPr>
        <w:spacing w:after="0" w:line="240" w:lineRule="auto"/>
      </w:pPr>
      <w:r>
        <w:separator/>
      </w:r>
    </w:p>
  </w:footnote>
  <w:footnote w:type="continuationSeparator" w:id="0">
    <w:p w14:paraId="23FD1C49" w14:textId="77777777" w:rsidR="00FB4A6D" w:rsidRDefault="00FB4A6D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288CCE7" w14:textId="77777777" w:rsidTr="00671A20">
      <w:trPr>
        <w:trHeight w:hRule="exact" w:val="1129"/>
      </w:trPr>
      <w:tc>
        <w:tcPr>
          <w:tcW w:w="3261" w:type="dxa"/>
          <w:vAlign w:val="center"/>
        </w:tcPr>
        <w:p w14:paraId="2288CCE3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2288CCEE" wp14:editId="2288CCEF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682657052" name="Picture 1682657052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2288CCE4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2288CCE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2288CCE6" w14:textId="22C055FD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2288CCEA" w14:textId="77777777" w:rsidTr="00671A20">
      <w:trPr>
        <w:trHeight w:val="437"/>
      </w:trPr>
      <w:tc>
        <w:tcPr>
          <w:tcW w:w="3261" w:type="dxa"/>
          <w:vAlign w:val="bottom"/>
        </w:tcPr>
        <w:p w14:paraId="2288CCE8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2288CCF2" wp14:editId="2288CCF3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072068015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2288CCE9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2288CCEB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286"/>
    <w:multiLevelType w:val="hybridMultilevel"/>
    <w:tmpl w:val="E9421ECC"/>
    <w:lvl w:ilvl="0" w:tplc="D8723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2687"/>
    <w:multiLevelType w:val="multilevel"/>
    <w:tmpl w:val="A560D9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A2698"/>
    <w:multiLevelType w:val="hybridMultilevel"/>
    <w:tmpl w:val="86D06D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3320C8"/>
    <w:multiLevelType w:val="hybridMultilevel"/>
    <w:tmpl w:val="C3760244"/>
    <w:lvl w:ilvl="0" w:tplc="DA2C51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727152E"/>
    <w:multiLevelType w:val="hybridMultilevel"/>
    <w:tmpl w:val="8ACAE18E"/>
    <w:lvl w:ilvl="0" w:tplc="041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38E61ACA"/>
    <w:multiLevelType w:val="hybridMultilevel"/>
    <w:tmpl w:val="3D647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4730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C5459B"/>
    <w:multiLevelType w:val="hybridMultilevel"/>
    <w:tmpl w:val="312CE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F6E7D6B"/>
    <w:multiLevelType w:val="hybridMultilevel"/>
    <w:tmpl w:val="EBBE9464"/>
    <w:lvl w:ilvl="0" w:tplc="32D470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16350"/>
    <w:multiLevelType w:val="hybridMultilevel"/>
    <w:tmpl w:val="49BAD1B0"/>
    <w:lvl w:ilvl="0" w:tplc="8312C7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A4AEF"/>
    <w:multiLevelType w:val="hybridMultilevel"/>
    <w:tmpl w:val="EAC2A4EC"/>
    <w:lvl w:ilvl="0" w:tplc="7D80FB84">
      <w:start w:val="3"/>
      <w:numFmt w:val="bullet"/>
      <w:lvlText w:val="-"/>
      <w:lvlJc w:val="left"/>
      <w:pPr>
        <w:tabs>
          <w:tab w:val="num" w:pos="304"/>
        </w:tabs>
        <w:ind w:left="304" w:hanging="76"/>
      </w:pPr>
    </w:lvl>
    <w:lvl w:ilvl="1" w:tplc="041A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7" w15:restartNumberingAfterBreak="0">
    <w:nsid w:val="684C0143"/>
    <w:multiLevelType w:val="hybridMultilevel"/>
    <w:tmpl w:val="2FECD798"/>
    <w:lvl w:ilvl="0" w:tplc="7D80FB84">
      <w:start w:val="3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7D80FB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406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0523814">
    <w:abstractNumId w:val="13"/>
  </w:num>
  <w:num w:numId="2" w16cid:durableId="1166555628">
    <w:abstractNumId w:val="11"/>
  </w:num>
  <w:num w:numId="3" w16cid:durableId="2038660152">
    <w:abstractNumId w:val="3"/>
  </w:num>
  <w:num w:numId="4" w16cid:durableId="626619328">
    <w:abstractNumId w:val="2"/>
  </w:num>
  <w:num w:numId="5" w16cid:durableId="311374776">
    <w:abstractNumId w:val="6"/>
    <w:lvlOverride w:ilvl="0">
      <w:startOverride w:val="1"/>
    </w:lvlOverride>
  </w:num>
  <w:num w:numId="6" w16cid:durableId="765198658">
    <w:abstractNumId w:val="19"/>
  </w:num>
  <w:num w:numId="7" w16cid:durableId="11540326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544823">
    <w:abstractNumId w:val="16"/>
  </w:num>
  <w:num w:numId="9" w16cid:durableId="1000080789">
    <w:abstractNumId w:val="9"/>
  </w:num>
  <w:num w:numId="10" w16cid:durableId="1387680424">
    <w:abstractNumId w:val="20"/>
  </w:num>
  <w:num w:numId="11" w16cid:durableId="1695034370">
    <w:abstractNumId w:val="17"/>
  </w:num>
  <w:num w:numId="12" w16cid:durableId="724718438">
    <w:abstractNumId w:val="8"/>
  </w:num>
  <w:num w:numId="13" w16cid:durableId="225266044">
    <w:abstractNumId w:val="18"/>
  </w:num>
  <w:num w:numId="14" w16cid:durableId="1232235668">
    <w:abstractNumId w:val="10"/>
  </w:num>
  <w:num w:numId="15" w16cid:durableId="694039575">
    <w:abstractNumId w:val="4"/>
  </w:num>
  <w:num w:numId="16" w16cid:durableId="1449816302">
    <w:abstractNumId w:val="7"/>
  </w:num>
  <w:num w:numId="17" w16cid:durableId="1184394424">
    <w:abstractNumId w:val="0"/>
  </w:num>
  <w:num w:numId="18" w16cid:durableId="11053455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3329380">
    <w:abstractNumId w:val="1"/>
  </w:num>
  <w:num w:numId="20" w16cid:durableId="650253838">
    <w:abstractNumId w:val="15"/>
  </w:num>
  <w:num w:numId="21" w16cid:durableId="325284218">
    <w:abstractNumId w:val="14"/>
  </w:num>
  <w:num w:numId="22" w16cid:durableId="1778141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0797C"/>
    <w:rsid w:val="000108BC"/>
    <w:rsid w:val="00010A36"/>
    <w:rsid w:val="00011283"/>
    <w:rsid w:val="00011370"/>
    <w:rsid w:val="00014CC9"/>
    <w:rsid w:val="00020902"/>
    <w:rsid w:val="000219EC"/>
    <w:rsid w:val="000239A7"/>
    <w:rsid w:val="00025543"/>
    <w:rsid w:val="00025B5B"/>
    <w:rsid w:val="0002738B"/>
    <w:rsid w:val="0003195C"/>
    <w:rsid w:val="00031B6F"/>
    <w:rsid w:val="000352AD"/>
    <w:rsid w:val="000378BD"/>
    <w:rsid w:val="000402DC"/>
    <w:rsid w:val="00040964"/>
    <w:rsid w:val="00042A3A"/>
    <w:rsid w:val="00043319"/>
    <w:rsid w:val="00044E2C"/>
    <w:rsid w:val="0004633D"/>
    <w:rsid w:val="000464F5"/>
    <w:rsid w:val="000464F7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56BE5"/>
    <w:rsid w:val="00060050"/>
    <w:rsid w:val="00060709"/>
    <w:rsid w:val="000610AA"/>
    <w:rsid w:val="000612DB"/>
    <w:rsid w:val="00061A09"/>
    <w:rsid w:val="00061F7A"/>
    <w:rsid w:val="00062725"/>
    <w:rsid w:val="00066051"/>
    <w:rsid w:val="00066506"/>
    <w:rsid w:val="000666C2"/>
    <w:rsid w:val="00067B83"/>
    <w:rsid w:val="00067BC5"/>
    <w:rsid w:val="00072144"/>
    <w:rsid w:val="00072A36"/>
    <w:rsid w:val="000749DE"/>
    <w:rsid w:val="000756F5"/>
    <w:rsid w:val="000768EA"/>
    <w:rsid w:val="00076925"/>
    <w:rsid w:val="000771EE"/>
    <w:rsid w:val="000808F0"/>
    <w:rsid w:val="00080E3A"/>
    <w:rsid w:val="000811E3"/>
    <w:rsid w:val="00081842"/>
    <w:rsid w:val="0008382D"/>
    <w:rsid w:val="00085C93"/>
    <w:rsid w:val="000861F0"/>
    <w:rsid w:val="000866F3"/>
    <w:rsid w:val="0008786F"/>
    <w:rsid w:val="000905B5"/>
    <w:rsid w:val="00093511"/>
    <w:rsid w:val="00093793"/>
    <w:rsid w:val="0009405A"/>
    <w:rsid w:val="000956D3"/>
    <w:rsid w:val="000977A7"/>
    <w:rsid w:val="000A1A03"/>
    <w:rsid w:val="000A48D9"/>
    <w:rsid w:val="000A55D2"/>
    <w:rsid w:val="000A60AB"/>
    <w:rsid w:val="000A62DF"/>
    <w:rsid w:val="000A71D3"/>
    <w:rsid w:val="000B0563"/>
    <w:rsid w:val="000B14DC"/>
    <w:rsid w:val="000B2E0E"/>
    <w:rsid w:val="000B3813"/>
    <w:rsid w:val="000B3C4A"/>
    <w:rsid w:val="000B3C7C"/>
    <w:rsid w:val="000B4CE8"/>
    <w:rsid w:val="000B5FDC"/>
    <w:rsid w:val="000B6387"/>
    <w:rsid w:val="000B6873"/>
    <w:rsid w:val="000B7ED3"/>
    <w:rsid w:val="000C11C4"/>
    <w:rsid w:val="000C2B25"/>
    <w:rsid w:val="000C301F"/>
    <w:rsid w:val="000C3168"/>
    <w:rsid w:val="000C3E6F"/>
    <w:rsid w:val="000C3F74"/>
    <w:rsid w:val="000C43D2"/>
    <w:rsid w:val="000C5C76"/>
    <w:rsid w:val="000C7075"/>
    <w:rsid w:val="000D0726"/>
    <w:rsid w:val="000D0BB5"/>
    <w:rsid w:val="000D3659"/>
    <w:rsid w:val="000D36F1"/>
    <w:rsid w:val="000D44F7"/>
    <w:rsid w:val="000D4C62"/>
    <w:rsid w:val="000D6205"/>
    <w:rsid w:val="000E01D5"/>
    <w:rsid w:val="000E0805"/>
    <w:rsid w:val="000E32C6"/>
    <w:rsid w:val="000E67F5"/>
    <w:rsid w:val="000F2F32"/>
    <w:rsid w:val="000F315D"/>
    <w:rsid w:val="000F4243"/>
    <w:rsid w:val="000F5A1A"/>
    <w:rsid w:val="000F6435"/>
    <w:rsid w:val="000F6C92"/>
    <w:rsid w:val="000F75A3"/>
    <w:rsid w:val="00100C1D"/>
    <w:rsid w:val="00101A48"/>
    <w:rsid w:val="00104235"/>
    <w:rsid w:val="001103AD"/>
    <w:rsid w:val="00112C21"/>
    <w:rsid w:val="0011589C"/>
    <w:rsid w:val="00115AD4"/>
    <w:rsid w:val="0011603D"/>
    <w:rsid w:val="001170E1"/>
    <w:rsid w:val="00120C6E"/>
    <w:rsid w:val="00121553"/>
    <w:rsid w:val="0012246E"/>
    <w:rsid w:val="00124F7C"/>
    <w:rsid w:val="00125DD5"/>
    <w:rsid w:val="00126E73"/>
    <w:rsid w:val="00132AD9"/>
    <w:rsid w:val="0013702A"/>
    <w:rsid w:val="001418B7"/>
    <w:rsid w:val="00142653"/>
    <w:rsid w:val="00142A63"/>
    <w:rsid w:val="0014369C"/>
    <w:rsid w:val="00143E5F"/>
    <w:rsid w:val="0014574F"/>
    <w:rsid w:val="00146ECC"/>
    <w:rsid w:val="001478D1"/>
    <w:rsid w:val="00150EEA"/>
    <w:rsid w:val="00152611"/>
    <w:rsid w:val="00154D4F"/>
    <w:rsid w:val="00155557"/>
    <w:rsid w:val="00156503"/>
    <w:rsid w:val="00156849"/>
    <w:rsid w:val="00157F21"/>
    <w:rsid w:val="00160EAE"/>
    <w:rsid w:val="00163074"/>
    <w:rsid w:val="00163E03"/>
    <w:rsid w:val="00164623"/>
    <w:rsid w:val="00164A0F"/>
    <w:rsid w:val="00164BB3"/>
    <w:rsid w:val="00167A54"/>
    <w:rsid w:val="001701D8"/>
    <w:rsid w:val="00170290"/>
    <w:rsid w:val="00172A5B"/>
    <w:rsid w:val="00172E12"/>
    <w:rsid w:val="0017420F"/>
    <w:rsid w:val="00174C1A"/>
    <w:rsid w:val="00174E8C"/>
    <w:rsid w:val="00176566"/>
    <w:rsid w:val="001800CF"/>
    <w:rsid w:val="001802DA"/>
    <w:rsid w:val="00180E8F"/>
    <w:rsid w:val="00181C9B"/>
    <w:rsid w:val="00182033"/>
    <w:rsid w:val="00183187"/>
    <w:rsid w:val="00183AD1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977E2"/>
    <w:rsid w:val="001A049A"/>
    <w:rsid w:val="001A05BC"/>
    <w:rsid w:val="001A0677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0DBE"/>
    <w:rsid w:val="001B3032"/>
    <w:rsid w:val="001C3CEB"/>
    <w:rsid w:val="001C5A5C"/>
    <w:rsid w:val="001C5E26"/>
    <w:rsid w:val="001C660A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2D4D"/>
    <w:rsid w:val="001E4940"/>
    <w:rsid w:val="001E4AC9"/>
    <w:rsid w:val="001E51E0"/>
    <w:rsid w:val="001E51E9"/>
    <w:rsid w:val="001E5ABD"/>
    <w:rsid w:val="001E6128"/>
    <w:rsid w:val="001E61B2"/>
    <w:rsid w:val="001E703F"/>
    <w:rsid w:val="001E74A7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0477A"/>
    <w:rsid w:val="00210CAA"/>
    <w:rsid w:val="002123A3"/>
    <w:rsid w:val="00213A0B"/>
    <w:rsid w:val="00216510"/>
    <w:rsid w:val="002165A4"/>
    <w:rsid w:val="00216BB5"/>
    <w:rsid w:val="00220EA9"/>
    <w:rsid w:val="002225BC"/>
    <w:rsid w:val="0022298D"/>
    <w:rsid w:val="00223637"/>
    <w:rsid w:val="00224356"/>
    <w:rsid w:val="00224B1C"/>
    <w:rsid w:val="00224F93"/>
    <w:rsid w:val="00225387"/>
    <w:rsid w:val="002264A2"/>
    <w:rsid w:val="0022684F"/>
    <w:rsid w:val="002279D7"/>
    <w:rsid w:val="00231212"/>
    <w:rsid w:val="00231EF2"/>
    <w:rsid w:val="00232E2E"/>
    <w:rsid w:val="00233F01"/>
    <w:rsid w:val="00240073"/>
    <w:rsid w:val="00240814"/>
    <w:rsid w:val="00240B3E"/>
    <w:rsid w:val="00240B95"/>
    <w:rsid w:val="00240C49"/>
    <w:rsid w:val="00240D81"/>
    <w:rsid w:val="00240F32"/>
    <w:rsid w:val="002443D5"/>
    <w:rsid w:val="00245356"/>
    <w:rsid w:val="0024672C"/>
    <w:rsid w:val="0024678F"/>
    <w:rsid w:val="00247E28"/>
    <w:rsid w:val="0025249A"/>
    <w:rsid w:val="0025393E"/>
    <w:rsid w:val="00253B7F"/>
    <w:rsid w:val="00253D28"/>
    <w:rsid w:val="00255417"/>
    <w:rsid w:val="0025646C"/>
    <w:rsid w:val="0026032B"/>
    <w:rsid w:val="0026120A"/>
    <w:rsid w:val="0026129A"/>
    <w:rsid w:val="002614A0"/>
    <w:rsid w:val="0026481C"/>
    <w:rsid w:val="0026507B"/>
    <w:rsid w:val="00265A46"/>
    <w:rsid w:val="002669EF"/>
    <w:rsid w:val="00266FD7"/>
    <w:rsid w:val="002674BA"/>
    <w:rsid w:val="00270AF6"/>
    <w:rsid w:val="00270C26"/>
    <w:rsid w:val="0027107A"/>
    <w:rsid w:val="0027305E"/>
    <w:rsid w:val="00273851"/>
    <w:rsid w:val="00273E8A"/>
    <w:rsid w:val="00274510"/>
    <w:rsid w:val="002747EE"/>
    <w:rsid w:val="00275F44"/>
    <w:rsid w:val="00276F75"/>
    <w:rsid w:val="00277109"/>
    <w:rsid w:val="0027789E"/>
    <w:rsid w:val="0028032E"/>
    <w:rsid w:val="00280E20"/>
    <w:rsid w:val="00281B54"/>
    <w:rsid w:val="00282BC2"/>
    <w:rsid w:val="00283073"/>
    <w:rsid w:val="00283365"/>
    <w:rsid w:val="00283A79"/>
    <w:rsid w:val="00284BCD"/>
    <w:rsid w:val="002856CD"/>
    <w:rsid w:val="00286084"/>
    <w:rsid w:val="00291948"/>
    <w:rsid w:val="00292E3C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11B"/>
    <w:rsid w:val="002B34E3"/>
    <w:rsid w:val="002B38B0"/>
    <w:rsid w:val="002B66E3"/>
    <w:rsid w:val="002B6727"/>
    <w:rsid w:val="002C11D9"/>
    <w:rsid w:val="002C2531"/>
    <w:rsid w:val="002C3D95"/>
    <w:rsid w:val="002C6129"/>
    <w:rsid w:val="002C661F"/>
    <w:rsid w:val="002D022E"/>
    <w:rsid w:val="002D0D33"/>
    <w:rsid w:val="002D0E05"/>
    <w:rsid w:val="002D0E0B"/>
    <w:rsid w:val="002D1656"/>
    <w:rsid w:val="002D17FD"/>
    <w:rsid w:val="002D1C56"/>
    <w:rsid w:val="002D229A"/>
    <w:rsid w:val="002D33BE"/>
    <w:rsid w:val="002D4BF0"/>
    <w:rsid w:val="002E1EF5"/>
    <w:rsid w:val="002E4252"/>
    <w:rsid w:val="002E7D62"/>
    <w:rsid w:val="002F0D46"/>
    <w:rsid w:val="002F18DF"/>
    <w:rsid w:val="002F2C9F"/>
    <w:rsid w:val="002F3997"/>
    <w:rsid w:val="002F44D4"/>
    <w:rsid w:val="002F4E94"/>
    <w:rsid w:val="002F57D5"/>
    <w:rsid w:val="002F5FF7"/>
    <w:rsid w:val="003011AB"/>
    <w:rsid w:val="00301CB6"/>
    <w:rsid w:val="0030378E"/>
    <w:rsid w:val="00307B51"/>
    <w:rsid w:val="00307FFB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6D86"/>
    <w:rsid w:val="00316DBE"/>
    <w:rsid w:val="003178D1"/>
    <w:rsid w:val="003203B2"/>
    <w:rsid w:val="00321EFB"/>
    <w:rsid w:val="00327A63"/>
    <w:rsid w:val="00331148"/>
    <w:rsid w:val="00331277"/>
    <w:rsid w:val="00332BF1"/>
    <w:rsid w:val="003334C7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111"/>
    <w:rsid w:val="003452C9"/>
    <w:rsid w:val="00346BD7"/>
    <w:rsid w:val="00347032"/>
    <w:rsid w:val="00347817"/>
    <w:rsid w:val="00350CEA"/>
    <w:rsid w:val="00352845"/>
    <w:rsid w:val="00353C0F"/>
    <w:rsid w:val="00353DF5"/>
    <w:rsid w:val="00355ECD"/>
    <w:rsid w:val="00357DF3"/>
    <w:rsid w:val="00361BD8"/>
    <w:rsid w:val="00361FD4"/>
    <w:rsid w:val="00362B78"/>
    <w:rsid w:val="00363CE1"/>
    <w:rsid w:val="00364776"/>
    <w:rsid w:val="00365D20"/>
    <w:rsid w:val="00366599"/>
    <w:rsid w:val="00367D12"/>
    <w:rsid w:val="00372C69"/>
    <w:rsid w:val="0037750D"/>
    <w:rsid w:val="00380CE2"/>
    <w:rsid w:val="0038239A"/>
    <w:rsid w:val="003844ED"/>
    <w:rsid w:val="00384901"/>
    <w:rsid w:val="00385DF1"/>
    <w:rsid w:val="00386B05"/>
    <w:rsid w:val="003873EE"/>
    <w:rsid w:val="003909B3"/>
    <w:rsid w:val="00391FDE"/>
    <w:rsid w:val="00392737"/>
    <w:rsid w:val="003948AD"/>
    <w:rsid w:val="003948C1"/>
    <w:rsid w:val="00394A48"/>
    <w:rsid w:val="00395482"/>
    <w:rsid w:val="003A001C"/>
    <w:rsid w:val="003A03C1"/>
    <w:rsid w:val="003A39A4"/>
    <w:rsid w:val="003A4DE4"/>
    <w:rsid w:val="003B135F"/>
    <w:rsid w:val="003B27C1"/>
    <w:rsid w:val="003B28F4"/>
    <w:rsid w:val="003B2E81"/>
    <w:rsid w:val="003B3E14"/>
    <w:rsid w:val="003B7024"/>
    <w:rsid w:val="003C2D7A"/>
    <w:rsid w:val="003C39FB"/>
    <w:rsid w:val="003C435F"/>
    <w:rsid w:val="003C5586"/>
    <w:rsid w:val="003C6B04"/>
    <w:rsid w:val="003C7EF7"/>
    <w:rsid w:val="003D1178"/>
    <w:rsid w:val="003D26E4"/>
    <w:rsid w:val="003D2936"/>
    <w:rsid w:val="003D3A17"/>
    <w:rsid w:val="003D4DD8"/>
    <w:rsid w:val="003D6F9C"/>
    <w:rsid w:val="003E0176"/>
    <w:rsid w:val="003E1F31"/>
    <w:rsid w:val="003E3958"/>
    <w:rsid w:val="003E423A"/>
    <w:rsid w:val="003E711F"/>
    <w:rsid w:val="003F0169"/>
    <w:rsid w:val="003F0D01"/>
    <w:rsid w:val="003F0E2F"/>
    <w:rsid w:val="003F5207"/>
    <w:rsid w:val="003F52D7"/>
    <w:rsid w:val="003F5B7E"/>
    <w:rsid w:val="003F6053"/>
    <w:rsid w:val="003F7A4E"/>
    <w:rsid w:val="00402234"/>
    <w:rsid w:val="00402D16"/>
    <w:rsid w:val="00402F7C"/>
    <w:rsid w:val="0040421F"/>
    <w:rsid w:val="00404A0E"/>
    <w:rsid w:val="004056CF"/>
    <w:rsid w:val="0040581A"/>
    <w:rsid w:val="004063E0"/>
    <w:rsid w:val="00411319"/>
    <w:rsid w:val="00412AA2"/>
    <w:rsid w:val="00412FCB"/>
    <w:rsid w:val="00413411"/>
    <w:rsid w:val="00413684"/>
    <w:rsid w:val="00413FA9"/>
    <w:rsid w:val="00415379"/>
    <w:rsid w:val="0041595B"/>
    <w:rsid w:val="00416B59"/>
    <w:rsid w:val="00416DF7"/>
    <w:rsid w:val="00420A60"/>
    <w:rsid w:val="00421693"/>
    <w:rsid w:val="00421770"/>
    <w:rsid w:val="00424AE4"/>
    <w:rsid w:val="0042599D"/>
    <w:rsid w:val="00425E68"/>
    <w:rsid w:val="004271A4"/>
    <w:rsid w:val="00427434"/>
    <w:rsid w:val="00433CBD"/>
    <w:rsid w:val="00436015"/>
    <w:rsid w:val="004361B4"/>
    <w:rsid w:val="00437096"/>
    <w:rsid w:val="00440828"/>
    <w:rsid w:val="00442728"/>
    <w:rsid w:val="00443F2C"/>
    <w:rsid w:val="00443FDE"/>
    <w:rsid w:val="00444DA3"/>
    <w:rsid w:val="00445187"/>
    <w:rsid w:val="00446644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70F69"/>
    <w:rsid w:val="00470FCA"/>
    <w:rsid w:val="00475B27"/>
    <w:rsid w:val="00477FEC"/>
    <w:rsid w:val="00480BB0"/>
    <w:rsid w:val="0048153E"/>
    <w:rsid w:val="0048429F"/>
    <w:rsid w:val="00484A07"/>
    <w:rsid w:val="00484E3C"/>
    <w:rsid w:val="00486AC8"/>
    <w:rsid w:val="00487AB0"/>
    <w:rsid w:val="0049000D"/>
    <w:rsid w:val="0049057A"/>
    <w:rsid w:val="0049216E"/>
    <w:rsid w:val="004922D7"/>
    <w:rsid w:val="00493320"/>
    <w:rsid w:val="0049372D"/>
    <w:rsid w:val="00496455"/>
    <w:rsid w:val="00496DFB"/>
    <w:rsid w:val="00496F4A"/>
    <w:rsid w:val="004A0670"/>
    <w:rsid w:val="004A076B"/>
    <w:rsid w:val="004A0F72"/>
    <w:rsid w:val="004A2F5A"/>
    <w:rsid w:val="004B047A"/>
    <w:rsid w:val="004B133F"/>
    <w:rsid w:val="004B1E3C"/>
    <w:rsid w:val="004C1336"/>
    <w:rsid w:val="004C4FFA"/>
    <w:rsid w:val="004C60C7"/>
    <w:rsid w:val="004C619B"/>
    <w:rsid w:val="004C6327"/>
    <w:rsid w:val="004C746F"/>
    <w:rsid w:val="004D017A"/>
    <w:rsid w:val="004D1971"/>
    <w:rsid w:val="004D2AA7"/>
    <w:rsid w:val="004D3160"/>
    <w:rsid w:val="004D438D"/>
    <w:rsid w:val="004D4A2E"/>
    <w:rsid w:val="004D6040"/>
    <w:rsid w:val="004E0124"/>
    <w:rsid w:val="004E2370"/>
    <w:rsid w:val="004E409F"/>
    <w:rsid w:val="004E49A2"/>
    <w:rsid w:val="004E5B76"/>
    <w:rsid w:val="004E68F4"/>
    <w:rsid w:val="004F1314"/>
    <w:rsid w:val="004F155F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785A"/>
    <w:rsid w:val="005204FE"/>
    <w:rsid w:val="00523926"/>
    <w:rsid w:val="005272FE"/>
    <w:rsid w:val="00527FA2"/>
    <w:rsid w:val="005301CA"/>
    <w:rsid w:val="00531B46"/>
    <w:rsid w:val="00535F40"/>
    <w:rsid w:val="005372E6"/>
    <w:rsid w:val="00540FC5"/>
    <w:rsid w:val="00542825"/>
    <w:rsid w:val="00542CDF"/>
    <w:rsid w:val="005432D8"/>
    <w:rsid w:val="005455AE"/>
    <w:rsid w:val="00545A1A"/>
    <w:rsid w:val="00545F53"/>
    <w:rsid w:val="00545FC2"/>
    <w:rsid w:val="00547A2B"/>
    <w:rsid w:val="00547E05"/>
    <w:rsid w:val="00550FC7"/>
    <w:rsid w:val="005525A7"/>
    <w:rsid w:val="005565D2"/>
    <w:rsid w:val="005569FB"/>
    <w:rsid w:val="00557C0C"/>
    <w:rsid w:val="005613F6"/>
    <w:rsid w:val="0056396F"/>
    <w:rsid w:val="00564387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224D"/>
    <w:rsid w:val="005836A8"/>
    <w:rsid w:val="00585BE7"/>
    <w:rsid w:val="005903F8"/>
    <w:rsid w:val="00591BAD"/>
    <w:rsid w:val="0059208E"/>
    <w:rsid w:val="00593914"/>
    <w:rsid w:val="00593C92"/>
    <w:rsid w:val="005947D7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A7F59"/>
    <w:rsid w:val="005B0D5A"/>
    <w:rsid w:val="005B19A1"/>
    <w:rsid w:val="005B3646"/>
    <w:rsid w:val="005B3E08"/>
    <w:rsid w:val="005B53A3"/>
    <w:rsid w:val="005C0B9F"/>
    <w:rsid w:val="005C0D41"/>
    <w:rsid w:val="005C2826"/>
    <w:rsid w:val="005C2867"/>
    <w:rsid w:val="005C66A9"/>
    <w:rsid w:val="005C6D02"/>
    <w:rsid w:val="005C7729"/>
    <w:rsid w:val="005D0639"/>
    <w:rsid w:val="005D0BC1"/>
    <w:rsid w:val="005D1CA9"/>
    <w:rsid w:val="005D5108"/>
    <w:rsid w:val="005D5E01"/>
    <w:rsid w:val="005D71A9"/>
    <w:rsid w:val="005D7C2F"/>
    <w:rsid w:val="005E1605"/>
    <w:rsid w:val="005E3438"/>
    <w:rsid w:val="005E3F91"/>
    <w:rsid w:val="005E6783"/>
    <w:rsid w:val="005F055B"/>
    <w:rsid w:val="005F0B6F"/>
    <w:rsid w:val="005F2029"/>
    <w:rsid w:val="005F3241"/>
    <w:rsid w:val="005F3C97"/>
    <w:rsid w:val="005F40B6"/>
    <w:rsid w:val="005F5E4B"/>
    <w:rsid w:val="005F5EE4"/>
    <w:rsid w:val="005F655D"/>
    <w:rsid w:val="005F6992"/>
    <w:rsid w:val="005F7578"/>
    <w:rsid w:val="00600971"/>
    <w:rsid w:val="00601328"/>
    <w:rsid w:val="00601526"/>
    <w:rsid w:val="0060336E"/>
    <w:rsid w:val="00603676"/>
    <w:rsid w:val="006043AD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7D8"/>
    <w:rsid w:val="00620FD2"/>
    <w:rsid w:val="00621CD7"/>
    <w:rsid w:val="0062209A"/>
    <w:rsid w:val="00622312"/>
    <w:rsid w:val="00622332"/>
    <w:rsid w:val="00623A23"/>
    <w:rsid w:val="00623DAA"/>
    <w:rsid w:val="00624A2B"/>
    <w:rsid w:val="006253BC"/>
    <w:rsid w:val="00625651"/>
    <w:rsid w:val="006276BA"/>
    <w:rsid w:val="00630A8A"/>
    <w:rsid w:val="00632961"/>
    <w:rsid w:val="0064147B"/>
    <w:rsid w:val="00641934"/>
    <w:rsid w:val="00641D1B"/>
    <w:rsid w:val="00642278"/>
    <w:rsid w:val="006425A8"/>
    <w:rsid w:val="006437E0"/>
    <w:rsid w:val="00644685"/>
    <w:rsid w:val="00644F48"/>
    <w:rsid w:val="006468DC"/>
    <w:rsid w:val="00647443"/>
    <w:rsid w:val="00650747"/>
    <w:rsid w:val="00654B90"/>
    <w:rsid w:val="006551BA"/>
    <w:rsid w:val="00656023"/>
    <w:rsid w:val="006639B8"/>
    <w:rsid w:val="00663E54"/>
    <w:rsid w:val="00665020"/>
    <w:rsid w:val="006662C1"/>
    <w:rsid w:val="00667A1A"/>
    <w:rsid w:val="006713B3"/>
    <w:rsid w:val="00671A20"/>
    <w:rsid w:val="006720B4"/>
    <w:rsid w:val="00673033"/>
    <w:rsid w:val="00673569"/>
    <w:rsid w:val="0067376F"/>
    <w:rsid w:val="0067509B"/>
    <w:rsid w:val="00675358"/>
    <w:rsid w:val="006766ED"/>
    <w:rsid w:val="0067757A"/>
    <w:rsid w:val="006802CC"/>
    <w:rsid w:val="00681496"/>
    <w:rsid w:val="00681DD8"/>
    <w:rsid w:val="00682AA9"/>
    <w:rsid w:val="00684A05"/>
    <w:rsid w:val="00684E0E"/>
    <w:rsid w:val="0068602C"/>
    <w:rsid w:val="00686C0E"/>
    <w:rsid w:val="00692835"/>
    <w:rsid w:val="006929E4"/>
    <w:rsid w:val="00692C73"/>
    <w:rsid w:val="00692FDE"/>
    <w:rsid w:val="0069326C"/>
    <w:rsid w:val="006951CC"/>
    <w:rsid w:val="00695BEE"/>
    <w:rsid w:val="006A332A"/>
    <w:rsid w:val="006A70FC"/>
    <w:rsid w:val="006A7F88"/>
    <w:rsid w:val="006B12E7"/>
    <w:rsid w:val="006B1383"/>
    <w:rsid w:val="006B27ED"/>
    <w:rsid w:val="006B30F4"/>
    <w:rsid w:val="006B3B1C"/>
    <w:rsid w:val="006B3CE9"/>
    <w:rsid w:val="006B401C"/>
    <w:rsid w:val="006B6A96"/>
    <w:rsid w:val="006C06C6"/>
    <w:rsid w:val="006C34AF"/>
    <w:rsid w:val="006C3B2E"/>
    <w:rsid w:val="006C4620"/>
    <w:rsid w:val="006C5A18"/>
    <w:rsid w:val="006C634D"/>
    <w:rsid w:val="006C7AE0"/>
    <w:rsid w:val="006D0AAC"/>
    <w:rsid w:val="006D0D32"/>
    <w:rsid w:val="006D139C"/>
    <w:rsid w:val="006D335D"/>
    <w:rsid w:val="006D3C59"/>
    <w:rsid w:val="006E1D91"/>
    <w:rsid w:val="006E2A13"/>
    <w:rsid w:val="006E4765"/>
    <w:rsid w:val="006E4DC2"/>
    <w:rsid w:val="006E62EF"/>
    <w:rsid w:val="006F044D"/>
    <w:rsid w:val="006F1333"/>
    <w:rsid w:val="006F227F"/>
    <w:rsid w:val="006F2372"/>
    <w:rsid w:val="006F44CD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0599C"/>
    <w:rsid w:val="0071047F"/>
    <w:rsid w:val="0071222E"/>
    <w:rsid w:val="007131F7"/>
    <w:rsid w:val="00713735"/>
    <w:rsid w:val="00713E99"/>
    <w:rsid w:val="0071403C"/>
    <w:rsid w:val="0071484B"/>
    <w:rsid w:val="00715184"/>
    <w:rsid w:val="00717B73"/>
    <w:rsid w:val="007224C1"/>
    <w:rsid w:val="007242A5"/>
    <w:rsid w:val="00725494"/>
    <w:rsid w:val="0072558B"/>
    <w:rsid w:val="007259B0"/>
    <w:rsid w:val="007277AA"/>
    <w:rsid w:val="007317B5"/>
    <w:rsid w:val="007326A9"/>
    <w:rsid w:val="00736859"/>
    <w:rsid w:val="00736B96"/>
    <w:rsid w:val="007373AA"/>
    <w:rsid w:val="00740180"/>
    <w:rsid w:val="00741024"/>
    <w:rsid w:val="007420B3"/>
    <w:rsid w:val="00743702"/>
    <w:rsid w:val="00743A0F"/>
    <w:rsid w:val="00745261"/>
    <w:rsid w:val="00745674"/>
    <w:rsid w:val="0074591E"/>
    <w:rsid w:val="0074726A"/>
    <w:rsid w:val="00747355"/>
    <w:rsid w:val="00747D42"/>
    <w:rsid w:val="00750E9D"/>
    <w:rsid w:val="007518DF"/>
    <w:rsid w:val="00753310"/>
    <w:rsid w:val="00753D58"/>
    <w:rsid w:val="00754EA0"/>
    <w:rsid w:val="007605F5"/>
    <w:rsid w:val="00761489"/>
    <w:rsid w:val="00762B13"/>
    <w:rsid w:val="007633D2"/>
    <w:rsid w:val="00763B13"/>
    <w:rsid w:val="00764FB7"/>
    <w:rsid w:val="007661BE"/>
    <w:rsid w:val="00770F3F"/>
    <w:rsid w:val="00772E12"/>
    <w:rsid w:val="0077595E"/>
    <w:rsid w:val="00775E61"/>
    <w:rsid w:val="00777569"/>
    <w:rsid w:val="00780338"/>
    <w:rsid w:val="00780966"/>
    <w:rsid w:val="00783488"/>
    <w:rsid w:val="00783A4A"/>
    <w:rsid w:val="00783D56"/>
    <w:rsid w:val="007848BC"/>
    <w:rsid w:val="00791F65"/>
    <w:rsid w:val="007922EF"/>
    <w:rsid w:val="007929D9"/>
    <w:rsid w:val="00792DA0"/>
    <w:rsid w:val="007933B1"/>
    <w:rsid w:val="00794233"/>
    <w:rsid w:val="00795640"/>
    <w:rsid w:val="0079606C"/>
    <w:rsid w:val="00797718"/>
    <w:rsid w:val="00797782"/>
    <w:rsid w:val="007A0CB2"/>
    <w:rsid w:val="007A11C6"/>
    <w:rsid w:val="007A1D57"/>
    <w:rsid w:val="007A1EA1"/>
    <w:rsid w:val="007A208E"/>
    <w:rsid w:val="007A32E3"/>
    <w:rsid w:val="007A36DD"/>
    <w:rsid w:val="007A5E4B"/>
    <w:rsid w:val="007A5E9C"/>
    <w:rsid w:val="007A6630"/>
    <w:rsid w:val="007A7F26"/>
    <w:rsid w:val="007B00DA"/>
    <w:rsid w:val="007B28CB"/>
    <w:rsid w:val="007B2D14"/>
    <w:rsid w:val="007B64A8"/>
    <w:rsid w:val="007B73C8"/>
    <w:rsid w:val="007C099E"/>
    <w:rsid w:val="007C2A14"/>
    <w:rsid w:val="007C3C4F"/>
    <w:rsid w:val="007C492B"/>
    <w:rsid w:val="007D30E6"/>
    <w:rsid w:val="007D310F"/>
    <w:rsid w:val="007D40F7"/>
    <w:rsid w:val="007D48E4"/>
    <w:rsid w:val="007D6324"/>
    <w:rsid w:val="007D786E"/>
    <w:rsid w:val="007E01FD"/>
    <w:rsid w:val="007E0355"/>
    <w:rsid w:val="007E0F29"/>
    <w:rsid w:val="007E35B3"/>
    <w:rsid w:val="007E3B8C"/>
    <w:rsid w:val="007E4310"/>
    <w:rsid w:val="007E543B"/>
    <w:rsid w:val="007E603A"/>
    <w:rsid w:val="007E61A8"/>
    <w:rsid w:val="007E6644"/>
    <w:rsid w:val="007E788E"/>
    <w:rsid w:val="007E7CDC"/>
    <w:rsid w:val="007F08E2"/>
    <w:rsid w:val="007F1024"/>
    <w:rsid w:val="007F2FBC"/>
    <w:rsid w:val="007F36A9"/>
    <w:rsid w:val="007F3A39"/>
    <w:rsid w:val="007F3CD2"/>
    <w:rsid w:val="007F4E37"/>
    <w:rsid w:val="007F7543"/>
    <w:rsid w:val="007F7709"/>
    <w:rsid w:val="007F7CA7"/>
    <w:rsid w:val="0080030C"/>
    <w:rsid w:val="00800812"/>
    <w:rsid w:val="0080092F"/>
    <w:rsid w:val="0080347A"/>
    <w:rsid w:val="008039F3"/>
    <w:rsid w:val="00803F42"/>
    <w:rsid w:val="008041FD"/>
    <w:rsid w:val="00804F57"/>
    <w:rsid w:val="0080543B"/>
    <w:rsid w:val="00805538"/>
    <w:rsid w:val="008057D6"/>
    <w:rsid w:val="00805C20"/>
    <w:rsid w:val="00805F98"/>
    <w:rsid w:val="008120D0"/>
    <w:rsid w:val="00812FE4"/>
    <w:rsid w:val="008150B6"/>
    <w:rsid w:val="00816ADF"/>
    <w:rsid w:val="008219F7"/>
    <w:rsid w:val="00821A75"/>
    <w:rsid w:val="00822845"/>
    <w:rsid w:val="00822DD7"/>
    <w:rsid w:val="00822EFD"/>
    <w:rsid w:val="00822FCA"/>
    <w:rsid w:val="00823A4C"/>
    <w:rsid w:val="00830570"/>
    <w:rsid w:val="00831CC4"/>
    <w:rsid w:val="00832619"/>
    <w:rsid w:val="00832A56"/>
    <w:rsid w:val="00834234"/>
    <w:rsid w:val="00835964"/>
    <w:rsid w:val="00837CBF"/>
    <w:rsid w:val="008410F7"/>
    <w:rsid w:val="008417AE"/>
    <w:rsid w:val="008418CD"/>
    <w:rsid w:val="00842424"/>
    <w:rsid w:val="0084245D"/>
    <w:rsid w:val="00846235"/>
    <w:rsid w:val="0084674D"/>
    <w:rsid w:val="008474B1"/>
    <w:rsid w:val="008476A1"/>
    <w:rsid w:val="008513E9"/>
    <w:rsid w:val="00851F7D"/>
    <w:rsid w:val="008526AF"/>
    <w:rsid w:val="00854DC9"/>
    <w:rsid w:val="008569E7"/>
    <w:rsid w:val="008604AD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3C2A"/>
    <w:rsid w:val="0087745C"/>
    <w:rsid w:val="0087767D"/>
    <w:rsid w:val="0088126E"/>
    <w:rsid w:val="00883CD4"/>
    <w:rsid w:val="0089036A"/>
    <w:rsid w:val="00892C15"/>
    <w:rsid w:val="008936D0"/>
    <w:rsid w:val="0089420A"/>
    <w:rsid w:val="008A0172"/>
    <w:rsid w:val="008A0804"/>
    <w:rsid w:val="008A1B29"/>
    <w:rsid w:val="008A1C6B"/>
    <w:rsid w:val="008A408C"/>
    <w:rsid w:val="008A6F72"/>
    <w:rsid w:val="008A742E"/>
    <w:rsid w:val="008A7C9B"/>
    <w:rsid w:val="008B03C2"/>
    <w:rsid w:val="008B17BE"/>
    <w:rsid w:val="008B567B"/>
    <w:rsid w:val="008B6EF7"/>
    <w:rsid w:val="008B7D39"/>
    <w:rsid w:val="008C2BFA"/>
    <w:rsid w:val="008C473A"/>
    <w:rsid w:val="008C4B89"/>
    <w:rsid w:val="008C5076"/>
    <w:rsid w:val="008C6941"/>
    <w:rsid w:val="008C69C7"/>
    <w:rsid w:val="008C7424"/>
    <w:rsid w:val="008C7F18"/>
    <w:rsid w:val="008D1DE1"/>
    <w:rsid w:val="008D2836"/>
    <w:rsid w:val="008D43F7"/>
    <w:rsid w:val="008D5A3D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241C"/>
    <w:rsid w:val="008F461B"/>
    <w:rsid w:val="008F4C5C"/>
    <w:rsid w:val="008F6529"/>
    <w:rsid w:val="008F65B5"/>
    <w:rsid w:val="008F74E5"/>
    <w:rsid w:val="008F7797"/>
    <w:rsid w:val="00904723"/>
    <w:rsid w:val="009078F9"/>
    <w:rsid w:val="00910378"/>
    <w:rsid w:val="00912703"/>
    <w:rsid w:val="009129F9"/>
    <w:rsid w:val="00913490"/>
    <w:rsid w:val="00914C54"/>
    <w:rsid w:val="00915726"/>
    <w:rsid w:val="00917397"/>
    <w:rsid w:val="00920414"/>
    <w:rsid w:val="00923072"/>
    <w:rsid w:val="00925693"/>
    <w:rsid w:val="00930E56"/>
    <w:rsid w:val="009333F1"/>
    <w:rsid w:val="00933C7A"/>
    <w:rsid w:val="009356FC"/>
    <w:rsid w:val="00936C86"/>
    <w:rsid w:val="00936E9D"/>
    <w:rsid w:val="0093797C"/>
    <w:rsid w:val="00941D66"/>
    <w:rsid w:val="00942468"/>
    <w:rsid w:val="009439D1"/>
    <w:rsid w:val="0094766C"/>
    <w:rsid w:val="00956D5E"/>
    <w:rsid w:val="009601FD"/>
    <w:rsid w:val="00960BD8"/>
    <w:rsid w:val="00960C91"/>
    <w:rsid w:val="00963C8F"/>
    <w:rsid w:val="00965368"/>
    <w:rsid w:val="00966240"/>
    <w:rsid w:val="00972741"/>
    <w:rsid w:val="009728ED"/>
    <w:rsid w:val="009738EA"/>
    <w:rsid w:val="00974257"/>
    <w:rsid w:val="0097454C"/>
    <w:rsid w:val="0097540C"/>
    <w:rsid w:val="0097552C"/>
    <w:rsid w:val="00975CA7"/>
    <w:rsid w:val="00976944"/>
    <w:rsid w:val="00977F22"/>
    <w:rsid w:val="0098099A"/>
    <w:rsid w:val="009809E7"/>
    <w:rsid w:val="0098736C"/>
    <w:rsid w:val="00990E67"/>
    <w:rsid w:val="009912F6"/>
    <w:rsid w:val="00992FB0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F8F"/>
    <w:rsid w:val="009B1746"/>
    <w:rsid w:val="009B25F7"/>
    <w:rsid w:val="009B2D8E"/>
    <w:rsid w:val="009B395F"/>
    <w:rsid w:val="009B3E4B"/>
    <w:rsid w:val="009B4C0C"/>
    <w:rsid w:val="009B570E"/>
    <w:rsid w:val="009B5A3D"/>
    <w:rsid w:val="009B64E2"/>
    <w:rsid w:val="009C2172"/>
    <w:rsid w:val="009C252F"/>
    <w:rsid w:val="009C3754"/>
    <w:rsid w:val="009C7C06"/>
    <w:rsid w:val="009D0F0A"/>
    <w:rsid w:val="009D1116"/>
    <w:rsid w:val="009D4B02"/>
    <w:rsid w:val="009D4B65"/>
    <w:rsid w:val="009E0C13"/>
    <w:rsid w:val="009E1A65"/>
    <w:rsid w:val="009E37B0"/>
    <w:rsid w:val="009E46BA"/>
    <w:rsid w:val="009E49EE"/>
    <w:rsid w:val="009E7AAA"/>
    <w:rsid w:val="009E7E76"/>
    <w:rsid w:val="009F025D"/>
    <w:rsid w:val="009F14EB"/>
    <w:rsid w:val="009F2085"/>
    <w:rsid w:val="009F2638"/>
    <w:rsid w:val="009F5909"/>
    <w:rsid w:val="009F5E7F"/>
    <w:rsid w:val="009F5FA6"/>
    <w:rsid w:val="009F6DA4"/>
    <w:rsid w:val="00A0041D"/>
    <w:rsid w:val="00A00C3A"/>
    <w:rsid w:val="00A011EC"/>
    <w:rsid w:val="00A022B0"/>
    <w:rsid w:val="00A03BCD"/>
    <w:rsid w:val="00A05482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36F2"/>
    <w:rsid w:val="00A23E1A"/>
    <w:rsid w:val="00A23F05"/>
    <w:rsid w:val="00A23FCE"/>
    <w:rsid w:val="00A2426E"/>
    <w:rsid w:val="00A25E6F"/>
    <w:rsid w:val="00A267A7"/>
    <w:rsid w:val="00A32B9E"/>
    <w:rsid w:val="00A35E31"/>
    <w:rsid w:val="00A41421"/>
    <w:rsid w:val="00A41B66"/>
    <w:rsid w:val="00A435AD"/>
    <w:rsid w:val="00A4639F"/>
    <w:rsid w:val="00A469F6"/>
    <w:rsid w:val="00A46D36"/>
    <w:rsid w:val="00A51159"/>
    <w:rsid w:val="00A52791"/>
    <w:rsid w:val="00A544AA"/>
    <w:rsid w:val="00A552B2"/>
    <w:rsid w:val="00A555AB"/>
    <w:rsid w:val="00A55C3A"/>
    <w:rsid w:val="00A605CB"/>
    <w:rsid w:val="00A610D7"/>
    <w:rsid w:val="00A61520"/>
    <w:rsid w:val="00A6410D"/>
    <w:rsid w:val="00A65036"/>
    <w:rsid w:val="00A6587D"/>
    <w:rsid w:val="00A659D6"/>
    <w:rsid w:val="00A65CED"/>
    <w:rsid w:val="00A66AC4"/>
    <w:rsid w:val="00A706F3"/>
    <w:rsid w:val="00A74B04"/>
    <w:rsid w:val="00A754F8"/>
    <w:rsid w:val="00A762B2"/>
    <w:rsid w:val="00A80FD8"/>
    <w:rsid w:val="00A814E5"/>
    <w:rsid w:val="00A81853"/>
    <w:rsid w:val="00A818E2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0D3E"/>
    <w:rsid w:val="00A91C66"/>
    <w:rsid w:val="00A932ED"/>
    <w:rsid w:val="00A94728"/>
    <w:rsid w:val="00A94F9D"/>
    <w:rsid w:val="00A96E37"/>
    <w:rsid w:val="00AA0940"/>
    <w:rsid w:val="00AA1071"/>
    <w:rsid w:val="00AA17C7"/>
    <w:rsid w:val="00AA2562"/>
    <w:rsid w:val="00AA2AF6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493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1649"/>
    <w:rsid w:val="00AE1CCE"/>
    <w:rsid w:val="00AE2358"/>
    <w:rsid w:val="00AE2B6C"/>
    <w:rsid w:val="00AE41DF"/>
    <w:rsid w:val="00AE4467"/>
    <w:rsid w:val="00AE463D"/>
    <w:rsid w:val="00AE4CCD"/>
    <w:rsid w:val="00AE75A6"/>
    <w:rsid w:val="00AE785B"/>
    <w:rsid w:val="00AE789C"/>
    <w:rsid w:val="00AF0704"/>
    <w:rsid w:val="00AF0FAA"/>
    <w:rsid w:val="00AF2C51"/>
    <w:rsid w:val="00AF2EA6"/>
    <w:rsid w:val="00AF3AD4"/>
    <w:rsid w:val="00AF614A"/>
    <w:rsid w:val="00AF70FB"/>
    <w:rsid w:val="00B003DB"/>
    <w:rsid w:val="00B07783"/>
    <w:rsid w:val="00B07D51"/>
    <w:rsid w:val="00B10187"/>
    <w:rsid w:val="00B11973"/>
    <w:rsid w:val="00B12371"/>
    <w:rsid w:val="00B1286B"/>
    <w:rsid w:val="00B14074"/>
    <w:rsid w:val="00B141EC"/>
    <w:rsid w:val="00B14227"/>
    <w:rsid w:val="00B147A7"/>
    <w:rsid w:val="00B14AC7"/>
    <w:rsid w:val="00B154BA"/>
    <w:rsid w:val="00B1689C"/>
    <w:rsid w:val="00B16D09"/>
    <w:rsid w:val="00B16F36"/>
    <w:rsid w:val="00B1746C"/>
    <w:rsid w:val="00B17B83"/>
    <w:rsid w:val="00B20066"/>
    <w:rsid w:val="00B20AB8"/>
    <w:rsid w:val="00B2494E"/>
    <w:rsid w:val="00B2719F"/>
    <w:rsid w:val="00B30A62"/>
    <w:rsid w:val="00B31571"/>
    <w:rsid w:val="00B32DCC"/>
    <w:rsid w:val="00B33D80"/>
    <w:rsid w:val="00B346D7"/>
    <w:rsid w:val="00B34D74"/>
    <w:rsid w:val="00B36FD3"/>
    <w:rsid w:val="00B378CE"/>
    <w:rsid w:val="00B37ABC"/>
    <w:rsid w:val="00B40A8C"/>
    <w:rsid w:val="00B40D1C"/>
    <w:rsid w:val="00B4106D"/>
    <w:rsid w:val="00B431D9"/>
    <w:rsid w:val="00B43384"/>
    <w:rsid w:val="00B437B5"/>
    <w:rsid w:val="00B43A13"/>
    <w:rsid w:val="00B43A4F"/>
    <w:rsid w:val="00B44473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5B11"/>
    <w:rsid w:val="00B672D8"/>
    <w:rsid w:val="00B70146"/>
    <w:rsid w:val="00B71991"/>
    <w:rsid w:val="00B74DFD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37B"/>
    <w:rsid w:val="00B854B7"/>
    <w:rsid w:val="00B85BD1"/>
    <w:rsid w:val="00B86321"/>
    <w:rsid w:val="00B904AE"/>
    <w:rsid w:val="00B9071C"/>
    <w:rsid w:val="00B9251E"/>
    <w:rsid w:val="00B95318"/>
    <w:rsid w:val="00B95BF7"/>
    <w:rsid w:val="00B96AA8"/>
    <w:rsid w:val="00B96EC0"/>
    <w:rsid w:val="00B97F59"/>
    <w:rsid w:val="00BA14F8"/>
    <w:rsid w:val="00BA2B7B"/>
    <w:rsid w:val="00BA3C94"/>
    <w:rsid w:val="00BA63C9"/>
    <w:rsid w:val="00BA7FBF"/>
    <w:rsid w:val="00BB079D"/>
    <w:rsid w:val="00BB0E5E"/>
    <w:rsid w:val="00BB1025"/>
    <w:rsid w:val="00BB1EC3"/>
    <w:rsid w:val="00BB3D7C"/>
    <w:rsid w:val="00BB4A19"/>
    <w:rsid w:val="00BB4B8C"/>
    <w:rsid w:val="00BB6C78"/>
    <w:rsid w:val="00BB6F1F"/>
    <w:rsid w:val="00BB7909"/>
    <w:rsid w:val="00BC0EE7"/>
    <w:rsid w:val="00BC1511"/>
    <w:rsid w:val="00BC19BC"/>
    <w:rsid w:val="00BC51E4"/>
    <w:rsid w:val="00BD44B1"/>
    <w:rsid w:val="00BD4991"/>
    <w:rsid w:val="00BE3DC5"/>
    <w:rsid w:val="00BE5904"/>
    <w:rsid w:val="00BE64FB"/>
    <w:rsid w:val="00BE780D"/>
    <w:rsid w:val="00BF378B"/>
    <w:rsid w:val="00BF3C85"/>
    <w:rsid w:val="00BF49B0"/>
    <w:rsid w:val="00BF5088"/>
    <w:rsid w:val="00BF6A50"/>
    <w:rsid w:val="00C013E9"/>
    <w:rsid w:val="00C03971"/>
    <w:rsid w:val="00C03CE2"/>
    <w:rsid w:val="00C05DD6"/>
    <w:rsid w:val="00C0754F"/>
    <w:rsid w:val="00C07716"/>
    <w:rsid w:val="00C10A60"/>
    <w:rsid w:val="00C11499"/>
    <w:rsid w:val="00C12AB2"/>
    <w:rsid w:val="00C134A0"/>
    <w:rsid w:val="00C14402"/>
    <w:rsid w:val="00C2453E"/>
    <w:rsid w:val="00C25011"/>
    <w:rsid w:val="00C254E2"/>
    <w:rsid w:val="00C3094D"/>
    <w:rsid w:val="00C309C8"/>
    <w:rsid w:val="00C314F9"/>
    <w:rsid w:val="00C3155A"/>
    <w:rsid w:val="00C31EF8"/>
    <w:rsid w:val="00C35AC7"/>
    <w:rsid w:val="00C366E1"/>
    <w:rsid w:val="00C36939"/>
    <w:rsid w:val="00C404A4"/>
    <w:rsid w:val="00C40707"/>
    <w:rsid w:val="00C40D3F"/>
    <w:rsid w:val="00C40D9A"/>
    <w:rsid w:val="00C43763"/>
    <w:rsid w:val="00C4448E"/>
    <w:rsid w:val="00C454D6"/>
    <w:rsid w:val="00C50073"/>
    <w:rsid w:val="00C51664"/>
    <w:rsid w:val="00C51C09"/>
    <w:rsid w:val="00C5287B"/>
    <w:rsid w:val="00C52CDA"/>
    <w:rsid w:val="00C5458D"/>
    <w:rsid w:val="00C54A67"/>
    <w:rsid w:val="00C619BE"/>
    <w:rsid w:val="00C61AFF"/>
    <w:rsid w:val="00C62587"/>
    <w:rsid w:val="00C62BEE"/>
    <w:rsid w:val="00C6342D"/>
    <w:rsid w:val="00C67041"/>
    <w:rsid w:val="00C7005B"/>
    <w:rsid w:val="00C717F0"/>
    <w:rsid w:val="00C71C62"/>
    <w:rsid w:val="00C75284"/>
    <w:rsid w:val="00C7553F"/>
    <w:rsid w:val="00C75FBE"/>
    <w:rsid w:val="00C778F1"/>
    <w:rsid w:val="00C804F4"/>
    <w:rsid w:val="00C81D78"/>
    <w:rsid w:val="00C82974"/>
    <w:rsid w:val="00C834A1"/>
    <w:rsid w:val="00C8367A"/>
    <w:rsid w:val="00C83899"/>
    <w:rsid w:val="00C83BEF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DFD"/>
    <w:rsid w:val="00C947E6"/>
    <w:rsid w:val="00C94B2A"/>
    <w:rsid w:val="00C951A8"/>
    <w:rsid w:val="00C9588B"/>
    <w:rsid w:val="00C95B60"/>
    <w:rsid w:val="00C966E9"/>
    <w:rsid w:val="00CA23B3"/>
    <w:rsid w:val="00CA3467"/>
    <w:rsid w:val="00CA3E3B"/>
    <w:rsid w:val="00CA47D1"/>
    <w:rsid w:val="00CA4843"/>
    <w:rsid w:val="00CA5A9A"/>
    <w:rsid w:val="00CA5F2D"/>
    <w:rsid w:val="00CA5F44"/>
    <w:rsid w:val="00CA6B0E"/>
    <w:rsid w:val="00CA6DD9"/>
    <w:rsid w:val="00CB025E"/>
    <w:rsid w:val="00CB2A97"/>
    <w:rsid w:val="00CB35EF"/>
    <w:rsid w:val="00CB3781"/>
    <w:rsid w:val="00CB4B62"/>
    <w:rsid w:val="00CB51A9"/>
    <w:rsid w:val="00CB5858"/>
    <w:rsid w:val="00CB7157"/>
    <w:rsid w:val="00CB7538"/>
    <w:rsid w:val="00CC0044"/>
    <w:rsid w:val="00CC4FDB"/>
    <w:rsid w:val="00CC6B13"/>
    <w:rsid w:val="00CC7CE0"/>
    <w:rsid w:val="00CD08AF"/>
    <w:rsid w:val="00CD39EE"/>
    <w:rsid w:val="00CD5D1E"/>
    <w:rsid w:val="00CD642B"/>
    <w:rsid w:val="00CD6A45"/>
    <w:rsid w:val="00CE3C6E"/>
    <w:rsid w:val="00CE46E5"/>
    <w:rsid w:val="00CE6706"/>
    <w:rsid w:val="00CE71BC"/>
    <w:rsid w:val="00CE779E"/>
    <w:rsid w:val="00CF1E4A"/>
    <w:rsid w:val="00CF3240"/>
    <w:rsid w:val="00CF514B"/>
    <w:rsid w:val="00CF55F3"/>
    <w:rsid w:val="00CF59D0"/>
    <w:rsid w:val="00CF5B11"/>
    <w:rsid w:val="00CF6228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F8B"/>
    <w:rsid w:val="00D0743B"/>
    <w:rsid w:val="00D10375"/>
    <w:rsid w:val="00D11306"/>
    <w:rsid w:val="00D11ADE"/>
    <w:rsid w:val="00D1253C"/>
    <w:rsid w:val="00D14FFE"/>
    <w:rsid w:val="00D15026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57D8"/>
    <w:rsid w:val="00D35B10"/>
    <w:rsid w:val="00D36598"/>
    <w:rsid w:val="00D420D1"/>
    <w:rsid w:val="00D43496"/>
    <w:rsid w:val="00D4560E"/>
    <w:rsid w:val="00D45C7D"/>
    <w:rsid w:val="00D47E02"/>
    <w:rsid w:val="00D50087"/>
    <w:rsid w:val="00D505D0"/>
    <w:rsid w:val="00D523F1"/>
    <w:rsid w:val="00D5289B"/>
    <w:rsid w:val="00D533E3"/>
    <w:rsid w:val="00D56D70"/>
    <w:rsid w:val="00D61837"/>
    <w:rsid w:val="00D63A3E"/>
    <w:rsid w:val="00D63E17"/>
    <w:rsid w:val="00D6418A"/>
    <w:rsid w:val="00D642F3"/>
    <w:rsid w:val="00D64D74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7425"/>
    <w:rsid w:val="00D942EE"/>
    <w:rsid w:val="00D95549"/>
    <w:rsid w:val="00D9776B"/>
    <w:rsid w:val="00DA578C"/>
    <w:rsid w:val="00DA6C6E"/>
    <w:rsid w:val="00DA6CA7"/>
    <w:rsid w:val="00DA7399"/>
    <w:rsid w:val="00DB3EFB"/>
    <w:rsid w:val="00DB44FF"/>
    <w:rsid w:val="00DB4FAC"/>
    <w:rsid w:val="00DB656F"/>
    <w:rsid w:val="00DB674B"/>
    <w:rsid w:val="00DB6930"/>
    <w:rsid w:val="00DB6F91"/>
    <w:rsid w:val="00DB7F3D"/>
    <w:rsid w:val="00DB7F82"/>
    <w:rsid w:val="00DC1D94"/>
    <w:rsid w:val="00DC278B"/>
    <w:rsid w:val="00DC5430"/>
    <w:rsid w:val="00DD1459"/>
    <w:rsid w:val="00DD22B8"/>
    <w:rsid w:val="00DD4A35"/>
    <w:rsid w:val="00DD56EA"/>
    <w:rsid w:val="00DD5AD8"/>
    <w:rsid w:val="00DE0786"/>
    <w:rsid w:val="00DE0A8C"/>
    <w:rsid w:val="00DE22C5"/>
    <w:rsid w:val="00DE26B7"/>
    <w:rsid w:val="00DE2C12"/>
    <w:rsid w:val="00DE33EA"/>
    <w:rsid w:val="00DE426B"/>
    <w:rsid w:val="00DE4945"/>
    <w:rsid w:val="00DE49E7"/>
    <w:rsid w:val="00DE4FE4"/>
    <w:rsid w:val="00DE5379"/>
    <w:rsid w:val="00DE53E4"/>
    <w:rsid w:val="00DE6591"/>
    <w:rsid w:val="00DE7687"/>
    <w:rsid w:val="00DF021F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4E41"/>
    <w:rsid w:val="00E05E37"/>
    <w:rsid w:val="00E066A8"/>
    <w:rsid w:val="00E07255"/>
    <w:rsid w:val="00E1163E"/>
    <w:rsid w:val="00E116C8"/>
    <w:rsid w:val="00E118E4"/>
    <w:rsid w:val="00E11DD4"/>
    <w:rsid w:val="00E1283B"/>
    <w:rsid w:val="00E12B57"/>
    <w:rsid w:val="00E13DB7"/>
    <w:rsid w:val="00E16159"/>
    <w:rsid w:val="00E16932"/>
    <w:rsid w:val="00E16F5D"/>
    <w:rsid w:val="00E21395"/>
    <w:rsid w:val="00E2155A"/>
    <w:rsid w:val="00E21C7C"/>
    <w:rsid w:val="00E229D1"/>
    <w:rsid w:val="00E23102"/>
    <w:rsid w:val="00E231B1"/>
    <w:rsid w:val="00E235D6"/>
    <w:rsid w:val="00E23E1A"/>
    <w:rsid w:val="00E26153"/>
    <w:rsid w:val="00E268C7"/>
    <w:rsid w:val="00E26A20"/>
    <w:rsid w:val="00E30141"/>
    <w:rsid w:val="00E31DF2"/>
    <w:rsid w:val="00E31FA3"/>
    <w:rsid w:val="00E33C08"/>
    <w:rsid w:val="00E33D54"/>
    <w:rsid w:val="00E34F9A"/>
    <w:rsid w:val="00E35D85"/>
    <w:rsid w:val="00E405F2"/>
    <w:rsid w:val="00E42284"/>
    <w:rsid w:val="00E42842"/>
    <w:rsid w:val="00E501C2"/>
    <w:rsid w:val="00E5176A"/>
    <w:rsid w:val="00E521A8"/>
    <w:rsid w:val="00E52FB3"/>
    <w:rsid w:val="00E5309C"/>
    <w:rsid w:val="00E53771"/>
    <w:rsid w:val="00E54081"/>
    <w:rsid w:val="00E54A26"/>
    <w:rsid w:val="00E54A5B"/>
    <w:rsid w:val="00E55C13"/>
    <w:rsid w:val="00E55D48"/>
    <w:rsid w:val="00E56AEB"/>
    <w:rsid w:val="00E56C13"/>
    <w:rsid w:val="00E56D02"/>
    <w:rsid w:val="00E57667"/>
    <w:rsid w:val="00E60788"/>
    <w:rsid w:val="00E60C87"/>
    <w:rsid w:val="00E61CFF"/>
    <w:rsid w:val="00E61D0F"/>
    <w:rsid w:val="00E6415A"/>
    <w:rsid w:val="00E642E7"/>
    <w:rsid w:val="00E64B0C"/>
    <w:rsid w:val="00E64C04"/>
    <w:rsid w:val="00E66BD4"/>
    <w:rsid w:val="00E66CEE"/>
    <w:rsid w:val="00E712D9"/>
    <w:rsid w:val="00E716DE"/>
    <w:rsid w:val="00E718C7"/>
    <w:rsid w:val="00E732DD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6789"/>
    <w:rsid w:val="00E87886"/>
    <w:rsid w:val="00E90112"/>
    <w:rsid w:val="00E91E30"/>
    <w:rsid w:val="00E9231F"/>
    <w:rsid w:val="00E9391E"/>
    <w:rsid w:val="00E93E30"/>
    <w:rsid w:val="00E94CD8"/>
    <w:rsid w:val="00E94E92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582B"/>
    <w:rsid w:val="00EA5D61"/>
    <w:rsid w:val="00EA65C7"/>
    <w:rsid w:val="00EA69A4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6D92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D77E0"/>
    <w:rsid w:val="00ED78B9"/>
    <w:rsid w:val="00EE0C63"/>
    <w:rsid w:val="00EE0EDE"/>
    <w:rsid w:val="00EE2391"/>
    <w:rsid w:val="00EE23C5"/>
    <w:rsid w:val="00EE2430"/>
    <w:rsid w:val="00EE24CE"/>
    <w:rsid w:val="00EE2807"/>
    <w:rsid w:val="00EE5279"/>
    <w:rsid w:val="00EE63CB"/>
    <w:rsid w:val="00EE79C6"/>
    <w:rsid w:val="00EF07C6"/>
    <w:rsid w:val="00EF08CC"/>
    <w:rsid w:val="00EF2888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224B"/>
    <w:rsid w:val="00F03C6E"/>
    <w:rsid w:val="00F05DB1"/>
    <w:rsid w:val="00F060C5"/>
    <w:rsid w:val="00F06270"/>
    <w:rsid w:val="00F068EE"/>
    <w:rsid w:val="00F10272"/>
    <w:rsid w:val="00F102C5"/>
    <w:rsid w:val="00F115D5"/>
    <w:rsid w:val="00F148CE"/>
    <w:rsid w:val="00F14F99"/>
    <w:rsid w:val="00F154E1"/>
    <w:rsid w:val="00F16E1B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11E4"/>
    <w:rsid w:val="00F3301B"/>
    <w:rsid w:val="00F3321B"/>
    <w:rsid w:val="00F34C88"/>
    <w:rsid w:val="00F36863"/>
    <w:rsid w:val="00F3781F"/>
    <w:rsid w:val="00F40DC5"/>
    <w:rsid w:val="00F41166"/>
    <w:rsid w:val="00F4156F"/>
    <w:rsid w:val="00F4531E"/>
    <w:rsid w:val="00F46CD5"/>
    <w:rsid w:val="00F47627"/>
    <w:rsid w:val="00F502F6"/>
    <w:rsid w:val="00F5078A"/>
    <w:rsid w:val="00F50E3C"/>
    <w:rsid w:val="00F510B5"/>
    <w:rsid w:val="00F519CB"/>
    <w:rsid w:val="00F519EC"/>
    <w:rsid w:val="00F54992"/>
    <w:rsid w:val="00F54C0F"/>
    <w:rsid w:val="00F55DDF"/>
    <w:rsid w:val="00F56925"/>
    <w:rsid w:val="00F60F30"/>
    <w:rsid w:val="00F61835"/>
    <w:rsid w:val="00F628E9"/>
    <w:rsid w:val="00F6297E"/>
    <w:rsid w:val="00F638DD"/>
    <w:rsid w:val="00F65323"/>
    <w:rsid w:val="00F66089"/>
    <w:rsid w:val="00F66CBE"/>
    <w:rsid w:val="00F6708D"/>
    <w:rsid w:val="00F67239"/>
    <w:rsid w:val="00F67988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1C48"/>
    <w:rsid w:val="00F823A5"/>
    <w:rsid w:val="00F8321B"/>
    <w:rsid w:val="00F83A48"/>
    <w:rsid w:val="00F91B02"/>
    <w:rsid w:val="00F92E5C"/>
    <w:rsid w:val="00F934E2"/>
    <w:rsid w:val="00F936A7"/>
    <w:rsid w:val="00F94EBA"/>
    <w:rsid w:val="00FA10CC"/>
    <w:rsid w:val="00FA1124"/>
    <w:rsid w:val="00FA1A91"/>
    <w:rsid w:val="00FA25D8"/>
    <w:rsid w:val="00FA2803"/>
    <w:rsid w:val="00FA3957"/>
    <w:rsid w:val="00FA3ECA"/>
    <w:rsid w:val="00FA6351"/>
    <w:rsid w:val="00FA668D"/>
    <w:rsid w:val="00FA6782"/>
    <w:rsid w:val="00FA6B82"/>
    <w:rsid w:val="00FB04F8"/>
    <w:rsid w:val="00FB05C4"/>
    <w:rsid w:val="00FB1B2C"/>
    <w:rsid w:val="00FB3377"/>
    <w:rsid w:val="00FB3DA9"/>
    <w:rsid w:val="00FB4A6D"/>
    <w:rsid w:val="00FB657C"/>
    <w:rsid w:val="00FB7C35"/>
    <w:rsid w:val="00FC2D99"/>
    <w:rsid w:val="00FD0DAC"/>
    <w:rsid w:val="00FD40F2"/>
    <w:rsid w:val="00FD413B"/>
    <w:rsid w:val="00FD645C"/>
    <w:rsid w:val="00FD73FC"/>
    <w:rsid w:val="00FE008B"/>
    <w:rsid w:val="00FE0284"/>
    <w:rsid w:val="00FE1282"/>
    <w:rsid w:val="00FE260A"/>
    <w:rsid w:val="00FE2A5C"/>
    <w:rsid w:val="00FE34F8"/>
    <w:rsid w:val="00FE3A35"/>
    <w:rsid w:val="00FE5860"/>
    <w:rsid w:val="00FE7A75"/>
    <w:rsid w:val="00FF0161"/>
    <w:rsid w:val="00FF0513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CC72"/>
  <w15:docId w15:val="{66C8B0B2-FFB3-40C9-9320-A43CC08C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8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8A75E-C0EB-4EB3-8ABA-C0C2E04C15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investicije.dotx</Template>
  <TotalTime>2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Višnja Stojkić</dc:creator>
  <cp:lastModifiedBy>Sanda Ban</cp:lastModifiedBy>
  <cp:revision>3</cp:revision>
  <cp:lastPrinted>2026-06-08T11:54:00Z</cp:lastPrinted>
  <dcterms:created xsi:type="dcterms:W3CDTF">2026-07-07T13:05:00Z</dcterms:created>
  <dcterms:modified xsi:type="dcterms:W3CDTF">2026-07-07T13:06:00Z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