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CC74" w14:textId="451458EB" w:rsidR="003B135F" w:rsidRDefault="00A94F9D" w:rsidP="0065602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656023">
        <w:rPr>
          <w:rFonts w:ascii="Times New Roman" w:hAnsi="Times New Roman" w:cs="Times New Roman"/>
          <w:color w:val="000000"/>
        </w:rPr>
        <w:t>DRUŠTVENE DJELATNOSTI</w:t>
      </w:r>
    </w:p>
    <w:p w14:paraId="506367B2" w14:textId="4AFDEC51" w:rsidR="00CA6DD9" w:rsidRPr="003B135F" w:rsidRDefault="00CA6DD9" w:rsidP="006560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Povjerenstvo za provedbu javnog natječaja</w:t>
      </w:r>
    </w:p>
    <w:p w14:paraId="2288CC75" w14:textId="076B9D84" w:rsidR="003B135F" w:rsidRPr="002B111B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B111B">
        <w:rPr>
          <w:rFonts w:ascii="Times New Roman" w:eastAsia="Times New Roman" w:hAnsi="Times New Roman" w:cs="Times New Roman"/>
        </w:rPr>
        <w:t xml:space="preserve">KLASA: </w:t>
      </w:r>
      <w:r w:rsidRPr="00D11306">
        <w:rPr>
          <w:rFonts w:ascii="Times New Roman" w:eastAsia="Times New Roman" w:hAnsi="Times New Roman" w:cs="Times New Roman"/>
        </w:rPr>
        <w:t>112-0</w:t>
      </w:r>
      <w:r w:rsidR="00E116C8" w:rsidRPr="00D11306">
        <w:rPr>
          <w:rFonts w:ascii="Times New Roman" w:eastAsia="Times New Roman" w:hAnsi="Times New Roman" w:cs="Times New Roman"/>
        </w:rPr>
        <w:t>1</w:t>
      </w:r>
      <w:r w:rsidR="00E16932" w:rsidRPr="00D11306">
        <w:rPr>
          <w:rFonts w:ascii="Times New Roman" w:eastAsia="Times New Roman" w:hAnsi="Times New Roman" w:cs="Times New Roman"/>
        </w:rPr>
        <w:t>/</w:t>
      </w:r>
      <w:r w:rsidR="007605F5" w:rsidRPr="00D11306">
        <w:rPr>
          <w:rFonts w:ascii="Times New Roman" w:eastAsia="Times New Roman" w:hAnsi="Times New Roman" w:cs="Times New Roman"/>
        </w:rPr>
        <w:t>2</w:t>
      </w:r>
      <w:r w:rsidR="008B6EF7" w:rsidRPr="00D11306">
        <w:rPr>
          <w:rFonts w:ascii="Times New Roman" w:eastAsia="Times New Roman" w:hAnsi="Times New Roman" w:cs="Times New Roman"/>
        </w:rPr>
        <w:t>6</w:t>
      </w:r>
      <w:r w:rsidR="00E16932" w:rsidRPr="00D11306">
        <w:rPr>
          <w:rFonts w:ascii="Times New Roman" w:eastAsia="Times New Roman" w:hAnsi="Times New Roman" w:cs="Times New Roman"/>
        </w:rPr>
        <w:t>-0</w:t>
      </w:r>
      <w:r w:rsidR="006A7F88" w:rsidRPr="00D11306">
        <w:rPr>
          <w:rFonts w:ascii="Times New Roman" w:eastAsia="Times New Roman" w:hAnsi="Times New Roman" w:cs="Times New Roman"/>
        </w:rPr>
        <w:t>2</w:t>
      </w:r>
      <w:r w:rsidR="00E16932" w:rsidRPr="00D11306">
        <w:rPr>
          <w:rFonts w:ascii="Times New Roman" w:eastAsia="Times New Roman" w:hAnsi="Times New Roman" w:cs="Times New Roman"/>
        </w:rPr>
        <w:t>/</w:t>
      </w:r>
      <w:r w:rsidR="00D11306" w:rsidRPr="00D11306">
        <w:rPr>
          <w:rFonts w:ascii="Times New Roman" w:eastAsia="Times New Roman" w:hAnsi="Times New Roman" w:cs="Times New Roman"/>
        </w:rPr>
        <w:t>16</w:t>
      </w:r>
    </w:p>
    <w:p w14:paraId="2288CC76" w14:textId="08330C1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56023">
        <w:rPr>
          <w:rFonts w:ascii="Times New Roman" w:eastAsia="Times New Roman" w:hAnsi="Times New Roman" w:cs="Times New Roman"/>
        </w:rPr>
        <w:t>5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6DF03CA2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656023">
        <w:rPr>
          <w:rFonts w:ascii="Times New Roman" w:eastAsia="Times New Roman" w:hAnsi="Times New Roman" w:cs="Times New Roman"/>
        </w:rPr>
        <w:t>1</w:t>
      </w:r>
      <w:r w:rsidR="007E0F29">
        <w:rPr>
          <w:rFonts w:ascii="Times New Roman" w:eastAsia="Times New Roman" w:hAnsi="Times New Roman" w:cs="Times New Roman"/>
        </w:rPr>
        <w:t>1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656023">
        <w:rPr>
          <w:rFonts w:ascii="Times New Roman" w:eastAsia="Times New Roman" w:hAnsi="Times New Roman" w:cs="Times New Roman"/>
        </w:rPr>
        <w:t xml:space="preserve">svibnja </w:t>
      </w:r>
      <w:r w:rsidRPr="003B135F">
        <w:rPr>
          <w:rFonts w:ascii="Times New Roman" w:eastAsia="Times New Roman" w:hAnsi="Times New Roman" w:cs="Times New Roman"/>
        </w:rPr>
        <w:t>20</w:t>
      </w:r>
      <w:r w:rsidR="006A7F88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726F1D96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622312">
        <w:rPr>
          <w:rFonts w:ascii="Times New Roman" w:eastAsia="Times New Roman" w:hAnsi="Times New Roman" w:cs="Times New Roman"/>
        </w:rPr>
        <w:t>, 17/25</w:t>
      </w:r>
      <w:r w:rsidRPr="003B135F">
        <w:rPr>
          <w:rFonts w:ascii="Times New Roman" w:eastAsia="Times New Roman" w:hAnsi="Times New Roman" w:cs="Times New Roman"/>
        </w:rPr>
        <w:t>), Povjerenstvo za provedbu</w:t>
      </w:r>
      <w:r w:rsidR="00622312">
        <w:rPr>
          <w:rFonts w:ascii="Times New Roman" w:eastAsia="Times New Roman" w:hAnsi="Times New Roman" w:cs="Times New Roman"/>
        </w:rPr>
        <w:t xml:space="preserve"> javnog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6462BCC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622312">
        <w:rPr>
          <w:rFonts w:ascii="Times New Roman" w:eastAsia="Times New Roman" w:hAnsi="Times New Roman" w:cs="Times New Roman"/>
          <w:b/>
        </w:rPr>
        <w:t xml:space="preserve">JAVNOG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6046BE11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656023">
        <w:rPr>
          <w:rFonts w:ascii="Times New Roman" w:eastAsia="Times New Roman" w:hAnsi="Times New Roman" w:cs="Times New Roman"/>
        </w:rPr>
        <w:t>društvene djelatnosti</w:t>
      </w:r>
      <w:r w:rsidR="00550FC7">
        <w:rPr>
          <w:rFonts w:ascii="Times New Roman" w:eastAsia="Times New Roman" w:hAnsi="Times New Roman" w:cs="Times New Roman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</w:t>
      </w:r>
      <w:r w:rsidR="00622312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6A332A">
        <w:rPr>
          <w:rFonts w:ascii="Times New Roman" w:eastAsia="Times New Roman" w:hAnsi="Times New Roman" w:cs="Times New Roman"/>
        </w:rPr>
        <w:t xml:space="preserve"> </w:t>
      </w:r>
      <w:r w:rsidR="007A5E4B">
        <w:rPr>
          <w:rFonts w:ascii="Times New Roman" w:eastAsia="Times New Roman" w:hAnsi="Times New Roman" w:cs="Times New Roman"/>
        </w:rPr>
        <w:t xml:space="preserve">u </w:t>
      </w:r>
      <w:r w:rsidR="00DB7F82">
        <w:rPr>
          <w:rFonts w:ascii="Times New Roman" w:eastAsia="Times New Roman" w:hAnsi="Times New Roman" w:cs="Times New Roman"/>
        </w:rPr>
        <w:t xml:space="preserve">Grad Karlovac, u </w:t>
      </w:r>
      <w:r w:rsidR="007A32E3">
        <w:rPr>
          <w:rFonts w:ascii="Times New Roman" w:eastAsia="Times New Roman" w:hAnsi="Times New Roman" w:cs="Times New Roman"/>
        </w:rPr>
        <w:t>Upravni odjel za društvene djelatnosti,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B40A8C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AA2AF6">
        <w:rPr>
          <w:rFonts w:ascii="Times New Roman" w:eastAsia="Times New Roman" w:hAnsi="Times New Roman" w:cs="Times New Roman"/>
          <w:b/>
          <w:bCs/>
          <w:lang w:eastAsia="hr-HR"/>
        </w:rPr>
        <w:t>savjetnik za pravna pitanja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834234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656023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6331E31F" w:rsidR="003B135F" w:rsidRPr="00225387" w:rsidRDefault="00622312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Javni n</w:t>
      </w:r>
      <w:r w:rsidR="00CE3C6E">
        <w:rPr>
          <w:rFonts w:ascii="Times New Roman" w:eastAsia="Times New Roman" w:hAnsi="Times New Roman" w:cs="Times New Roman"/>
        </w:rPr>
        <w:t xml:space="preserve">atječaj je objavljen u </w:t>
      </w:r>
      <w:r w:rsidR="006A7F88">
        <w:rPr>
          <w:rFonts w:ascii="Times New Roman" w:eastAsia="Times New Roman" w:hAnsi="Times New Roman" w:cs="Times New Roman"/>
        </w:rPr>
        <w:t>„</w:t>
      </w:r>
      <w:r w:rsidR="00CE3C6E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 xml:space="preserve">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834234">
        <w:t xml:space="preserve"> </w:t>
      </w:r>
      <w:r w:rsidR="00225387" w:rsidRPr="00225387">
        <w:rPr>
          <w:rFonts w:ascii="Times New Roman" w:hAnsi="Times New Roman" w:cs="Times New Roman"/>
        </w:rPr>
        <w:t>dana 1</w:t>
      </w:r>
      <w:r w:rsidR="00AA2AF6">
        <w:rPr>
          <w:rFonts w:ascii="Times New Roman" w:hAnsi="Times New Roman" w:cs="Times New Roman"/>
        </w:rPr>
        <w:t>3.</w:t>
      </w:r>
      <w:r w:rsidR="00225387" w:rsidRPr="00225387">
        <w:rPr>
          <w:rFonts w:ascii="Times New Roman" w:hAnsi="Times New Roman" w:cs="Times New Roman"/>
        </w:rPr>
        <w:t xml:space="preserve"> </w:t>
      </w:r>
      <w:r w:rsidR="00AA2AF6">
        <w:rPr>
          <w:rFonts w:ascii="Times New Roman" w:hAnsi="Times New Roman" w:cs="Times New Roman"/>
        </w:rPr>
        <w:t>svibnja</w:t>
      </w:r>
      <w:r w:rsidR="00225387" w:rsidRPr="00225387">
        <w:rPr>
          <w:rFonts w:ascii="Times New Roman" w:hAnsi="Times New Roman" w:cs="Times New Roman"/>
        </w:rPr>
        <w:t xml:space="preserve"> 2026. godine.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6BF44C33" w14:textId="77777777" w:rsidR="008F7797" w:rsidRDefault="008F779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F7797" w:rsidRPr="008F7797" w14:paraId="0FF1D04B" w14:textId="77777777" w:rsidTr="005E175A">
        <w:trPr>
          <w:cantSplit/>
        </w:trPr>
        <w:tc>
          <w:tcPr>
            <w:tcW w:w="8080" w:type="dxa"/>
            <w:vAlign w:val="center"/>
          </w:tcPr>
          <w:p w14:paraId="662AB86B" w14:textId="3EFEBBB5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>proučava i prati zakone te propise iz djelokruga i nadležnosti Odjela, vodi brigu o izmjenama i dopunama postojećih i donošenju novih akata, te brigu o zakonitosti rada Odjela</w:t>
            </w:r>
          </w:p>
        </w:tc>
      </w:tr>
      <w:tr w:rsidR="008F7797" w:rsidRPr="008F7797" w14:paraId="3C79A449" w14:textId="77777777" w:rsidTr="005E175A">
        <w:trPr>
          <w:cantSplit/>
        </w:trPr>
        <w:tc>
          <w:tcPr>
            <w:tcW w:w="8080" w:type="dxa"/>
            <w:vAlign w:val="center"/>
          </w:tcPr>
          <w:p w14:paraId="4AD0848B" w14:textId="4D73E23A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izrađuje i priprema nacrte i prijedloge akata iz djelokruga i nadležnosti Odjela, a koje donosi pročelnik ili koje pročelnik predlaže na donošenje gradonačelniku ili Gradskom vijeću  </w:t>
            </w:r>
          </w:p>
        </w:tc>
      </w:tr>
      <w:tr w:rsidR="008F7797" w:rsidRPr="008F7797" w14:paraId="1D7F418F" w14:textId="77777777" w:rsidTr="005E175A">
        <w:trPr>
          <w:cantSplit/>
        </w:trPr>
        <w:tc>
          <w:tcPr>
            <w:tcW w:w="8080" w:type="dxa"/>
            <w:vAlign w:val="center"/>
          </w:tcPr>
          <w:p w14:paraId="21A04B8E" w14:textId="71BA9758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pruža pravnu i stručnu pomoć u rješavanju složenih zadataka u područjima  iz djelokruga i  nadležnosti Odjela   </w:t>
            </w:r>
          </w:p>
        </w:tc>
      </w:tr>
      <w:tr w:rsidR="008F7797" w:rsidRPr="008F7797" w14:paraId="22085081" w14:textId="77777777" w:rsidTr="005E175A">
        <w:trPr>
          <w:cantSplit/>
        </w:trPr>
        <w:tc>
          <w:tcPr>
            <w:tcW w:w="8080" w:type="dxa"/>
            <w:vAlign w:val="center"/>
          </w:tcPr>
          <w:p w14:paraId="3602BC8D" w14:textId="1E4D07BA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sastavlja i oblikuje odluke, pravilnike, sporazume, rješenja, ugovore i dr. dokumente    </w:t>
            </w:r>
          </w:p>
        </w:tc>
      </w:tr>
      <w:tr w:rsidR="008F7797" w:rsidRPr="008F7797" w14:paraId="466346A9" w14:textId="77777777" w:rsidTr="005E175A">
        <w:trPr>
          <w:cantSplit/>
        </w:trPr>
        <w:tc>
          <w:tcPr>
            <w:tcW w:w="8080" w:type="dxa"/>
            <w:vAlign w:val="center"/>
          </w:tcPr>
          <w:p w14:paraId="34053231" w14:textId="0C2E2EAF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obavlja stručne poslove na pripremi i organizaciji kolektivnog pregovaranja, te sudjeluje u oblikovanju teksta kolektivnih ugovora koji se odnose na ustanove u nadležnosti Odjela, organizira održavanje pregovora i upućuje na primjenu propisa      </w:t>
            </w:r>
          </w:p>
        </w:tc>
      </w:tr>
      <w:tr w:rsidR="008F7797" w:rsidRPr="008F7797" w14:paraId="6AD7C340" w14:textId="77777777" w:rsidTr="005E175A">
        <w:trPr>
          <w:cantSplit/>
        </w:trPr>
        <w:tc>
          <w:tcPr>
            <w:tcW w:w="8080" w:type="dxa"/>
            <w:vAlign w:val="center"/>
          </w:tcPr>
          <w:p w14:paraId="699A9876" w14:textId="62C1A752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surađuje i daje stručno pravno mišljenje i pravnu pomoć proračunskim i drugim korisnicima u nadležnosti Odjela ( priprema statuta, pravilnika i dr. akata)     </w:t>
            </w:r>
          </w:p>
        </w:tc>
      </w:tr>
      <w:tr w:rsidR="008F7797" w:rsidRPr="008F7797" w14:paraId="77E58C44" w14:textId="77777777" w:rsidTr="005E175A">
        <w:trPr>
          <w:cantSplit/>
        </w:trPr>
        <w:tc>
          <w:tcPr>
            <w:tcW w:w="8080" w:type="dxa"/>
            <w:vAlign w:val="center"/>
          </w:tcPr>
          <w:p w14:paraId="726A6D07" w14:textId="3A3CD406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 xml:space="preserve">za potrebe Odjela priprema i izrađuje plan nabave te priprema potrebnu dokumentaciju u postupcima nabave iz djelokruga i nadležnosti Odjela   </w:t>
            </w:r>
          </w:p>
        </w:tc>
      </w:tr>
      <w:tr w:rsidR="008F7797" w:rsidRPr="008F7797" w14:paraId="7380EFF5" w14:textId="77777777" w:rsidTr="005E175A">
        <w:trPr>
          <w:cantSplit/>
        </w:trPr>
        <w:tc>
          <w:tcPr>
            <w:tcW w:w="8080" w:type="dxa"/>
            <w:vAlign w:val="center"/>
          </w:tcPr>
          <w:p w14:paraId="3C430E1B" w14:textId="4A9EBED9" w:rsidR="008F7797" w:rsidRPr="008F7797" w:rsidRDefault="008F7797" w:rsidP="005E175A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F7797">
              <w:rPr>
                <w:rFonts w:ascii="Times New Roman" w:hAnsi="Times New Roman" w:cs="Times New Roman"/>
              </w:rPr>
              <w:t>obavlja i druge poslove po nalogu pročelnika i nadređene osobe</w:t>
            </w:r>
          </w:p>
        </w:tc>
      </w:tr>
    </w:tbl>
    <w:p w14:paraId="2411DD1B" w14:textId="77777777" w:rsidR="00416DF7" w:rsidRPr="008F779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10FDB6D8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427434" w:rsidRPr="00427434">
        <w:rPr>
          <w:rFonts w:ascii="Times New Roman" w:eastAsia="Times New Roman" w:hAnsi="Times New Roman" w:cs="Times New Roman"/>
          <w:kern w:val="36"/>
          <w:lang w:eastAsia="hr-HR"/>
        </w:rPr>
        <w:t>3,40</w:t>
      </w:r>
      <w:r w:rsidR="00DE4945" w:rsidRPr="00427434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D505D0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17777721" w14:textId="203D3EE1" w:rsidR="00DE426B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57503255" w:rsidR="003B135F" w:rsidRPr="007E0F29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7E0F29"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E0F29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4D017A" w:rsidRPr="007E0F29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7E0F29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7E0F29" w:rsidRPr="007E0F29">
        <w:rPr>
          <w:rFonts w:ascii="Times New Roman" w:eastAsia="Times New Roman" w:hAnsi="Times New Roman" w:cs="Times New Roman"/>
          <w:lang w:eastAsia="hr-HR"/>
        </w:rPr>
        <w:t>društvenih djelatnosti</w:t>
      </w:r>
      <w:r w:rsidR="004D017A" w:rsidRPr="007E0F2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595C037F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Pr="006043AD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043AD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5225FCE8" w14:textId="0356197A" w:rsidR="007D48E4" w:rsidRPr="006043AD" w:rsidRDefault="007D48E4" w:rsidP="007D48E4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6043AD">
        <w:rPr>
          <w:rFonts w:ascii="Times New Roman" w:hAnsi="Times New Roman" w:cs="Times New Roman"/>
        </w:rPr>
        <w:t>Zakon o ustanovama</w:t>
      </w:r>
      <w:r w:rsidR="00F510B5" w:rsidRPr="006043AD">
        <w:rPr>
          <w:rFonts w:ascii="Times New Roman" w:hAnsi="Times New Roman" w:cs="Times New Roman"/>
        </w:rPr>
        <w:t xml:space="preserve"> (</w:t>
      </w:r>
      <w:r w:rsidR="00D35B10" w:rsidRPr="006043AD">
        <w:rPr>
          <w:rFonts w:ascii="Times New Roman" w:hAnsi="Times New Roman" w:cs="Times New Roman"/>
        </w:rPr>
        <w:t xml:space="preserve">NN 76/93, 29/97, </w:t>
      </w:r>
      <w:r w:rsidR="003B2E81" w:rsidRPr="006043AD">
        <w:rPr>
          <w:rFonts w:ascii="Times New Roman" w:hAnsi="Times New Roman" w:cs="Times New Roman"/>
        </w:rPr>
        <w:t>47/99, 35/08,</w:t>
      </w:r>
      <w:r w:rsidR="00EE63CB" w:rsidRPr="006043AD">
        <w:rPr>
          <w:rFonts w:ascii="Times New Roman" w:hAnsi="Times New Roman" w:cs="Times New Roman"/>
        </w:rPr>
        <w:t xml:space="preserve"> </w:t>
      </w:r>
      <w:r w:rsidR="003B2E81" w:rsidRPr="006043AD">
        <w:rPr>
          <w:rFonts w:ascii="Times New Roman" w:hAnsi="Times New Roman" w:cs="Times New Roman"/>
        </w:rPr>
        <w:t>127/19</w:t>
      </w:r>
      <w:r w:rsidR="005F5EE4" w:rsidRPr="006043AD">
        <w:rPr>
          <w:rFonts w:ascii="Times New Roman" w:hAnsi="Times New Roman" w:cs="Times New Roman"/>
        </w:rPr>
        <w:t>, 151/22</w:t>
      </w:r>
      <w:r w:rsidR="00EE63CB" w:rsidRPr="006043AD">
        <w:rPr>
          <w:rFonts w:ascii="Times New Roman" w:hAnsi="Times New Roman" w:cs="Times New Roman"/>
        </w:rPr>
        <w:t>)</w:t>
      </w:r>
    </w:p>
    <w:p w14:paraId="16642C99" w14:textId="6B3FA29A" w:rsidR="007D48E4" w:rsidRPr="006043AD" w:rsidRDefault="007D48E4" w:rsidP="007D48E4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6043AD">
        <w:rPr>
          <w:rFonts w:ascii="Times New Roman" w:hAnsi="Times New Roman" w:cs="Times New Roman"/>
        </w:rPr>
        <w:t>Zakon o kulturnim vijećima i financiranju javnih potreba u kulturi</w:t>
      </w:r>
      <w:r w:rsidR="00EE63CB" w:rsidRPr="006043AD">
        <w:rPr>
          <w:rFonts w:ascii="Times New Roman" w:hAnsi="Times New Roman" w:cs="Times New Roman"/>
        </w:rPr>
        <w:t xml:space="preserve"> (NN</w:t>
      </w:r>
      <w:r w:rsidR="000F6C92" w:rsidRPr="006043AD">
        <w:rPr>
          <w:rFonts w:ascii="Times New Roman" w:hAnsi="Times New Roman" w:cs="Times New Roman"/>
        </w:rPr>
        <w:t xml:space="preserve"> 83/22)</w:t>
      </w:r>
    </w:p>
    <w:p w14:paraId="1C0F94AB" w14:textId="6C5332AD" w:rsidR="007D48E4" w:rsidRPr="006043AD" w:rsidRDefault="007D48E4" w:rsidP="007D48E4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6043AD">
        <w:rPr>
          <w:rFonts w:ascii="Times New Roman" w:hAnsi="Times New Roman" w:cs="Times New Roman"/>
        </w:rPr>
        <w:t>Zakon o predškolskom odgoju i obrazovanju</w:t>
      </w:r>
      <w:r w:rsidR="000F6C92" w:rsidRPr="006043AD">
        <w:rPr>
          <w:rFonts w:ascii="Times New Roman" w:hAnsi="Times New Roman" w:cs="Times New Roman"/>
        </w:rPr>
        <w:t xml:space="preserve"> (NN</w:t>
      </w:r>
      <w:r w:rsidR="00F6708D" w:rsidRPr="006043AD">
        <w:rPr>
          <w:rFonts w:ascii="Times New Roman" w:hAnsi="Times New Roman" w:cs="Times New Roman"/>
        </w:rPr>
        <w:t xml:space="preserve"> 10/97, 107/07, 94</w:t>
      </w:r>
      <w:r w:rsidR="00E53771" w:rsidRPr="006043AD">
        <w:rPr>
          <w:rFonts w:ascii="Times New Roman" w:hAnsi="Times New Roman" w:cs="Times New Roman"/>
        </w:rPr>
        <w:t>/13, 98/19, 57/22,</w:t>
      </w:r>
      <w:r w:rsidR="00056BE5" w:rsidRPr="006043AD">
        <w:rPr>
          <w:rFonts w:ascii="Times New Roman" w:hAnsi="Times New Roman" w:cs="Times New Roman"/>
        </w:rPr>
        <w:t xml:space="preserve"> </w:t>
      </w:r>
      <w:r w:rsidR="00E53771" w:rsidRPr="006043AD">
        <w:rPr>
          <w:rFonts w:ascii="Times New Roman" w:hAnsi="Times New Roman" w:cs="Times New Roman"/>
        </w:rPr>
        <w:t>101/23, 145/23</w:t>
      </w:r>
      <w:r w:rsidR="00DE4FE4" w:rsidRPr="006043AD">
        <w:rPr>
          <w:rFonts w:ascii="Times New Roman" w:hAnsi="Times New Roman" w:cs="Times New Roman"/>
        </w:rPr>
        <w:t>, 145/24, 146/25, 22/26</w:t>
      </w:r>
      <w:r w:rsidR="005C0B9F" w:rsidRPr="006043AD">
        <w:rPr>
          <w:rFonts w:ascii="Times New Roman" w:hAnsi="Times New Roman" w:cs="Times New Roman"/>
        </w:rPr>
        <w:t>)</w:t>
      </w:r>
    </w:p>
    <w:p w14:paraId="1CC7289C" w14:textId="55A02B28" w:rsidR="007D48E4" w:rsidRPr="006043AD" w:rsidRDefault="007D48E4" w:rsidP="007D48E4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6043AD">
        <w:rPr>
          <w:rFonts w:ascii="Times New Roman" w:hAnsi="Times New Roman" w:cs="Times New Roman"/>
        </w:rPr>
        <w:t>Zakon o odgoju i obrazovanju u osnovnoj i srednjoj školi</w:t>
      </w:r>
      <w:r w:rsidR="005C0B9F" w:rsidRPr="006043AD">
        <w:rPr>
          <w:rFonts w:ascii="Times New Roman" w:hAnsi="Times New Roman" w:cs="Times New Roman"/>
        </w:rPr>
        <w:t xml:space="preserve"> (NN </w:t>
      </w:r>
      <w:r w:rsidR="00A762B2" w:rsidRPr="006043AD">
        <w:rPr>
          <w:rFonts w:ascii="Times New Roman" w:hAnsi="Times New Roman" w:cs="Times New Roman"/>
        </w:rPr>
        <w:t>87/08,</w:t>
      </w:r>
      <w:r w:rsidR="002D0D33" w:rsidRPr="006043AD">
        <w:rPr>
          <w:rFonts w:ascii="Times New Roman" w:hAnsi="Times New Roman" w:cs="Times New Roman"/>
        </w:rPr>
        <w:t xml:space="preserve"> </w:t>
      </w:r>
      <w:r w:rsidR="00A762B2" w:rsidRPr="006043AD">
        <w:rPr>
          <w:rFonts w:ascii="Times New Roman" w:hAnsi="Times New Roman" w:cs="Times New Roman"/>
        </w:rPr>
        <w:t>8</w:t>
      </w:r>
      <w:r w:rsidR="00BF5088" w:rsidRPr="006043AD">
        <w:rPr>
          <w:rFonts w:ascii="Times New Roman" w:hAnsi="Times New Roman" w:cs="Times New Roman"/>
        </w:rPr>
        <w:t>6/09</w:t>
      </w:r>
      <w:r w:rsidR="00ED78B9" w:rsidRPr="006043AD">
        <w:rPr>
          <w:rFonts w:ascii="Times New Roman" w:hAnsi="Times New Roman" w:cs="Times New Roman"/>
        </w:rPr>
        <w:t>, 92/10</w:t>
      </w:r>
      <w:r w:rsidR="002D33BE" w:rsidRPr="006043AD">
        <w:rPr>
          <w:rFonts w:ascii="Times New Roman" w:hAnsi="Times New Roman" w:cs="Times New Roman"/>
        </w:rPr>
        <w:t>,</w:t>
      </w:r>
      <w:r w:rsidR="002D0D33" w:rsidRPr="006043AD">
        <w:rPr>
          <w:rFonts w:ascii="Times New Roman" w:hAnsi="Times New Roman" w:cs="Times New Roman"/>
        </w:rPr>
        <w:t xml:space="preserve"> </w:t>
      </w:r>
      <w:r w:rsidR="002D33BE" w:rsidRPr="006043AD">
        <w:rPr>
          <w:rFonts w:ascii="Times New Roman" w:hAnsi="Times New Roman" w:cs="Times New Roman"/>
        </w:rPr>
        <w:t>105/10</w:t>
      </w:r>
      <w:r w:rsidR="002D0D33" w:rsidRPr="006043AD">
        <w:rPr>
          <w:rFonts w:ascii="Times New Roman" w:hAnsi="Times New Roman" w:cs="Times New Roman"/>
        </w:rPr>
        <w:t xml:space="preserve">, </w:t>
      </w:r>
      <w:r w:rsidR="0025646C" w:rsidRPr="006043AD">
        <w:rPr>
          <w:rFonts w:ascii="Times New Roman" w:hAnsi="Times New Roman" w:cs="Times New Roman"/>
        </w:rPr>
        <w:t xml:space="preserve">90/11, 5/12, </w:t>
      </w:r>
      <w:r w:rsidR="00392737" w:rsidRPr="006043AD">
        <w:rPr>
          <w:rFonts w:ascii="Times New Roman" w:hAnsi="Times New Roman" w:cs="Times New Roman"/>
        </w:rPr>
        <w:t>16/12, 86/12,</w:t>
      </w:r>
      <w:r w:rsidR="00421693" w:rsidRPr="006043AD">
        <w:rPr>
          <w:rFonts w:ascii="Times New Roman" w:hAnsi="Times New Roman" w:cs="Times New Roman"/>
        </w:rPr>
        <w:t xml:space="preserve"> 126/12, 94/13, 152/14, </w:t>
      </w:r>
      <w:r w:rsidR="00E6415A" w:rsidRPr="006043AD">
        <w:rPr>
          <w:rFonts w:ascii="Times New Roman" w:hAnsi="Times New Roman" w:cs="Times New Roman"/>
        </w:rPr>
        <w:t>0</w:t>
      </w:r>
      <w:r w:rsidR="00421693" w:rsidRPr="006043AD">
        <w:rPr>
          <w:rFonts w:ascii="Times New Roman" w:hAnsi="Times New Roman" w:cs="Times New Roman"/>
        </w:rPr>
        <w:t xml:space="preserve">7/17, </w:t>
      </w:r>
      <w:r w:rsidR="00E6415A" w:rsidRPr="006043AD">
        <w:rPr>
          <w:rFonts w:ascii="Times New Roman" w:hAnsi="Times New Roman" w:cs="Times New Roman"/>
        </w:rPr>
        <w:t>68/18</w:t>
      </w:r>
      <w:r w:rsidR="00183AD1" w:rsidRPr="006043AD">
        <w:rPr>
          <w:rFonts w:ascii="Times New Roman" w:hAnsi="Times New Roman" w:cs="Times New Roman"/>
        </w:rPr>
        <w:t xml:space="preserve">, 98/19, </w:t>
      </w:r>
      <w:r w:rsidR="00C951A8" w:rsidRPr="006043AD">
        <w:rPr>
          <w:rFonts w:ascii="Times New Roman" w:hAnsi="Times New Roman" w:cs="Times New Roman"/>
        </w:rPr>
        <w:t xml:space="preserve">64/20, </w:t>
      </w:r>
      <w:r w:rsidR="0026032B" w:rsidRPr="006043AD">
        <w:rPr>
          <w:rFonts w:ascii="Times New Roman" w:hAnsi="Times New Roman" w:cs="Times New Roman"/>
        </w:rPr>
        <w:t>151/22, 153/</w:t>
      </w:r>
      <w:r w:rsidR="0049216E" w:rsidRPr="006043AD">
        <w:rPr>
          <w:rFonts w:ascii="Times New Roman" w:hAnsi="Times New Roman" w:cs="Times New Roman"/>
        </w:rPr>
        <w:t xml:space="preserve">23, </w:t>
      </w:r>
      <w:r w:rsidR="00F61835" w:rsidRPr="006043AD">
        <w:rPr>
          <w:rFonts w:ascii="Times New Roman" w:hAnsi="Times New Roman" w:cs="Times New Roman"/>
        </w:rPr>
        <w:t>156/</w:t>
      </w:r>
      <w:r w:rsidR="00531B46" w:rsidRPr="006043AD">
        <w:rPr>
          <w:rFonts w:ascii="Times New Roman" w:hAnsi="Times New Roman" w:cs="Times New Roman"/>
        </w:rPr>
        <w:t>23)</w:t>
      </w:r>
    </w:p>
    <w:p w14:paraId="2070A644" w14:textId="69994E40" w:rsidR="00D4560E" w:rsidRPr="006043AD" w:rsidRDefault="007D48E4" w:rsidP="007D48E4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6043AD">
        <w:rPr>
          <w:rFonts w:ascii="Times New Roman" w:hAnsi="Times New Roman" w:cs="Times New Roman"/>
        </w:rPr>
        <w:t xml:space="preserve">Zakon o socijalnoj skrbi </w:t>
      </w:r>
      <w:r w:rsidR="00A55C3A" w:rsidRPr="006043AD">
        <w:rPr>
          <w:rFonts w:ascii="Times New Roman" w:hAnsi="Times New Roman" w:cs="Times New Roman"/>
        </w:rPr>
        <w:t>(NN</w:t>
      </w:r>
      <w:r w:rsidR="00EC6D92" w:rsidRPr="006043AD">
        <w:rPr>
          <w:rFonts w:ascii="Times New Roman" w:hAnsi="Times New Roman" w:cs="Times New Roman"/>
        </w:rPr>
        <w:t xml:space="preserve"> </w:t>
      </w:r>
      <w:r w:rsidR="00965368" w:rsidRPr="006043AD">
        <w:rPr>
          <w:rFonts w:ascii="Times New Roman" w:hAnsi="Times New Roman" w:cs="Times New Roman"/>
        </w:rPr>
        <w:t>18</w:t>
      </w:r>
      <w:r w:rsidR="00564387" w:rsidRPr="006043AD">
        <w:rPr>
          <w:rFonts w:ascii="Times New Roman" w:hAnsi="Times New Roman" w:cs="Times New Roman"/>
        </w:rPr>
        <w:t xml:space="preserve">/22, 46/22, </w:t>
      </w:r>
      <w:r w:rsidR="00DB3EFB" w:rsidRPr="006043AD">
        <w:rPr>
          <w:rFonts w:ascii="Times New Roman" w:hAnsi="Times New Roman" w:cs="Times New Roman"/>
        </w:rPr>
        <w:t xml:space="preserve">119/22, 71/23, 156/23, </w:t>
      </w:r>
      <w:r w:rsidR="006B3B1C" w:rsidRPr="006043AD">
        <w:rPr>
          <w:rFonts w:ascii="Times New Roman" w:hAnsi="Times New Roman" w:cs="Times New Roman"/>
        </w:rPr>
        <w:t>61/25</w:t>
      </w:r>
      <w:r w:rsidR="00A55C3A" w:rsidRPr="006043AD">
        <w:rPr>
          <w:rFonts w:ascii="Times New Roman" w:hAnsi="Times New Roman" w:cs="Times New Roman"/>
        </w:rPr>
        <w:t xml:space="preserve">) </w:t>
      </w:r>
    </w:p>
    <w:p w14:paraId="3C8AFFC1" w14:textId="77777777" w:rsidR="00D4560E" w:rsidRPr="00D4560E" w:rsidRDefault="00D4560E" w:rsidP="0064147B">
      <w:pPr>
        <w:pStyle w:val="ListParagraph"/>
        <w:spacing w:line="240" w:lineRule="auto"/>
        <w:ind w:left="792"/>
        <w:jc w:val="both"/>
        <w:rPr>
          <w:rFonts w:ascii="Times New Roman" w:hAnsi="Times New Roman" w:cs="Times New Roman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01FFE7C1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6223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2316F800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46E3C3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622312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41F98B19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>j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>avn</w:t>
      </w:r>
      <w:r w:rsidR="008474B1">
        <w:rPr>
          <w:rFonts w:ascii="Times New Roman" w:eastAsia="Times New Roman" w:hAnsi="Times New Roman" w:cs="Times New Roman"/>
          <w:color w:val="000000"/>
          <w:lang w:eastAsia="hr-HR"/>
        </w:rPr>
        <w:t>og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474B1">
        <w:rPr>
          <w:rFonts w:ascii="Times New Roman" w:eastAsia="Times New Roman" w:hAnsi="Times New Roman" w:cs="Times New Roman"/>
          <w:color w:val="000000"/>
          <w:lang w:eastAsia="hr-HR"/>
        </w:rPr>
        <w:t xml:space="preserve">javnog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0ED3EFC0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pristupiti samo kandidati koji ispunjavaju formalne uvjete iz</w:t>
      </w:r>
      <w:r w:rsidR="008474B1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javnog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04CD6DBF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0352AD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57F7EAAA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6A113DB8" w:rsid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</w:t>
      </w:r>
      <w:r w:rsidR="008476A1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A8AF48D" w14:textId="77777777" w:rsidR="00E91E30" w:rsidRPr="003B135F" w:rsidRDefault="00E91E30" w:rsidP="00E91E3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410663A" w14:textId="77777777" w:rsidR="00E91E30" w:rsidRPr="00B0243D" w:rsidRDefault="00E91E30" w:rsidP="00E91E3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242E7F83" w14:textId="6748FDD6" w:rsidR="00E91E30" w:rsidRPr="00B0243D" w:rsidRDefault="00E91E30" w:rsidP="00E91E30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o zdravstvenoj sposobnosti za obavljanje poslova radnog mjesta te dostavi na uvid izvornike dokaza o ispunjavanju formalnih uvjeta iz javnog natječaja, čije su preslike priložene uz prijavu na </w:t>
      </w:r>
      <w:r w:rsidR="001B0DBE">
        <w:rPr>
          <w:rFonts w:ascii="Times New Roman" w:hAnsi="Times New Roman" w:cs="Times New Roman"/>
          <w:lang w:eastAsia="hr-HR"/>
        </w:rPr>
        <w:t>javni natječaj</w:t>
      </w:r>
      <w:r w:rsidRPr="00B0243D"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0DED1392" w:rsidR="003B135F" w:rsidRPr="00112C21" w:rsidRDefault="008476A1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       </w:t>
      </w:r>
      <w:r w:rsidR="003B135F"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4EE2E0A2" w:rsidR="00C95B60" w:rsidRPr="00112C21" w:rsidRDefault="008476A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</w:t>
      </w:r>
      <w:r w:rsidR="00345111"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2288CCD8" w14:textId="63AC2C32" w:rsidR="00C95B60" w:rsidRPr="00112C21" w:rsidRDefault="008476A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</w:t>
      </w:r>
      <w:r w:rsidR="00542825">
        <w:rPr>
          <w:rFonts w:ascii="Times New Roman" w:eastAsia="Times New Roman" w:hAnsi="Times New Roman" w:cs="Times New Roman"/>
          <w:bCs/>
          <w:snapToGrid w:val="0"/>
        </w:rPr>
        <w:t xml:space="preserve">   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="001B0DBE">
        <w:rPr>
          <w:rFonts w:ascii="Times New Roman" w:eastAsia="Times New Roman" w:hAnsi="Times New Roman" w:cs="Times New Roman"/>
          <w:bCs/>
          <w:snapToGrid w:val="0"/>
        </w:rPr>
        <w:t>Draženka Sila Ljubenko, prof.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8A1C5FE" w:rsidR="008D5A3D" w:rsidRPr="008D5A3D" w:rsidRDefault="001977E2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</w:t>
      </w:r>
      <w:r w:rsidR="008D5A3D" w:rsidRPr="008D5A3D">
        <w:rPr>
          <w:rFonts w:ascii="Times New Roman" w:eastAsia="Calibri" w:hAnsi="Times New Roman" w:cs="Times New Roman"/>
        </w:rPr>
        <w:t xml:space="preserve"> stranica Grada Karlovca </w:t>
      </w:r>
    </w:p>
    <w:p w14:paraId="2288CCDE" w14:textId="19D82C7C" w:rsidR="00C95B60" w:rsidRPr="008476A1" w:rsidRDefault="008D5A3D" w:rsidP="00C95B60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sectPr w:rsidR="00C95B60" w:rsidRPr="008476A1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8E7D6" w14:textId="77777777" w:rsidR="00D15026" w:rsidRDefault="00D15026" w:rsidP="00883CD4">
      <w:pPr>
        <w:spacing w:after="0" w:line="240" w:lineRule="auto"/>
      </w:pPr>
      <w:r>
        <w:separator/>
      </w:r>
    </w:p>
  </w:endnote>
  <w:endnote w:type="continuationSeparator" w:id="0">
    <w:p w14:paraId="33BA94F2" w14:textId="77777777" w:rsidR="00D15026" w:rsidRDefault="00D1502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A9BF6" w14:textId="77777777" w:rsidR="00D15026" w:rsidRDefault="00D15026" w:rsidP="00883CD4">
      <w:pPr>
        <w:spacing w:after="0" w:line="240" w:lineRule="auto"/>
      </w:pPr>
      <w:r>
        <w:separator/>
      </w:r>
    </w:p>
  </w:footnote>
  <w:footnote w:type="continuationSeparator" w:id="0">
    <w:p w14:paraId="536F566E" w14:textId="77777777" w:rsidR="00D15026" w:rsidRDefault="00D1502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671A20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682657052" name="Picture 1682657052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671A20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072068015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FF16350"/>
    <w:multiLevelType w:val="hybridMultilevel"/>
    <w:tmpl w:val="49BAD1B0"/>
    <w:lvl w:ilvl="0" w:tplc="8312C7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7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4"/>
  </w:num>
  <w:num w:numId="9" w16cid:durableId="1000080789">
    <w:abstractNumId w:val="8"/>
  </w:num>
  <w:num w:numId="10" w16cid:durableId="1387680424">
    <w:abstractNumId w:val="18"/>
  </w:num>
  <w:num w:numId="11" w16cid:durableId="1695034370">
    <w:abstractNumId w:val="15"/>
  </w:num>
  <w:num w:numId="12" w16cid:durableId="724718438">
    <w:abstractNumId w:val="7"/>
  </w:num>
  <w:num w:numId="13" w16cid:durableId="225266044">
    <w:abstractNumId w:val="16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6502538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52AD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E5"/>
    <w:rsid w:val="00060050"/>
    <w:rsid w:val="00060709"/>
    <w:rsid w:val="000610AA"/>
    <w:rsid w:val="000612DB"/>
    <w:rsid w:val="00061A09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6F5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2E0E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7075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6C92"/>
    <w:rsid w:val="000F75A3"/>
    <w:rsid w:val="00100C1D"/>
    <w:rsid w:val="00101A48"/>
    <w:rsid w:val="00104235"/>
    <w:rsid w:val="001103AD"/>
    <w:rsid w:val="00112C21"/>
    <w:rsid w:val="0011589C"/>
    <w:rsid w:val="00115AD4"/>
    <w:rsid w:val="0011603D"/>
    <w:rsid w:val="00120C6E"/>
    <w:rsid w:val="0012246E"/>
    <w:rsid w:val="00124F7C"/>
    <w:rsid w:val="00125DD5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478D1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3AD1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DBE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51E9"/>
    <w:rsid w:val="001E6128"/>
    <w:rsid w:val="001E61B2"/>
    <w:rsid w:val="001E74A7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5387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93E"/>
    <w:rsid w:val="00253B7F"/>
    <w:rsid w:val="00253D28"/>
    <w:rsid w:val="00255417"/>
    <w:rsid w:val="0025646C"/>
    <w:rsid w:val="0026032B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11B"/>
    <w:rsid w:val="002B34E3"/>
    <w:rsid w:val="002B38B0"/>
    <w:rsid w:val="002B66E3"/>
    <w:rsid w:val="002B6727"/>
    <w:rsid w:val="002C11D9"/>
    <w:rsid w:val="002C2531"/>
    <w:rsid w:val="002C3D95"/>
    <w:rsid w:val="002C6129"/>
    <w:rsid w:val="002C661F"/>
    <w:rsid w:val="002D022E"/>
    <w:rsid w:val="002D0D33"/>
    <w:rsid w:val="002D0E05"/>
    <w:rsid w:val="002D0E0B"/>
    <w:rsid w:val="002D1656"/>
    <w:rsid w:val="002D17FD"/>
    <w:rsid w:val="002D1C56"/>
    <w:rsid w:val="002D229A"/>
    <w:rsid w:val="002D33BE"/>
    <w:rsid w:val="002D4BF0"/>
    <w:rsid w:val="002E1EF5"/>
    <w:rsid w:val="002E4252"/>
    <w:rsid w:val="002E7D62"/>
    <w:rsid w:val="002F0D46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4C7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2737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2E81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3E0"/>
    <w:rsid w:val="00411319"/>
    <w:rsid w:val="00412AA2"/>
    <w:rsid w:val="00412FCB"/>
    <w:rsid w:val="00413411"/>
    <w:rsid w:val="00413684"/>
    <w:rsid w:val="00413FA9"/>
    <w:rsid w:val="00415379"/>
    <w:rsid w:val="0041595B"/>
    <w:rsid w:val="00416B59"/>
    <w:rsid w:val="00416DF7"/>
    <w:rsid w:val="00420A60"/>
    <w:rsid w:val="00421693"/>
    <w:rsid w:val="00421770"/>
    <w:rsid w:val="00424AE4"/>
    <w:rsid w:val="0042599D"/>
    <w:rsid w:val="00425E68"/>
    <w:rsid w:val="004271A4"/>
    <w:rsid w:val="00427434"/>
    <w:rsid w:val="00433CBD"/>
    <w:rsid w:val="00436015"/>
    <w:rsid w:val="004361B4"/>
    <w:rsid w:val="00437096"/>
    <w:rsid w:val="00440828"/>
    <w:rsid w:val="00442728"/>
    <w:rsid w:val="00443F2C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153E"/>
    <w:rsid w:val="0048429F"/>
    <w:rsid w:val="00484A07"/>
    <w:rsid w:val="00484E3C"/>
    <w:rsid w:val="00486AC8"/>
    <w:rsid w:val="00487AB0"/>
    <w:rsid w:val="0049057A"/>
    <w:rsid w:val="0049216E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017A"/>
    <w:rsid w:val="004D1971"/>
    <w:rsid w:val="004D2AA7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1B46"/>
    <w:rsid w:val="00535F40"/>
    <w:rsid w:val="005372E6"/>
    <w:rsid w:val="00540FC5"/>
    <w:rsid w:val="0054282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4387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24D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7F59"/>
    <w:rsid w:val="005B0D5A"/>
    <w:rsid w:val="005B19A1"/>
    <w:rsid w:val="005B3646"/>
    <w:rsid w:val="005B3E08"/>
    <w:rsid w:val="005B53A3"/>
    <w:rsid w:val="005C0B9F"/>
    <w:rsid w:val="005C0D41"/>
    <w:rsid w:val="005C2826"/>
    <w:rsid w:val="005C2867"/>
    <w:rsid w:val="005C66A9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5EE4"/>
    <w:rsid w:val="005F655D"/>
    <w:rsid w:val="005F6992"/>
    <w:rsid w:val="005F7578"/>
    <w:rsid w:val="00600971"/>
    <w:rsid w:val="00601328"/>
    <w:rsid w:val="00601526"/>
    <w:rsid w:val="0060336E"/>
    <w:rsid w:val="00603676"/>
    <w:rsid w:val="006043AD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12"/>
    <w:rsid w:val="00622332"/>
    <w:rsid w:val="00623A23"/>
    <w:rsid w:val="00623DAA"/>
    <w:rsid w:val="00624A2B"/>
    <w:rsid w:val="006253BC"/>
    <w:rsid w:val="00625651"/>
    <w:rsid w:val="006276BA"/>
    <w:rsid w:val="00632961"/>
    <w:rsid w:val="0064147B"/>
    <w:rsid w:val="00641934"/>
    <w:rsid w:val="00641D1B"/>
    <w:rsid w:val="00642278"/>
    <w:rsid w:val="006425A8"/>
    <w:rsid w:val="006437E0"/>
    <w:rsid w:val="00644685"/>
    <w:rsid w:val="00644F48"/>
    <w:rsid w:val="006468DC"/>
    <w:rsid w:val="00647443"/>
    <w:rsid w:val="00650747"/>
    <w:rsid w:val="00654B90"/>
    <w:rsid w:val="006551BA"/>
    <w:rsid w:val="00656023"/>
    <w:rsid w:val="006639B8"/>
    <w:rsid w:val="00663E54"/>
    <w:rsid w:val="00665020"/>
    <w:rsid w:val="006662C1"/>
    <w:rsid w:val="00667A1A"/>
    <w:rsid w:val="006713B3"/>
    <w:rsid w:val="00671A20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1DD8"/>
    <w:rsid w:val="00682AA9"/>
    <w:rsid w:val="00684A05"/>
    <w:rsid w:val="00684E0E"/>
    <w:rsid w:val="0068602C"/>
    <w:rsid w:val="00686C0E"/>
    <w:rsid w:val="00692835"/>
    <w:rsid w:val="006929E4"/>
    <w:rsid w:val="00692C73"/>
    <w:rsid w:val="00692FDE"/>
    <w:rsid w:val="0069326C"/>
    <w:rsid w:val="006951CC"/>
    <w:rsid w:val="00695BEE"/>
    <w:rsid w:val="006A332A"/>
    <w:rsid w:val="006A70FC"/>
    <w:rsid w:val="006A7F88"/>
    <w:rsid w:val="006B12E7"/>
    <w:rsid w:val="006B1383"/>
    <w:rsid w:val="006B30F4"/>
    <w:rsid w:val="006B3B1C"/>
    <w:rsid w:val="006B401C"/>
    <w:rsid w:val="006B6A96"/>
    <w:rsid w:val="006C06C6"/>
    <w:rsid w:val="006C34AF"/>
    <w:rsid w:val="006C3B2E"/>
    <w:rsid w:val="006C4620"/>
    <w:rsid w:val="006C5A18"/>
    <w:rsid w:val="006C634D"/>
    <w:rsid w:val="006C7AE0"/>
    <w:rsid w:val="006D0AAC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661BE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91F65"/>
    <w:rsid w:val="007922EF"/>
    <w:rsid w:val="007929D9"/>
    <w:rsid w:val="00792DA0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2E3"/>
    <w:rsid w:val="007A36DD"/>
    <w:rsid w:val="007A5E4B"/>
    <w:rsid w:val="007A5E9C"/>
    <w:rsid w:val="007A6630"/>
    <w:rsid w:val="007A7F26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48E4"/>
    <w:rsid w:val="007D6324"/>
    <w:rsid w:val="007D786E"/>
    <w:rsid w:val="007E01FD"/>
    <w:rsid w:val="007E0355"/>
    <w:rsid w:val="007E0F29"/>
    <w:rsid w:val="007E35B3"/>
    <w:rsid w:val="007E3B8C"/>
    <w:rsid w:val="007E4310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4234"/>
    <w:rsid w:val="00837CBF"/>
    <w:rsid w:val="008417AE"/>
    <w:rsid w:val="008418CD"/>
    <w:rsid w:val="00842424"/>
    <w:rsid w:val="0084245D"/>
    <w:rsid w:val="00846235"/>
    <w:rsid w:val="0084674D"/>
    <w:rsid w:val="008474B1"/>
    <w:rsid w:val="008476A1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1C6B"/>
    <w:rsid w:val="008A408C"/>
    <w:rsid w:val="008A6F72"/>
    <w:rsid w:val="008A742E"/>
    <w:rsid w:val="008A7C9B"/>
    <w:rsid w:val="008B03C2"/>
    <w:rsid w:val="008B17BE"/>
    <w:rsid w:val="008B567B"/>
    <w:rsid w:val="008B6EF7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8F7797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5368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172"/>
    <w:rsid w:val="009C252F"/>
    <w:rsid w:val="009C3754"/>
    <w:rsid w:val="009C7C06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025D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762B2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32ED"/>
    <w:rsid w:val="00A94728"/>
    <w:rsid w:val="00A94F9D"/>
    <w:rsid w:val="00A96E37"/>
    <w:rsid w:val="00AA0940"/>
    <w:rsid w:val="00AA1071"/>
    <w:rsid w:val="00AA17C7"/>
    <w:rsid w:val="00AA2562"/>
    <w:rsid w:val="00AA2AF6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A8C"/>
    <w:rsid w:val="00B40D1C"/>
    <w:rsid w:val="00B4106D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37B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14F8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5088"/>
    <w:rsid w:val="00BF6A50"/>
    <w:rsid w:val="00C013E9"/>
    <w:rsid w:val="00C03971"/>
    <w:rsid w:val="00C03CE2"/>
    <w:rsid w:val="00C05DD6"/>
    <w:rsid w:val="00C0754F"/>
    <w:rsid w:val="00C07716"/>
    <w:rsid w:val="00C10A60"/>
    <w:rsid w:val="00C11499"/>
    <w:rsid w:val="00C12AB2"/>
    <w:rsid w:val="00C134A0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1A8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A6DD9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306"/>
    <w:rsid w:val="00D11ADE"/>
    <w:rsid w:val="00D1253C"/>
    <w:rsid w:val="00D14FFE"/>
    <w:rsid w:val="00D15026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5B10"/>
    <w:rsid w:val="00D36598"/>
    <w:rsid w:val="00D420D1"/>
    <w:rsid w:val="00D43496"/>
    <w:rsid w:val="00D4560E"/>
    <w:rsid w:val="00D45C7D"/>
    <w:rsid w:val="00D47E02"/>
    <w:rsid w:val="00D50087"/>
    <w:rsid w:val="00D505D0"/>
    <w:rsid w:val="00D523F1"/>
    <w:rsid w:val="00D533E3"/>
    <w:rsid w:val="00D56D70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B3EFB"/>
    <w:rsid w:val="00DB4FAC"/>
    <w:rsid w:val="00DB656F"/>
    <w:rsid w:val="00DB6930"/>
    <w:rsid w:val="00DB6F91"/>
    <w:rsid w:val="00DB7F3D"/>
    <w:rsid w:val="00DB7F82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26B"/>
    <w:rsid w:val="00DE4945"/>
    <w:rsid w:val="00DE49E7"/>
    <w:rsid w:val="00DE4FE4"/>
    <w:rsid w:val="00DE5379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159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284"/>
    <w:rsid w:val="00E42842"/>
    <w:rsid w:val="00E501C2"/>
    <w:rsid w:val="00E5176A"/>
    <w:rsid w:val="00E521A8"/>
    <w:rsid w:val="00E52FB3"/>
    <w:rsid w:val="00E5309C"/>
    <w:rsid w:val="00E53771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15A"/>
    <w:rsid w:val="00E642E7"/>
    <w:rsid w:val="00E64B0C"/>
    <w:rsid w:val="00E64C04"/>
    <w:rsid w:val="00E66BD4"/>
    <w:rsid w:val="00E66CEE"/>
    <w:rsid w:val="00E712D9"/>
    <w:rsid w:val="00E716DE"/>
    <w:rsid w:val="00E718C7"/>
    <w:rsid w:val="00E732DD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1E30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5D61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D78B9"/>
    <w:rsid w:val="00EE0C63"/>
    <w:rsid w:val="00EE0EDE"/>
    <w:rsid w:val="00EE2391"/>
    <w:rsid w:val="00EE23C5"/>
    <w:rsid w:val="00EE2430"/>
    <w:rsid w:val="00EE24CE"/>
    <w:rsid w:val="00EE2807"/>
    <w:rsid w:val="00EE5279"/>
    <w:rsid w:val="00EE63CB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3781F"/>
    <w:rsid w:val="00F40DC5"/>
    <w:rsid w:val="00F41166"/>
    <w:rsid w:val="00F4156F"/>
    <w:rsid w:val="00F4531E"/>
    <w:rsid w:val="00F47627"/>
    <w:rsid w:val="00F502F6"/>
    <w:rsid w:val="00F5078A"/>
    <w:rsid w:val="00F50E3C"/>
    <w:rsid w:val="00F510B5"/>
    <w:rsid w:val="00F519CB"/>
    <w:rsid w:val="00F519EC"/>
    <w:rsid w:val="00F54992"/>
    <w:rsid w:val="00F54C0F"/>
    <w:rsid w:val="00F56925"/>
    <w:rsid w:val="00F60F30"/>
    <w:rsid w:val="00F61835"/>
    <w:rsid w:val="00F628E9"/>
    <w:rsid w:val="00F6297E"/>
    <w:rsid w:val="00F638DD"/>
    <w:rsid w:val="00F65323"/>
    <w:rsid w:val="00F66089"/>
    <w:rsid w:val="00F66CBE"/>
    <w:rsid w:val="00F6708D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E7A75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137</TotalTime>
  <Pages>3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Sanda Ban</cp:lastModifiedBy>
  <cp:revision>39</cp:revision>
  <cp:lastPrinted>2026-02-06T09:18:00Z</cp:lastPrinted>
  <dcterms:created xsi:type="dcterms:W3CDTF">2026-05-12T13:25:00Z</dcterms:created>
  <dcterms:modified xsi:type="dcterms:W3CDTF">2026-05-13T10:01:00Z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