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16C6FD" w14:textId="121E3D6C" w:rsidR="002614AF" w:rsidRDefault="00A94F9D" w:rsidP="00E6413B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E6413B">
        <w:rPr>
          <w:rFonts w:ascii="Times New Roman" w:hAnsi="Times New Roman" w:cs="Times New Roman"/>
          <w:color w:val="000000"/>
        </w:rPr>
        <w:t>IMOVINSKO PRAVNE</w:t>
      </w:r>
    </w:p>
    <w:p w14:paraId="4C75083F" w14:textId="3B0C1A9A" w:rsidR="00E6413B" w:rsidRDefault="00E6413B" w:rsidP="00E6413B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POSLOVE I UPRAVLJANJE IMOVINOM</w:t>
      </w:r>
    </w:p>
    <w:p w14:paraId="5F82D771" w14:textId="77777777" w:rsidR="009133FE" w:rsidRPr="003B135F" w:rsidRDefault="009133FE" w:rsidP="009133F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>
        <w:rPr>
          <w:rFonts w:ascii="Times New Roman" w:eastAsia="Times New Roman" w:hAnsi="Times New Roman" w:cs="Times New Roman"/>
        </w:rPr>
        <w:t>javnog natječaja</w:t>
      </w:r>
    </w:p>
    <w:p w14:paraId="2288CC75" w14:textId="2A81BC21" w:rsidR="003B135F" w:rsidRPr="00B6684F" w:rsidRDefault="003B135F" w:rsidP="000C339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KLASA: </w:t>
      </w:r>
      <w:r w:rsidRPr="00B6684F">
        <w:rPr>
          <w:rFonts w:ascii="Times New Roman" w:eastAsia="Times New Roman" w:hAnsi="Times New Roman" w:cs="Times New Roman"/>
        </w:rPr>
        <w:t>112-0</w:t>
      </w:r>
      <w:r w:rsidR="00E116C8" w:rsidRPr="00B6684F">
        <w:rPr>
          <w:rFonts w:ascii="Times New Roman" w:eastAsia="Times New Roman" w:hAnsi="Times New Roman" w:cs="Times New Roman"/>
        </w:rPr>
        <w:t>1</w:t>
      </w:r>
      <w:r w:rsidR="00E16932" w:rsidRPr="00B6684F">
        <w:rPr>
          <w:rFonts w:ascii="Times New Roman" w:eastAsia="Times New Roman" w:hAnsi="Times New Roman" w:cs="Times New Roman"/>
        </w:rPr>
        <w:t>/</w:t>
      </w:r>
      <w:r w:rsidR="007605F5" w:rsidRPr="00B6684F">
        <w:rPr>
          <w:rFonts w:ascii="Times New Roman" w:eastAsia="Times New Roman" w:hAnsi="Times New Roman" w:cs="Times New Roman"/>
        </w:rPr>
        <w:t>2</w:t>
      </w:r>
      <w:r w:rsidR="008D5964">
        <w:rPr>
          <w:rFonts w:ascii="Times New Roman" w:eastAsia="Times New Roman" w:hAnsi="Times New Roman" w:cs="Times New Roman"/>
        </w:rPr>
        <w:t>6</w:t>
      </w:r>
      <w:r w:rsidR="00E16932" w:rsidRPr="00B6684F">
        <w:rPr>
          <w:rFonts w:ascii="Times New Roman" w:eastAsia="Times New Roman" w:hAnsi="Times New Roman" w:cs="Times New Roman"/>
        </w:rPr>
        <w:t>-0</w:t>
      </w:r>
      <w:r w:rsidR="006A7F88" w:rsidRPr="00B6684F">
        <w:rPr>
          <w:rFonts w:ascii="Times New Roman" w:eastAsia="Times New Roman" w:hAnsi="Times New Roman" w:cs="Times New Roman"/>
        </w:rPr>
        <w:t>2</w:t>
      </w:r>
      <w:r w:rsidR="00E16932" w:rsidRPr="00B6684F">
        <w:rPr>
          <w:rFonts w:ascii="Times New Roman" w:eastAsia="Times New Roman" w:hAnsi="Times New Roman" w:cs="Times New Roman"/>
        </w:rPr>
        <w:t>/</w:t>
      </w:r>
      <w:r w:rsidR="008D5964">
        <w:rPr>
          <w:rFonts w:ascii="Times New Roman" w:eastAsia="Times New Roman" w:hAnsi="Times New Roman" w:cs="Times New Roman"/>
        </w:rPr>
        <w:t>03</w:t>
      </w:r>
    </w:p>
    <w:p w14:paraId="2288CC76" w14:textId="005F9257" w:rsidR="003B135F" w:rsidRPr="003B135F" w:rsidRDefault="003B135F" w:rsidP="000C339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6684F">
        <w:rPr>
          <w:rFonts w:ascii="Times New Roman" w:eastAsia="Times New Roman" w:hAnsi="Times New Roman" w:cs="Times New Roman"/>
        </w:rPr>
        <w:t>URBROJ: 2133</w:t>
      </w:r>
      <w:r w:rsidR="00AE1649" w:rsidRPr="00B6684F">
        <w:rPr>
          <w:rFonts w:ascii="Times New Roman" w:eastAsia="Times New Roman" w:hAnsi="Times New Roman" w:cs="Times New Roman"/>
        </w:rPr>
        <w:t>-</w:t>
      </w:r>
      <w:r w:rsidRPr="00B6684F">
        <w:rPr>
          <w:rFonts w:ascii="Times New Roman" w:eastAsia="Times New Roman" w:hAnsi="Times New Roman" w:cs="Times New Roman"/>
        </w:rPr>
        <w:t>1-03-01/0</w:t>
      </w:r>
      <w:r w:rsidR="006A7F88" w:rsidRPr="00B6684F">
        <w:rPr>
          <w:rFonts w:ascii="Times New Roman" w:eastAsia="Times New Roman" w:hAnsi="Times New Roman" w:cs="Times New Roman"/>
        </w:rPr>
        <w:t>6</w:t>
      </w:r>
      <w:r w:rsidR="00CE3C6E" w:rsidRPr="00B6684F">
        <w:rPr>
          <w:rFonts w:ascii="Times New Roman" w:eastAsia="Times New Roman" w:hAnsi="Times New Roman" w:cs="Times New Roman"/>
        </w:rPr>
        <w:t>-</w:t>
      </w:r>
      <w:r w:rsidR="00233F01" w:rsidRPr="00B6684F">
        <w:rPr>
          <w:rFonts w:ascii="Times New Roman" w:eastAsia="Times New Roman" w:hAnsi="Times New Roman" w:cs="Times New Roman"/>
        </w:rPr>
        <w:t>2</w:t>
      </w:r>
      <w:r w:rsidR="008D5964">
        <w:rPr>
          <w:rFonts w:ascii="Times New Roman" w:eastAsia="Times New Roman" w:hAnsi="Times New Roman" w:cs="Times New Roman"/>
        </w:rPr>
        <w:t>6</w:t>
      </w:r>
      <w:r w:rsidRPr="00B6684F">
        <w:rPr>
          <w:rFonts w:ascii="Times New Roman" w:eastAsia="Times New Roman" w:hAnsi="Times New Roman" w:cs="Times New Roman"/>
        </w:rPr>
        <w:t>-</w:t>
      </w:r>
      <w:r w:rsidR="002E540B">
        <w:rPr>
          <w:rFonts w:ascii="Times New Roman" w:eastAsia="Times New Roman" w:hAnsi="Times New Roman" w:cs="Times New Roman"/>
        </w:rPr>
        <w:t>3</w:t>
      </w:r>
    </w:p>
    <w:p w14:paraId="2288CC77" w14:textId="74C27586" w:rsidR="003B135F" w:rsidRPr="003B135F" w:rsidRDefault="003B135F" w:rsidP="000C339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Karlovac, </w:t>
      </w:r>
      <w:r w:rsidR="008D5964">
        <w:rPr>
          <w:rFonts w:ascii="Times New Roman" w:eastAsia="Times New Roman" w:hAnsi="Times New Roman" w:cs="Times New Roman"/>
        </w:rPr>
        <w:t>9</w:t>
      </w:r>
      <w:r w:rsidR="002614AF">
        <w:rPr>
          <w:rFonts w:ascii="Times New Roman" w:eastAsia="Times New Roman" w:hAnsi="Times New Roman" w:cs="Times New Roman"/>
        </w:rPr>
        <w:t xml:space="preserve">. </w:t>
      </w:r>
      <w:r w:rsidR="008D5964">
        <w:rPr>
          <w:rFonts w:ascii="Times New Roman" w:eastAsia="Times New Roman" w:hAnsi="Times New Roman" w:cs="Times New Roman"/>
        </w:rPr>
        <w:t>veljače</w:t>
      </w:r>
      <w:r w:rsidR="00983A66">
        <w:rPr>
          <w:rFonts w:ascii="Times New Roman" w:eastAsia="Times New Roman" w:hAnsi="Times New Roman" w:cs="Times New Roman"/>
        </w:rPr>
        <w:t xml:space="preserve"> 202</w:t>
      </w:r>
      <w:r w:rsidR="008D5964">
        <w:rPr>
          <w:rFonts w:ascii="Times New Roman" w:eastAsia="Times New Roman" w:hAnsi="Times New Roman" w:cs="Times New Roman"/>
        </w:rPr>
        <w:t>6</w:t>
      </w:r>
      <w:r w:rsidR="002614AF">
        <w:rPr>
          <w:rFonts w:ascii="Times New Roman" w:eastAsia="Times New Roman" w:hAnsi="Times New Roman" w:cs="Times New Roman"/>
        </w:rPr>
        <w:t>.</w:t>
      </w:r>
    </w:p>
    <w:p w14:paraId="2288CC78" w14:textId="77777777" w:rsidR="003B135F" w:rsidRDefault="003B135F" w:rsidP="000C33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2288CC79" w14:textId="714E04DB" w:rsidR="003B135F" w:rsidRPr="003B135F" w:rsidRDefault="003B135F" w:rsidP="000C33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A236F2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 xml:space="preserve"> 4/18</w:t>
      </w:r>
      <w:r w:rsidR="00A236F2">
        <w:rPr>
          <w:rFonts w:ascii="Times New Roman" w:eastAsia="Times New Roman" w:hAnsi="Times New Roman" w:cs="Times New Roman"/>
        </w:rPr>
        <w:t>, 112/19</w:t>
      </w:r>
      <w:r w:rsidRPr="003B135F">
        <w:rPr>
          <w:rFonts w:ascii="Times New Roman" w:eastAsia="Times New Roman" w:hAnsi="Times New Roman" w:cs="Times New Roman"/>
        </w:rPr>
        <w:t>,</w:t>
      </w:r>
      <w:r w:rsidR="00936A91">
        <w:rPr>
          <w:rFonts w:ascii="Times New Roman" w:eastAsia="Times New Roman" w:hAnsi="Times New Roman" w:cs="Times New Roman"/>
        </w:rPr>
        <w:t xml:space="preserve"> 17/25)</w:t>
      </w:r>
      <w:r w:rsidRPr="003B135F">
        <w:rPr>
          <w:rFonts w:ascii="Times New Roman" w:eastAsia="Times New Roman" w:hAnsi="Times New Roman" w:cs="Times New Roman"/>
        </w:rPr>
        <w:t xml:space="preserve"> Povjerenstvo za provedbu </w:t>
      </w:r>
      <w:r w:rsidR="00273161">
        <w:rPr>
          <w:rFonts w:ascii="Times New Roman" w:eastAsia="Times New Roman" w:hAnsi="Times New Roman" w:cs="Times New Roman"/>
        </w:rPr>
        <w:t xml:space="preserve">javnog </w:t>
      </w:r>
      <w:r w:rsidR="00CE3C6E">
        <w:rPr>
          <w:rFonts w:ascii="Times New Roman" w:eastAsia="Times New Roman" w:hAnsi="Times New Roman" w:cs="Times New Roman"/>
        </w:rPr>
        <w:t>natječaja</w:t>
      </w:r>
      <w:r w:rsidR="00B07D51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2288CC7A" w14:textId="77777777" w:rsidR="003B135F" w:rsidRPr="003B135F" w:rsidRDefault="003B135F" w:rsidP="000C33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2288CC7B" w14:textId="77777777" w:rsidR="003B135F" w:rsidRPr="003B135F" w:rsidRDefault="003B135F" w:rsidP="000C33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2288CC7C" w14:textId="77777777" w:rsidR="003B135F" w:rsidRPr="003B135F" w:rsidRDefault="003B135F" w:rsidP="000C339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88CC7D" w14:textId="162155E6" w:rsidR="003B135F" w:rsidRPr="003B135F" w:rsidRDefault="003B135F" w:rsidP="000C339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OBJAVA </w:t>
      </w:r>
      <w:r w:rsidR="00BA5EC3">
        <w:rPr>
          <w:rFonts w:ascii="Times New Roman" w:eastAsia="Times New Roman" w:hAnsi="Times New Roman" w:cs="Times New Roman"/>
          <w:b/>
        </w:rPr>
        <w:t xml:space="preserve">JAVNOG </w:t>
      </w:r>
      <w:r w:rsidR="00345111">
        <w:rPr>
          <w:rFonts w:ascii="Times New Roman" w:eastAsia="Times New Roman" w:hAnsi="Times New Roman" w:cs="Times New Roman"/>
          <w:b/>
        </w:rPr>
        <w:t>NATJEČAJA</w:t>
      </w:r>
    </w:p>
    <w:p w14:paraId="2288CC7E" w14:textId="77777777" w:rsidR="003B135F" w:rsidRPr="003B135F" w:rsidRDefault="003B135F" w:rsidP="000C339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9CD10D3" w14:textId="03A4AA68" w:rsidR="00645B9E" w:rsidRPr="00936C86" w:rsidRDefault="003B135F" w:rsidP="00645B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2614AF">
        <w:rPr>
          <w:rFonts w:ascii="Times New Roman" w:eastAsia="Times New Roman" w:hAnsi="Times New Roman" w:cs="Times New Roman"/>
        </w:rPr>
        <w:t>Pročelnica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D77E0">
        <w:rPr>
          <w:rFonts w:ascii="Times New Roman" w:eastAsia="Times New Roman" w:hAnsi="Times New Roman" w:cs="Times New Roman"/>
        </w:rPr>
        <w:t xml:space="preserve">Upravnog odjela za </w:t>
      </w:r>
      <w:r w:rsidR="001F65A8">
        <w:rPr>
          <w:rFonts w:ascii="Times New Roman" w:hAnsi="Times New Roman"/>
        </w:rPr>
        <w:t xml:space="preserve">imovinsko pravne poslove i upravljanje imovinom </w:t>
      </w:r>
      <w:r w:rsidR="00F5357A">
        <w:rPr>
          <w:rFonts w:ascii="Times New Roman" w:eastAsia="Times New Roman" w:hAnsi="Times New Roman" w:cs="Times New Roman"/>
        </w:rPr>
        <w:t>Grada Karlovca</w:t>
      </w:r>
      <w:r w:rsidR="00A7651B">
        <w:rPr>
          <w:rFonts w:ascii="Times New Roman" w:eastAsia="Times New Roman" w:hAnsi="Times New Roman" w:cs="Times New Roman"/>
        </w:rPr>
        <w:t xml:space="preserve"> </w:t>
      </w:r>
      <w:r w:rsidRPr="003B135F">
        <w:rPr>
          <w:rFonts w:ascii="Times New Roman" w:eastAsia="Times New Roman" w:hAnsi="Times New Roman" w:cs="Times New Roman"/>
        </w:rPr>
        <w:t>raspisa</w:t>
      </w:r>
      <w:r w:rsidR="00F5357A">
        <w:rPr>
          <w:rFonts w:ascii="Times New Roman" w:eastAsia="Times New Roman" w:hAnsi="Times New Roman" w:cs="Times New Roman"/>
        </w:rPr>
        <w:t>la</w:t>
      </w:r>
      <w:r w:rsidR="00CE3C6E">
        <w:rPr>
          <w:rFonts w:ascii="Times New Roman" w:eastAsia="Times New Roman" w:hAnsi="Times New Roman" w:cs="Times New Roman"/>
        </w:rPr>
        <w:t xml:space="preserve"> je</w:t>
      </w:r>
      <w:r w:rsidR="00C043B2">
        <w:rPr>
          <w:rFonts w:ascii="Times New Roman" w:eastAsia="Times New Roman" w:hAnsi="Times New Roman" w:cs="Times New Roman"/>
        </w:rPr>
        <w:t xml:space="preserve"> javni</w:t>
      </w:r>
      <w:r w:rsidR="00CE3C6E">
        <w:rPr>
          <w:rFonts w:ascii="Times New Roman" w:eastAsia="Times New Roman" w:hAnsi="Times New Roman" w:cs="Times New Roman"/>
        </w:rPr>
        <w:t xml:space="preserve"> natječaj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9391E" w:rsidRPr="003B135F">
        <w:rPr>
          <w:rFonts w:ascii="Times New Roman" w:eastAsia="Times New Roman" w:hAnsi="Times New Roman" w:cs="Times New Roman"/>
        </w:rPr>
        <w:t>za prijam u službu</w:t>
      </w:r>
      <w:r w:rsidR="00C043B2">
        <w:rPr>
          <w:rFonts w:ascii="Times New Roman" w:eastAsia="Times New Roman" w:hAnsi="Times New Roman" w:cs="Times New Roman"/>
        </w:rPr>
        <w:t xml:space="preserve"> u Grad Karlovac, Upravni odjel za </w:t>
      </w:r>
      <w:r w:rsidR="001F65A8">
        <w:rPr>
          <w:rFonts w:ascii="Times New Roman" w:hAnsi="Times New Roman"/>
        </w:rPr>
        <w:t>imovinsko pravne poslove i upravljanje imovinom</w:t>
      </w:r>
      <w:r w:rsidR="00284B6F">
        <w:rPr>
          <w:rFonts w:ascii="Times New Roman" w:eastAsia="Times New Roman" w:hAnsi="Times New Roman" w:cs="Times New Roman"/>
        </w:rPr>
        <w:t>,</w:t>
      </w:r>
      <w:r w:rsidR="00C043B2">
        <w:rPr>
          <w:rFonts w:ascii="Times New Roman" w:eastAsia="Times New Roman" w:hAnsi="Times New Roman" w:cs="Times New Roman"/>
        </w:rPr>
        <w:t xml:space="preserve"> Odsjek </w:t>
      </w:r>
      <w:r w:rsidR="00284B6F">
        <w:rPr>
          <w:rFonts w:ascii="Times New Roman" w:eastAsia="Times New Roman" w:hAnsi="Times New Roman" w:cs="Times New Roman"/>
        </w:rPr>
        <w:t xml:space="preserve">za </w:t>
      </w:r>
      <w:r w:rsidR="00A0398A">
        <w:rPr>
          <w:rFonts w:ascii="Times New Roman" w:eastAsia="Times New Roman" w:hAnsi="Times New Roman" w:cs="Times New Roman"/>
        </w:rPr>
        <w:t>imovinsko pravne poslove</w:t>
      </w:r>
      <w:r w:rsidR="00284B6F">
        <w:rPr>
          <w:rFonts w:ascii="Times New Roman" w:eastAsia="Times New Roman" w:hAnsi="Times New Roman" w:cs="Times New Roman"/>
        </w:rPr>
        <w:t xml:space="preserve">, </w:t>
      </w:r>
      <w:r w:rsidR="00E94CD8">
        <w:rPr>
          <w:rFonts w:ascii="Times New Roman" w:eastAsia="Times New Roman" w:hAnsi="Times New Roman" w:cs="Times New Roman"/>
        </w:rPr>
        <w:t>na radno mjesto</w:t>
      </w:r>
      <w:r w:rsidR="00755791">
        <w:rPr>
          <w:rFonts w:ascii="Times New Roman" w:eastAsia="Times New Roman" w:hAnsi="Times New Roman" w:cs="Times New Roman"/>
        </w:rPr>
        <w:t>:</w:t>
      </w:r>
      <w:r w:rsidR="00284B6F">
        <w:rPr>
          <w:rFonts w:ascii="Times New Roman" w:eastAsia="Times New Roman" w:hAnsi="Times New Roman" w:cs="Times New Roman"/>
        </w:rPr>
        <w:t xml:space="preserve"> </w:t>
      </w:r>
      <w:r w:rsidR="00A0398A">
        <w:rPr>
          <w:rFonts w:ascii="Times New Roman" w:eastAsia="Times New Roman" w:hAnsi="Times New Roman" w:cs="Times New Roman"/>
          <w:b/>
          <w:bCs/>
        </w:rPr>
        <w:t>voditelj Odsjeka</w:t>
      </w:r>
      <w:r w:rsidR="00284B6F">
        <w:rPr>
          <w:rFonts w:ascii="Times New Roman" w:eastAsia="Times New Roman" w:hAnsi="Times New Roman" w:cs="Times New Roman"/>
        </w:rPr>
        <w:t xml:space="preserve"> </w:t>
      </w:r>
      <w:r w:rsidR="00E9391E">
        <w:rPr>
          <w:rFonts w:ascii="Times New Roman" w:eastAsia="Times New Roman" w:hAnsi="Times New Roman" w:cs="Times New Roman"/>
        </w:rPr>
        <w:t>(1 izvršitelj</w:t>
      </w:r>
      <w:r w:rsidR="00755791">
        <w:rPr>
          <w:rFonts w:ascii="Times New Roman" w:eastAsia="Times New Roman" w:hAnsi="Times New Roman" w:cs="Times New Roman"/>
        </w:rPr>
        <w:t xml:space="preserve"> -</w:t>
      </w:r>
      <w:r w:rsidR="00E9391E">
        <w:rPr>
          <w:rFonts w:ascii="Times New Roman" w:eastAsia="Times New Roman" w:hAnsi="Times New Roman" w:cs="Times New Roman"/>
        </w:rPr>
        <w:t xml:space="preserve"> m/ž), </w:t>
      </w:r>
      <w:r w:rsidR="00645B9E">
        <w:rPr>
          <w:rFonts w:ascii="Times New Roman" w:eastAsia="Times New Roman" w:hAnsi="Times New Roman" w:cs="Times New Roman"/>
        </w:rPr>
        <w:t>na neodređeno vrijeme</w:t>
      </w:r>
      <w:r w:rsidR="003267D2">
        <w:rPr>
          <w:rFonts w:ascii="Times New Roman" w:eastAsia="Times New Roman" w:hAnsi="Times New Roman" w:cs="Times New Roman"/>
        </w:rPr>
        <w:t>, uz obvezni probni rad od tri mjeseca.</w:t>
      </w:r>
    </w:p>
    <w:p w14:paraId="1B0B25F4" w14:textId="77777777" w:rsidR="00645B9E" w:rsidRPr="00225387" w:rsidRDefault="00645B9E" w:rsidP="00645B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</w:rPr>
        <w:t xml:space="preserve">Javni natječaj je objavljen u „Narodnim novinama“ </w:t>
      </w:r>
      <w:r w:rsidRPr="003B135F">
        <w:rPr>
          <w:rFonts w:ascii="Times New Roman" w:eastAsia="Times New Roman" w:hAnsi="Times New Roman" w:cs="Times New Roman"/>
        </w:rPr>
        <w:t xml:space="preserve">i na </w:t>
      </w:r>
      <w:r>
        <w:rPr>
          <w:rFonts w:ascii="Times New Roman" w:eastAsia="Times New Roman" w:hAnsi="Times New Roman" w:cs="Times New Roman"/>
        </w:rPr>
        <w:t xml:space="preserve">mrežnoj </w:t>
      </w:r>
      <w:r w:rsidRPr="003B135F">
        <w:rPr>
          <w:rFonts w:ascii="Times New Roman" w:eastAsia="Times New Roman" w:hAnsi="Times New Roman" w:cs="Times New Roman"/>
        </w:rPr>
        <w:t>stranic</w:t>
      </w:r>
      <w:r>
        <w:rPr>
          <w:rFonts w:ascii="Times New Roman" w:eastAsia="Times New Roman" w:hAnsi="Times New Roman" w:cs="Times New Roman"/>
        </w:rPr>
        <w:t xml:space="preserve">i </w:t>
      </w:r>
      <w:r w:rsidRPr="003B135F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>
        <w:t xml:space="preserve"> </w:t>
      </w:r>
      <w:r w:rsidRPr="00225387">
        <w:rPr>
          <w:rFonts w:ascii="Times New Roman" w:hAnsi="Times New Roman" w:cs="Times New Roman"/>
        </w:rPr>
        <w:t>dana 11. veljače 2026. godine.</w:t>
      </w:r>
    </w:p>
    <w:p w14:paraId="2288CC81" w14:textId="15BBB711" w:rsidR="003B135F" w:rsidRPr="003B135F" w:rsidRDefault="003B135F" w:rsidP="00645B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2288CC82" w14:textId="77777777" w:rsidR="003B135F" w:rsidRDefault="003B135F" w:rsidP="000C339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II. OPIS POSLOVA RADNOG MJESTA</w:t>
      </w:r>
      <w:r w:rsidRPr="003B135F">
        <w:rPr>
          <w:rFonts w:ascii="Times New Roman" w:eastAsia="Times New Roman" w:hAnsi="Times New Roman" w:cs="Times New Roman"/>
          <w:lang w:eastAsia="hr-HR"/>
        </w:rPr>
        <w:t>:</w:t>
      </w:r>
    </w:p>
    <w:p w14:paraId="6FC30CB5" w14:textId="77777777" w:rsidR="00B73EE3" w:rsidRDefault="00B73EE3" w:rsidP="000C339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B73EE3" w:rsidRPr="00B73EE3" w14:paraId="01638FA3" w14:textId="77777777" w:rsidTr="00805B47">
        <w:trPr>
          <w:cantSplit/>
        </w:trPr>
        <w:tc>
          <w:tcPr>
            <w:tcW w:w="9214" w:type="dxa"/>
            <w:vAlign w:val="center"/>
          </w:tcPr>
          <w:p w14:paraId="2D78766A" w14:textId="77777777" w:rsidR="00B73EE3" w:rsidRPr="00B73EE3" w:rsidRDefault="00B73EE3" w:rsidP="00B73EE3">
            <w:pPr>
              <w:rPr>
                <w:rFonts w:ascii="Times New Roman" w:eastAsia="Times New Roman" w:hAnsi="Times New Roman" w:cs="Times New Roman"/>
              </w:rPr>
            </w:pPr>
            <w:r w:rsidRPr="00B73EE3">
              <w:rPr>
                <w:rFonts w:ascii="Times New Roman" w:eastAsia="Times New Roman" w:hAnsi="Times New Roman" w:cs="Times New Roman"/>
              </w:rPr>
              <w:t>organizira, vodi i koordinira povjerene poslove iz nadležnosti Odsjeka, kontrolira sve izrađene akte iz nadležnosti Odsjeka, koordinira rad sa vanjskim suradnicima i javnopravnim tijelima u rješavanju složenih predmeta iz nadležnosti Odsjeka</w:t>
            </w:r>
          </w:p>
        </w:tc>
      </w:tr>
      <w:tr w:rsidR="00B73EE3" w:rsidRPr="00B73EE3" w14:paraId="420E4B64" w14:textId="77777777" w:rsidTr="00805B47">
        <w:trPr>
          <w:cantSplit/>
        </w:trPr>
        <w:tc>
          <w:tcPr>
            <w:tcW w:w="9214" w:type="dxa"/>
            <w:vAlign w:val="center"/>
          </w:tcPr>
          <w:p w14:paraId="638A0C7F" w14:textId="77777777" w:rsidR="00B73EE3" w:rsidRPr="00B73EE3" w:rsidRDefault="00B73EE3" w:rsidP="00B73EE3">
            <w:pPr>
              <w:rPr>
                <w:rFonts w:ascii="Times New Roman" w:eastAsia="Times New Roman" w:hAnsi="Times New Roman" w:cs="Times New Roman"/>
              </w:rPr>
            </w:pPr>
            <w:r w:rsidRPr="00B73EE3">
              <w:rPr>
                <w:rFonts w:ascii="Times New Roman" w:eastAsia="Times New Roman" w:hAnsi="Times New Roman" w:cs="Times New Roman"/>
              </w:rPr>
              <w:t>priprema prijedloge  odluka, rješenja, zaključaka i drugih akata  iz nadležnosti Odsjeka za Gradsko vijeće i njegova radna tijela, sudjeluje u pripremi, objedinjavanju podataka te pisanju strateških akata iz nadležnosti Odsjeka</w:t>
            </w:r>
          </w:p>
        </w:tc>
      </w:tr>
      <w:tr w:rsidR="00B73EE3" w:rsidRPr="00B73EE3" w14:paraId="445F1F0D" w14:textId="77777777" w:rsidTr="00805B47">
        <w:trPr>
          <w:cantSplit/>
        </w:trPr>
        <w:tc>
          <w:tcPr>
            <w:tcW w:w="9214" w:type="dxa"/>
            <w:vAlign w:val="center"/>
          </w:tcPr>
          <w:p w14:paraId="396F05CF" w14:textId="77777777" w:rsidR="00B73EE3" w:rsidRPr="00B73EE3" w:rsidRDefault="00B73EE3" w:rsidP="00B73EE3">
            <w:pPr>
              <w:rPr>
                <w:rFonts w:ascii="Times New Roman" w:eastAsia="Times New Roman" w:hAnsi="Times New Roman" w:cs="Times New Roman"/>
              </w:rPr>
            </w:pPr>
            <w:r w:rsidRPr="00B73EE3">
              <w:rPr>
                <w:rFonts w:ascii="Times New Roman" w:eastAsia="Times New Roman" w:hAnsi="Times New Roman" w:cs="Times New Roman"/>
              </w:rPr>
              <w:t xml:space="preserve">osigurava pravilnu primjenu propisa, izrađuje složene analize i stručne materijale za potrebe odsjeka te daje smjernice u rješavanju strateški važnih </w:t>
            </w:r>
          </w:p>
          <w:p w14:paraId="733E9ECD" w14:textId="77777777" w:rsidR="00B73EE3" w:rsidRPr="00B73EE3" w:rsidRDefault="00B73EE3" w:rsidP="00B73EE3">
            <w:pPr>
              <w:rPr>
                <w:rFonts w:ascii="Times New Roman" w:eastAsia="Times New Roman" w:hAnsi="Times New Roman" w:cs="Times New Roman"/>
              </w:rPr>
            </w:pPr>
            <w:r w:rsidRPr="00B73EE3">
              <w:rPr>
                <w:rFonts w:ascii="Times New Roman" w:eastAsia="Times New Roman" w:hAnsi="Times New Roman" w:cs="Times New Roman"/>
              </w:rPr>
              <w:t xml:space="preserve">zadataka   </w:t>
            </w:r>
          </w:p>
        </w:tc>
      </w:tr>
      <w:tr w:rsidR="00B73EE3" w:rsidRPr="00B73EE3" w14:paraId="299C6D29" w14:textId="77777777" w:rsidTr="00805B47">
        <w:trPr>
          <w:cantSplit/>
        </w:trPr>
        <w:tc>
          <w:tcPr>
            <w:tcW w:w="9214" w:type="dxa"/>
            <w:vAlign w:val="center"/>
          </w:tcPr>
          <w:p w14:paraId="103703E0" w14:textId="77777777" w:rsidR="00B73EE3" w:rsidRPr="00B73EE3" w:rsidRDefault="00B73EE3" w:rsidP="00B73EE3">
            <w:pPr>
              <w:rPr>
                <w:rFonts w:ascii="Times New Roman" w:eastAsia="Times New Roman" w:hAnsi="Times New Roman" w:cs="Times New Roman"/>
              </w:rPr>
            </w:pPr>
            <w:r w:rsidRPr="00B73EE3">
              <w:rPr>
                <w:rFonts w:ascii="Times New Roman" w:eastAsia="Times New Roman" w:hAnsi="Times New Roman" w:cs="Times New Roman"/>
              </w:rPr>
              <w:t>sudjeluje u radu povjerenstava osnovanih od strane odjela kao i drugih upravnih odjela</w:t>
            </w:r>
          </w:p>
        </w:tc>
      </w:tr>
      <w:tr w:rsidR="00B73EE3" w:rsidRPr="00B73EE3" w14:paraId="3C9829C8" w14:textId="77777777" w:rsidTr="00805B47">
        <w:trPr>
          <w:cantSplit/>
        </w:trPr>
        <w:tc>
          <w:tcPr>
            <w:tcW w:w="9214" w:type="dxa"/>
            <w:vAlign w:val="center"/>
          </w:tcPr>
          <w:p w14:paraId="71148DFD" w14:textId="77777777" w:rsidR="00B73EE3" w:rsidRPr="00B73EE3" w:rsidRDefault="00B73EE3" w:rsidP="00B73EE3">
            <w:pPr>
              <w:rPr>
                <w:rFonts w:ascii="Times New Roman" w:eastAsia="Times New Roman" w:hAnsi="Times New Roman" w:cs="Times New Roman"/>
              </w:rPr>
            </w:pPr>
            <w:r w:rsidRPr="00B73EE3">
              <w:rPr>
                <w:rFonts w:ascii="Times New Roman" w:eastAsia="Times New Roman" w:hAnsi="Times New Roman" w:cs="Times New Roman"/>
              </w:rPr>
              <w:t xml:space="preserve">radi na planiranju i provođenju projekata te prati njihovu realizaciju u proračunu odjela </w:t>
            </w:r>
          </w:p>
        </w:tc>
      </w:tr>
      <w:tr w:rsidR="00B73EE3" w:rsidRPr="00B73EE3" w14:paraId="555257E9" w14:textId="77777777" w:rsidTr="00805B47">
        <w:trPr>
          <w:cantSplit/>
        </w:trPr>
        <w:tc>
          <w:tcPr>
            <w:tcW w:w="9214" w:type="dxa"/>
            <w:vAlign w:val="center"/>
          </w:tcPr>
          <w:p w14:paraId="3487B5B3" w14:textId="77777777" w:rsidR="00B73EE3" w:rsidRPr="00B73EE3" w:rsidRDefault="00B73EE3" w:rsidP="00B73EE3">
            <w:pPr>
              <w:rPr>
                <w:rFonts w:ascii="Times New Roman" w:eastAsia="Times New Roman" w:hAnsi="Times New Roman" w:cs="Times New Roman"/>
              </w:rPr>
            </w:pPr>
            <w:r w:rsidRPr="00B73EE3">
              <w:rPr>
                <w:rFonts w:ascii="Times New Roman" w:eastAsia="Times New Roman" w:hAnsi="Times New Roman" w:cs="Times New Roman"/>
              </w:rPr>
              <w:t>rješava najsloženije predmete i prati zakone i tumači propise iz svojeg djelokruga rada</w:t>
            </w:r>
          </w:p>
        </w:tc>
      </w:tr>
      <w:tr w:rsidR="00B73EE3" w:rsidRPr="00B73EE3" w14:paraId="11341FF2" w14:textId="77777777" w:rsidTr="00805B47">
        <w:trPr>
          <w:cantSplit/>
          <w:trHeight w:val="300"/>
        </w:trPr>
        <w:tc>
          <w:tcPr>
            <w:tcW w:w="9214" w:type="dxa"/>
            <w:vAlign w:val="center"/>
          </w:tcPr>
          <w:p w14:paraId="53037536" w14:textId="77777777" w:rsidR="00B73EE3" w:rsidRPr="00B73EE3" w:rsidRDefault="00B73EE3" w:rsidP="00B73EE3">
            <w:pPr>
              <w:rPr>
                <w:rFonts w:ascii="Times New Roman" w:eastAsia="Times New Roman" w:hAnsi="Times New Roman" w:cs="Times New Roman"/>
              </w:rPr>
            </w:pPr>
            <w:r w:rsidRPr="00B73EE3">
              <w:rPr>
                <w:rFonts w:ascii="Times New Roman" w:eastAsia="Times New Roman" w:hAnsi="Times New Roman" w:cs="Times New Roman"/>
              </w:rPr>
              <w:t xml:space="preserve">zastupa Grad u postupcima: </w:t>
            </w:r>
          </w:p>
          <w:p w14:paraId="46B48437" w14:textId="77777777" w:rsidR="00B73EE3" w:rsidRPr="00B73EE3" w:rsidRDefault="00B73EE3" w:rsidP="00B73EE3">
            <w:pPr>
              <w:rPr>
                <w:rFonts w:ascii="Times New Roman" w:eastAsia="Times New Roman" w:hAnsi="Times New Roman" w:cs="Times New Roman"/>
              </w:rPr>
            </w:pPr>
            <w:r w:rsidRPr="00B73EE3">
              <w:rPr>
                <w:rFonts w:ascii="Times New Roman" w:eastAsia="Times New Roman" w:hAnsi="Times New Roman" w:cs="Times New Roman"/>
              </w:rPr>
              <w:t xml:space="preserve">naknade prema Zakonu o naknadi za oduzetu imovinu, </w:t>
            </w:r>
          </w:p>
          <w:p w14:paraId="16410587" w14:textId="77777777" w:rsidR="00B73EE3" w:rsidRPr="00B73EE3" w:rsidRDefault="00B73EE3" w:rsidP="00B73EE3">
            <w:pPr>
              <w:rPr>
                <w:rFonts w:ascii="Times New Roman" w:eastAsia="Times New Roman" w:hAnsi="Times New Roman" w:cs="Times New Roman"/>
              </w:rPr>
            </w:pPr>
            <w:r w:rsidRPr="00B73EE3">
              <w:rPr>
                <w:rFonts w:ascii="Times New Roman" w:eastAsia="Times New Roman" w:hAnsi="Times New Roman" w:cs="Times New Roman"/>
              </w:rPr>
              <w:t xml:space="preserve">preuzimanja nekretnina u vlasništvo i posjed temeljem Zakona o prostornom uređenju, </w:t>
            </w:r>
          </w:p>
          <w:p w14:paraId="577DD3D3" w14:textId="77777777" w:rsidR="00B73EE3" w:rsidRPr="00B73EE3" w:rsidRDefault="00B73EE3" w:rsidP="00B73EE3">
            <w:pPr>
              <w:rPr>
                <w:rFonts w:ascii="Times New Roman" w:eastAsia="Times New Roman" w:hAnsi="Times New Roman" w:cs="Times New Roman"/>
              </w:rPr>
            </w:pPr>
            <w:r w:rsidRPr="00B73EE3">
              <w:rPr>
                <w:rFonts w:ascii="Times New Roman" w:eastAsia="Times New Roman" w:hAnsi="Times New Roman" w:cs="Times New Roman"/>
              </w:rPr>
              <w:t>izvlaštenja prema Zakonu o izvlaštenju te prema potrebi i u drugim postupcima vezanima uz rad odsjeka</w:t>
            </w:r>
          </w:p>
        </w:tc>
      </w:tr>
      <w:tr w:rsidR="00B73EE3" w:rsidRPr="00B73EE3" w14:paraId="5DA9C825" w14:textId="77777777" w:rsidTr="00805B47">
        <w:trPr>
          <w:cantSplit/>
          <w:trHeight w:val="300"/>
        </w:trPr>
        <w:tc>
          <w:tcPr>
            <w:tcW w:w="9214" w:type="dxa"/>
            <w:vAlign w:val="center"/>
          </w:tcPr>
          <w:p w14:paraId="17BA35AC" w14:textId="77777777" w:rsidR="00B73EE3" w:rsidRPr="00B73EE3" w:rsidRDefault="00B73EE3" w:rsidP="00B73EE3">
            <w:pPr>
              <w:rPr>
                <w:rFonts w:ascii="Times New Roman" w:eastAsia="Times New Roman" w:hAnsi="Times New Roman" w:cs="Times New Roman"/>
              </w:rPr>
            </w:pPr>
            <w:r w:rsidRPr="00B73EE3">
              <w:rPr>
                <w:rFonts w:ascii="Times New Roman" w:eastAsia="Times New Roman" w:hAnsi="Times New Roman" w:cs="Times New Roman"/>
              </w:rPr>
              <w:t>obavlja i druge poslove po nalogu pročelnika</w:t>
            </w:r>
          </w:p>
        </w:tc>
      </w:tr>
    </w:tbl>
    <w:p w14:paraId="403159CD" w14:textId="77777777" w:rsidR="00003B89" w:rsidRDefault="00003B89" w:rsidP="000C339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C8F0A29" w14:textId="77777777" w:rsidR="001047E9" w:rsidRDefault="001047E9" w:rsidP="000C339F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288CC95" w14:textId="604E7298" w:rsidR="003B135F" w:rsidRPr="003B135F" w:rsidRDefault="009A7861" w:rsidP="000C339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II</w:t>
      </w:r>
      <w:r w:rsidR="003B135F" w:rsidRPr="003B135F">
        <w:rPr>
          <w:rFonts w:ascii="Times New Roman" w:eastAsia="Times New Roman" w:hAnsi="Times New Roman" w:cs="Times New Roman"/>
          <w:b/>
        </w:rPr>
        <w:t>I. PODACI O PLAĆI</w:t>
      </w:r>
    </w:p>
    <w:p w14:paraId="2288CC96" w14:textId="77777777" w:rsidR="003B135F" w:rsidRPr="003B135F" w:rsidRDefault="003B135F" w:rsidP="000C339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662D6824" w14:textId="782AB179" w:rsidR="00EE79C6" w:rsidRPr="00C22B55" w:rsidRDefault="00EE79C6" w:rsidP="000C339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175EAF">
        <w:rPr>
          <w:rFonts w:ascii="Times New Roman" w:eastAsia="Times New Roman" w:hAnsi="Times New Roman" w:cs="Times New Roman"/>
          <w:kern w:val="36"/>
          <w:lang w:eastAsia="hr-HR"/>
        </w:rPr>
        <w:t>3,</w:t>
      </w:r>
      <w:r w:rsidR="00662D81">
        <w:rPr>
          <w:rFonts w:ascii="Times New Roman" w:eastAsia="Times New Roman" w:hAnsi="Times New Roman" w:cs="Times New Roman"/>
          <w:kern w:val="36"/>
          <w:lang w:eastAsia="hr-HR"/>
        </w:rPr>
        <w:t>81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i osnovice za izračun plaće </w:t>
      </w: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9A1EBA">
        <w:rPr>
          <w:rFonts w:ascii="Times New Roman" w:eastAsia="Times New Roman" w:hAnsi="Times New Roman" w:cs="Times New Roman"/>
          <w:bCs/>
          <w:kern w:val="36"/>
          <w:lang w:eastAsia="hr-HR"/>
        </w:rPr>
        <w:t>6</w:t>
      </w:r>
      <w:r w:rsidR="00651442">
        <w:rPr>
          <w:rFonts w:ascii="Times New Roman" w:eastAsia="Times New Roman" w:hAnsi="Times New Roman" w:cs="Times New Roman"/>
          <w:bCs/>
          <w:kern w:val="36"/>
          <w:lang w:eastAsia="hr-HR"/>
        </w:rPr>
        <w:t>7</w:t>
      </w:r>
      <w:r w:rsidR="009A1EBA">
        <w:rPr>
          <w:rFonts w:ascii="Times New Roman" w:eastAsia="Times New Roman" w:hAnsi="Times New Roman" w:cs="Times New Roman"/>
          <w:bCs/>
          <w:kern w:val="36"/>
          <w:lang w:eastAsia="hr-HR"/>
        </w:rPr>
        <w:t>6</w:t>
      </w:r>
      <w:r w:rsidRPr="00C22B55">
        <w:rPr>
          <w:rFonts w:ascii="Times New Roman" w:eastAsia="Times New Roman" w:hAnsi="Times New Roman" w:cs="Times New Roman"/>
          <w:lang w:eastAsia="hr-HR"/>
        </w:rPr>
        <w:t>,</w:t>
      </w:r>
      <w:r w:rsidR="005903F8">
        <w:rPr>
          <w:rFonts w:ascii="Times New Roman" w:eastAsia="Times New Roman" w:hAnsi="Times New Roman" w:cs="Times New Roman"/>
          <w:lang w:eastAsia="hr-HR"/>
        </w:rPr>
        <w:t>00 EUR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uvećane za 0,5% za svaku navršenu godinu radnog staža.</w:t>
      </w:r>
      <w:r w:rsidRPr="00C22B55">
        <w:rPr>
          <w:rFonts w:ascii="Times New Roman" w:hAnsi="Times New Roman" w:cs="Times New Roman"/>
        </w:rPr>
        <w:t xml:space="preserve"> </w:t>
      </w:r>
    </w:p>
    <w:p w14:paraId="2288CC99" w14:textId="0D559B85" w:rsidR="003B135F" w:rsidRPr="003B135F" w:rsidRDefault="003B135F" w:rsidP="000C33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lastRenderedPageBreak/>
        <w:t>IV. PROVJERA ZNANJA I SPOSOBNOSTI</w:t>
      </w:r>
    </w:p>
    <w:p w14:paraId="2288CC9A" w14:textId="77777777" w:rsidR="003B135F" w:rsidRPr="003B135F" w:rsidRDefault="003B135F" w:rsidP="000C339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9B" w14:textId="77777777" w:rsidR="003B135F" w:rsidRPr="003B135F" w:rsidRDefault="003B135F" w:rsidP="000C339F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2288CC9C" w14:textId="77777777" w:rsidR="003B135F" w:rsidRPr="003B135F" w:rsidRDefault="003B135F" w:rsidP="000C339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9D" w14:textId="77777777" w:rsidR="003B135F" w:rsidRPr="003B135F" w:rsidRDefault="003B135F" w:rsidP="000C339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2288CC9E" w14:textId="77777777" w:rsidR="003B135F" w:rsidRPr="003B135F" w:rsidRDefault="003B135F" w:rsidP="000C339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2288CC9F" w14:textId="77777777" w:rsidR="003B135F" w:rsidRPr="003B135F" w:rsidRDefault="003B135F" w:rsidP="000C339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2288CCA0" w14:textId="77777777" w:rsidR="003B135F" w:rsidRPr="003B135F" w:rsidRDefault="003B135F" w:rsidP="000C339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288CCA2" w14:textId="6B944BCC" w:rsidR="003B135F" w:rsidRPr="007A1EA1" w:rsidRDefault="007A1EA1" w:rsidP="000C339F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2.1. </w:t>
      </w:r>
      <w:r w:rsidR="00741024" w:rsidRPr="007A1EA1">
        <w:rPr>
          <w:rFonts w:ascii="Times New Roman" w:eastAsia="Times New Roman" w:hAnsi="Times New Roman" w:cs="Times New Roman"/>
          <w:lang w:eastAsia="hr-HR"/>
        </w:rPr>
        <w:t>Poznavanje propisa iz</w:t>
      </w:r>
      <w:r w:rsidR="00A45ABE">
        <w:rPr>
          <w:rFonts w:ascii="Times New Roman" w:eastAsia="Times New Roman" w:hAnsi="Times New Roman" w:cs="Times New Roman"/>
          <w:lang w:eastAsia="hr-HR"/>
        </w:rPr>
        <w:t xml:space="preserve"> </w:t>
      </w:r>
      <w:r w:rsidR="000E5946">
        <w:rPr>
          <w:rFonts w:ascii="Times New Roman" w:eastAsia="Times New Roman" w:hAnsi="Times New Roman" w:cs="Times New Roman"/>
          <w:lang w:eastAsia="hr-HR"/>
        </w:rPr>
        <w:t>imovinsko pravnog područja</w:t>
      </w:r>
    </w:p>
    <w:p w14:paraId="479E59E7" w14:textId="77777777" w:rsidR="00DC278B" w:rsidRDefault="00DC278B" w:rsidP="000C339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288CCA3" w14:textId="5AE6141C" w:rsidR="003B135F" w:rsidRPr="003B135F" w:rsidRDefault="003B135F" w:rsidP="000C339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2288CCA4" w14:textId="77777777" w:rsidR="003B135F" w:rsidRPr="003B135F" w:rsidRDefault="003B135F" w:rsidP="000C339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A5" w14:textId="77777777" w:rsidR="003B135F" w:rsidRPr="003B135F" w:rsidRDefault="003B135F" w:rsidP="000C339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A6" w14:textId="41E5B859" w:rsidR="003B135F" w:rsidRPr="003B135F" w:rsidRDefault="003B135F" w:rsidP="000C339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Ustav Republike Hrvatske </w:t>
      </w:r>
      <w:r w:rsidR="004F18AB">
        <w:rPr>
          <w:rFonts w:ascii="Times New Roman" w:eastAsia="Times New Roman" w:hAnsi="Times New Roman" w:cs="Times New Roman"/>
          <w:lang w:eastAsia="hr-HR"/>
        </w:rPr>
        <w:t>(NN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56/90, 135/97, 8/98-pročišćeni tekst, 113/00, 124/00-pročišćeni tekst, 28/01, 41/01-pročišćeni tekst, 55/01(ispr.), 76/10, 85/10- pročišćeni tekst i 5/14)</w:t>
      </w:r>
    </w:p>
    <w:p w14:paraId="2288CCA7" w14:textId="2DCF4D28" w:rsidR="003B135F" w:rsidRPr="003B135F" w:rsidRDefault="003B135F" w:rsidP="000C339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</w:t>
      </w:r>
      <w:r w:rsidR="004F18AB">
        <w:rPr>
          <w:rFonts w:ascii="Times New Roman" w:eastAsia="Times New Roman" w:hAnsi="Times New Roman" w:cs="Times New Roman"/>
          <w:lang w:eastAsia="hr-HR"/>
        </w:rPr>
        <w:t xml:space="preserve">NN </w:t>
      </w:r>
      <w:r w:rsidRPr="003B135F">
        <w:rPr>
          <w:rFonts w:ascii="Times New Roman" w:eastAsia="Times New Roman" w:hAnsi="Times New Roman" w:cs="Times New Roman"/>
          <w:lang w:eastAsia="hr-HR"/>
        </w:rPr>
        <w:t>33/01, 60/01-vjerodostojno tumačenje, 129/05, 109/07, 125/08, 36/09, 150/11, 144/12, 19/13-pročišćeni tekst, 137/15, 123/17</w:t>
      </w:r>
      <w:r w:rsidR="00307FFB">
        <w:rPr>
          <w:rFonts w:ascii="Times New Roman" w:eastAsia="Times New Roman" w:hAnsi="Times New Roman" w:cs="Times New Roman"/>
          <w:lang w:eastAsia="hr-HR"/>
        </w:rPr>
        <w:t>, 98/19</w:t>
      </w:r>
      <w:r w:rsidR="00E718C7">
        <w:rPr>
          <w:rFonts w:ascii="Times New Roman" w:eastAsia="Times New Roman" w:hAnsi="Times New Roman" w:cs="Times New Roman"/>
          <w:lang w:eastAsia="hr-HR"/>
        </w:rPr>
        <w:t>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2288CCA8" w14:textId="111CA4DE" w:rsidR="003B135F" w:rsidRDefault="003B135F" w:rsidP="000C339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Zakon o službenicima i namještenicima u lokalnoj i područnoj (regionalnoj) samoupravi </w:t>
      </w:r>
      <w:r w:rsidR="002E3C92">
        <w:rPr>
          <w:rFonts w:ascii="Times New Roman" w:eastAsia="Times New Roman" w:hAnsi="Times New Roman" w:cs="Times New Roman"/>
          <w:lang w:eastAsia="hr-HR"/>
        </w:rPr>
        <w:t xml:space="preserve"> </w:t>
      </w:r>
      <w:r w:rsidR="006E4363">
        <w:rPr>
          <w:rFonts w:ascii="Times New Roman" w:eastAsia="Times New Roman" w:hAnsi="Times New Roman" w:cs="Times New Roman"/>
          <w:lang w:eastAsia="hr-HR"/>
        </w:rPr>
        <w:t>(</w:t>
      </w:r>
      <w:r w:rsidR="004F18AB">
        <w:rPr>
          <w:rFonts w:ascii="Times New Roman" w:eastAsia="Times New Roman" w:hAnsi="Times New Roman" w:cs="Times New Roman"/>
          <w:lang w:eastAsia="hr-HR"/>
        </w:rPr>
        <w:t xml:space="preserve">NN </w:t>
      </w:r>
      <w:r w:rsidRPr="003B135F">
        <w:rPr>
          <w:rFonts w:ascii="Times New Roman" w:eastAsia="Times New Roman" w:hAnsi="Times New Roman" w:cs="Times New Roman"/>
          <w:lang w:eastAsia="hr-HR"/>
        </w:rPr>
        <w:t>86/08,61/11,4/18</w:t>
      </w:r>
      <w:r w:rsidR="00654B90">
        <w:rPr>
          <w:rFonts w:ascii="Times New Roman" w:eastAsia="Times New Roman" w:hAnsi="Times New Roman" w:cs="Times New Roman"/>
          <w:lang w:eastAsia="hr-HR"/>
        </w:rPr>
        <w:t>, 112/19</w:t>
      </w:r>
      <w:r w:rsidR="00E37456">
        <w:rPr>
          <w:rFonts w:ascii="Times New Roman" w:eastAsia="Times New Roman" w:hAnsi="Times New Roman" w:cs="Times New Roman"/>
          <w:lang w:eastAsia="hr-HR"/>
        </w:rPr>
        <w:t xml:space="preserve"> 17/25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2288CCA9" w14:textId="77777777" w:rsidR="00CC0044" w:rsidRPr="003B135F" w:rsidRDefault="00CC0044" w:rsidP="000C339F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3C081EC6" w14:textId="1538CE5C" w:rsidR="00562FAB" w:rsidRPr="00C20E5E" w:rsidRDefault="003B135F" w:rsidP="00562FA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C20E5E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7A07CA50" w14:textId="3B243251" w:rsidR="00FE2527" w:rsidRPr="00FE2527" w:rsidRDefault="00FE2527" w:rsidP="00FE252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2.1 </w:t>
      </w:r>
      <w:r w:rsidRPr="00FE2527">
        <w:rPr>
          <w:rFonts w:ascii="Times New Roman" w:eastAsia="Times New Roman" w:hAnsi="Times New Roman" w:cs="Times New Roman"/>
          <w:lang w:eastAsia="hr-HR"/>
        </w:rPr>
        <w:t>Zakon o izvlaštenju i određivanju naknade ( NN broj 74/2014., 69/2017., 98/2019)</w:t>
      </w:r>
    </w:p>
    <w:p w14:paraId="0ABDF5B6" w14:textId="3BFB4164" w:rsidR="00A45ABE" w:rsidRPr="00370E5C" w:rsidRDefault="00A0404C" w:rsidP="00FE252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highlight w:val="yellow"/>
          <w:u w:val="single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2.2. </w:t>
      </w:r>
      <w:r w:rsidR="00FE2527" w:rsidRPr="00FE2527">
        <w:rPr>
          <w:rFonts w:ascii="Times New Roman" w:eastAsia="Times New Roman" w:hAnsi="Times New Roman" w:cs="Times New Roman"/>
          <w:lang w:eastAsia="hr-HR"/>
        </w:rPr>
        <w:t>Zakon o  upravljanju nekretninama i pokretninama u vlasništvu Republike Hrvatske ( NN broj 155/2023).</w:t>
      </w:r>
    </w:p>
    <w:p w14:paraId="69413BE8" w14:textId="77777777" w:rsidR="00D52224" w:rsidRPr="00DF5F62" w:rsidRDefault="00D52224" w:rsidP="00D52224">
      <w:pPr>
        <w:pStyle w:val="ListParagraph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30CB73CB" w14:textId="77777777" w:rsidR="007B43A9" w:rsidRPr="003B135F" w:rsidRDefault="007B43A9" w:rsidP="007B43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0825F789" w14:textId="77777777" w:rsidR="007B43A9" w:rsidRPr="003B135F" w:rsidRDefault="007B43A9" w:rsidP="007B43A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395EC81" w14:textId="77777777" w:rsidR="007B43A9" w:rsidRPr="003B135F" w:rsidRDefault="007B43A9" w:rsidP="007B43A9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Natječajni postupak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javnog natječaja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199EF160" w14:textId="77777777" w:rsidR="007B43A9" w:rsidRPr="003B135F" w:rsidRDefault="007B43A9" w:rsidP="007B43A9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javni 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019EA18E" w14:textId="77777777" w:rsidR="007B43A9" w:rsidRPr="003B135F" w:rsidRDefault="007B43A9" w:rsidP="007B43A9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javni 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3DA88879" w14:textId="77777777" w:rsidR="007B43A9" w:rsidRPr="003B135F" w:rsidRDefault="007B43A9" w:rsidP="007B43A9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0588532B" w14:textId="77777777" w:rsidR="007B43A9" w:rsidRPr="003B135F" w:rsidRDefault="007B43A9" w:rsidP="007B43A9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9EB42F4" w14:textId="77777777" w:rsidR="007B43A9" w:rsidRPr="003B135F" w:rsidRDefault="007B43A9" w:rsidP="007B43A9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31747C88" w14:textId="77777777" w:rsidR="007B43A9" w:rsidRDefault="007B43A9" w:rsidP="007B43A9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javni natječaj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javni 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javni 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javni 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5CDA4AD7" w14:textId="77777777" w:rsidR="007B43A9" w:rsidRPr="003B135F" w:rsidRDefault="007B43A9" w:rsidP="007B43A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3D76075A" w14:textId="77777777" w:rsidR="007B43A9" w:rsidRPr="003B135F" w:rsidRDefault="007B43A9" w:rsidP="007B43A9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</w:p>
    <w:p w14:paraId="7404DB16" w14:textId="7208C8AD" w:rsidR="007B43A9" w:rsidRPr="003B135F" w:rsidRDefault="007B43A9" w:rsidP="007B43A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2E7763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javnog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7955E18F" w14:textId="77777777" w:rsidR="007B43A9" w:rsidRPr="003B135F" w:rsidRDefault="007B43A9" w:rsidP="007B43A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>
        <w:rPr>
          <w:rFonts w:ascii="Times New Roman" w:eastAsia="Times New Roman" w:hAnsi="Times New Roman" w:cs="Times New Roman"/>
          <w:bCs/>
          <w:lang w:eastAsia="hr-HR"/>
        </w:rPr>
        <w:t>javni natječaj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6EBB33D7" w14:textId="77777777" w:rsidR="007B43A9" w:rsidRPr="003B135F" w:rsidRDefault="007B43A9" w:rsidP="007B43A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1EC0B9EA" w14:textId="77777777" w:rsidR="007B43A9" w:rsidRPr="003B135F" w:rsidRDefault="007B43A9" w:rsidP="007B43A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</w:t>
      </w:r>
      <w:r>
        <w:rPr>
          <w:rFonts w:ascii="Times New Roman" w:eastAsia="Times New Roman" w:hAnsi="Times New Roman" w:cs="Times New Roman"/>
          <w:lang w:eastAsia="hr-HR"/>
        </w:rPr>
        <w:t xml:space="preserve">mrežnoj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najmanje 5 (pet) dana prije održavanja provjere. </w:t>
      </w:r>
    </w:p>
    <w:p w14:paraId="62A914C1" w14:textId="77777777" w:rsidR="007B43A9" w:rsidRPr="003B135F" w:rsidRDefault="007B43A9" w:rsidP="007B43A9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0B8E2CA6" w14:textId="77777777" w:rsidR="007B43A9" w:rsidRPr="003B135F" w:rsidRDefault="007B43A9" w:rsidP="007B43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68538B6F" w14:textId="77777777" w:rsidR="007B43A9" w:rsidRPr="003B135F" w:rsidRDefault="007B43A9" w:rsidP="007B43A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681904D4" w14:textId="77777777" w:rsidR="007B43A9" w:rsidRPr="003B135F" w:rsidRDefault="007B43A9" w:rsidP="007B43A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22DB1B40" w14:textId="77777777" w:rsidR="007B43A9" w:rsidRPr="003B135F" w:rsidRDefault="007B43A9" w:rsidP="007B43A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4AB11EBF" w14:textId="77777777" w:rsidR="007B43A9" w:rsidRPr="003B135F" w:rsidRDefault="007B43A9" w:rsidP="007B43A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07F55D95" w14:textId="77777777" w:rsidR="007B43A9" w:rsidRPr="003B135F" w:rsidRDefault="007B43A9" w:rsidP="007B43A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6B13C896" w14:textId="77777777" w:rsidR="007B43A9" w:rsidRPr="003B135F" w:rsidRDefault="007B43A9" w:rsidP="007B43A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710309D1" w14:textId="77777777" w:rsidR="007B43A9" w:rsidRPr="003B135F" w:rsidRDefault="007B43A9" w:rsidP="007B43A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1C9C8359" w14:textId="77777777" w:rsidR="007B43A9" w:rsidRPr="003B135F" w:rsidRDefault="007B43A9" w:rsidP="007B43A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3B67C0E1" w14:textId="77777777" w:rsidR="007B43A9" w:rsidRDefault="007B43A9" w:rsidP="007B43A9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165F3F86" w14:textId="77777777" w:rsidR="007B43A9" w:rsidRPr="003B135F" w:rsidRDefault="007B43A9" w:rsidP="007B43A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5F14AB9A" w14:textId="77777777" w:rsidR="007B43A9" w:rsidRPr="00B0243D" w:rsidRDefault="007B43A9" w:rsidP="007B43A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B0243D">
        <w:rPr>
          <w:rFonts w:ascii="Times New Roman" w:hAnsi="Times New Roman" w:cs="Times New Roman"/>
          <w:lang w:eastAsia="hr-HR"/>
        </w:rPr>
        <w:t xml:space="preserve">Izabrani kandidat bit će pozvan da u primjerenom roku, a prije donošenja rješenja o prijmu u službu, dostavi uvjerenje nadležnog suda da se protiv njega ne vodi kazneni postupak i uvjerenje </w:t>
      </w:r>
    </w:p>
    <w:p w14:paraId="37082E6E" w14:textId="77777777" w:rsidR="007B43A9" w:rsidRPr="00B0243D" w:rsidRDefault="007B43A9" w:rsidP="007B43A9">
      <w:pPr>
        <w:spacing w:after="0" w:line="240" w:lineRule="auto"/>
        <w:ind w:left="708"/>
        <w:jc w:val="both"/>
        <w:rPr>
          <w:rFonts w:ascii="Times New Roman" w:hAnsi="Times New Roman" w:cs="Times New Roman"/>
          <w:lang w:eastAsia="hr-HR"/>
        </w:rPr>
      </w:pPr>
      <w:r w:rsidRPr="00B0243D">
        <w:rPr>
          <w:rFonts w:ascii="Times New Roman" w:hAnsi="Times New Roman" w:cs="Times New Roman"/>
          <w:lang w:eastAsia="hr-HR"/>
        </w:rPr>
        <w:t>o zdravstvenoj sposobnosti za obavljanje poslova radnog mjesta te dostavi na uvid izvornike dokaza o ispunjavanju formalnih uvjeta iz javnog natječaja, čije su preslike priložene uz prijavu na oglas, uz upozorenje da se nedostavljanje traženih isprava smatra odustankom od prijma u službu.</w:t>
      </w:r>
    </w:p>
    <w:p w14:paraId="4FE9F2A0" w14:textId="77777777" w:rsidR="007B43A9" w:rsidRPr="003B135F" w:rsidRDefault="007B43A9" w:rsidP="007B43A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D0DB499" w14:textId="77777777" w:rsidR="007B43A9" w:rsidRDefault="007B43A9" w:rsidP="007B43A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71D62E91" w14:textId="77777777" w:rsidR="007B43A9" w:rsidRPr="003B135F" w:rsidRDefault="007B43A9" w:rsidP="007B43A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40C55A7A" w14:textId="77777777" w:rsidR="007B43A9" w:rsidRPr="00112C21" w:rsidRDefault="007B43A9" w:rsidP="007B43A9">
      <w:pPr>
        <w:spacing w:after="0" w:line="240" w:lineRule="auto"/>
        <w:ind w:left="4956" w:firstLine="708"/>
        <w:jc w:val="center"/>
        <w:rPr>
          <w:rFonts w:ascii="Times New Roman" w:eastAsia="Times New Roman" w:hAnsi="Times New Roman" w:cs="Times New Roman"/>
          <w:bCs/>
          <w:lang w:eastAsia="hr-HR"/>
        </w:rPr>
      </w:pPr>
      <w:r w:rsidRPr="00112C21">
        <w:rPr>
          <w:rFonts w:ascii="Times New Roman" w:eastAsia="Times New Roman" w:hAnsi="Times New Roman" w:cs="Times New Roman"/>
          <w:bCs/>
          <w:lang w:eastAsia="hr-HR"/>
        </w:rPr>
        <w:t>ZA POVJERENSTVO</w:t>
      </w:r>
    </w:p>
    <w:p w14:paraId="6E2CC013" w14:textId="77777777" w:rsidR="007B43A9" w:rsidRPr="00112C21" w:rsidRDefault="007B43A9" w:rsidP="007B43A9">
      <w:pPr>
        <w:widowControl w:val="0"/>
        <w:spacing w:after="0"/>
        <w:ind w:left="4956" w:firstLine="708"/>
        <w:jc w:val="center"/>
        <w:rPr>
          <w:rFonts w:ascii="Times New Roman" w:eastAsia="Times New Roman" w:hAnsi="Times New Roman" w:cs="Times New Roman"/>
          <w:bCs/>
          <w:snapToGrid w:val="0"/>
        </w:rPr>
      </w:pPr>
      <w:r w:rsidRPr="00112C21">
        <w:rPr>
          <w:rFonts w:ascii="Times New Roman" w:eastAsia="Times New Roman" w:hAnsi="Times New Roman" w:cs="Times New Roman"/>
          <w:bCs/>
          <w:snapToGrid w:val="0"/>
        </w:rPr>
        <w:t>PROČELNICA</w:t>
      </w:r>
    </w:p>
    <w:p w14:paraId="2ACEA0E5" w14:textId="626ADF16" w:rsidR="00D63EA0" w:rsidRPr="00D63EA0" w:rsidRDefault="00AE01F8" w:rsidP="007417D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F932E4">
        <w:rPr>
          <w:rFonts w:ascii="Times New Roman" w:eastAsia="Calibri" w:hAnsi="Times New Roman" w:cs="Times New Roman"/>
          <w:bCs/>
        </w:rPr>
        <w:tab/>
      </w:r>
      <w:r w:rsidRPr="00F932E4">
        <w:rPr>
          <w:rFonts w:ascii="Times New Roman" w:eastAsia="Calibri" w:hAnsi="Times New Roman" w:cs="Times New Roman"/>
          <w:bCs/>
        </w:rPr>
        <w:tab/>
      </w:r>
      <w:r w:rsidRPr="00F932E4">
        <w:rPr>
          <w:rFonts w:ascii="Times New Roman" w:eastAsia="Calibri" w:hAnsi="Times New Roman" w:cs="Times New Roman"/>
          <w:bCs/>
        </w:rPr>
        <w:tab/>
      </w:r>
      <w:r w:rsidRPr="00F932E4">
        <w:rPr>
          <w:rFonts w:ascii="Times New Roman" w:eastAsia="Calibri" w:hAnsi="Times New Roman" w:cs="Times New Roman"/>
          <w:bCs/>
        </w:rPr>
        <w:tab/>
      </w:r>
      <w:r w:rsidRPr="00F932E4">
        <w:rPr>
          <w:rFonts w:ascii="Times New Roman" w:eastAsia="Calibri" w:hAnsi="Times New Roman" w:cs="Times New Roman"/>
          <w:bCs/>
        </w:rPr>
        <w:tab/>
      </w:r>
      <w:r w:rsidRPr="00F932E4">
        <w:rPr>
          <w:rFonts w:ascii="Times New Roman" w:eastAsia="Calibri" w:hAnsi="Times New Roman" w:cs="Times New Roman"/>
          <w:bCs/>
        </w:rPr>
        <w:tab/>
      </w:r>
      <w:r w:rsidRPr="00F932E4">
        <w:rPr>
          <w:rFonts w:ascii="Times New Roman" w:eastAsia="Calibri" w:hAnsi="Times New Roman" w:cs="Times New Roman"/>
          <w:bCs/>
        </w:rPr>
        <w:tab/>
        <w:t xml:space="preserve">                        </w:t>
      </w:r>
      <w:r w:rsidR="00E80A7C">
        <w:rPr>
          <w:rFonts w:ascii="Times New Roman" w:eastAsia="Calibri" w:hAnsi="Times New Roman" w:cs="Times New Roman"/>
          <w:bCs/>
        </w:rPr>
        <w:t xml:space="preserve">   </w:t>
      </w:r>
      <w:r w:rsidR="007417D2">
        <w:rPr>
          <w:rFonts w:ascii="Times New Roman" w:eastAsia="Calibri" w:hAnsi="Times New Roman" w:cs="Times New Roman"/>
          <w:bCs/>
        </w:rPr>
        <w:t xml:space="preserve"> </w:t>
      </w:r>
      <w:r w:rsidR="00E80A7C">
        <w:rPr>
          <w:rFonts w:ascii="Times New Roman" w:eastAsia="Calibri" w:hAnsi="Times New Roman" w:cs="Times New Roman"/>
          <w:bCs/>
        </w:rPr>
        <w:t xml:space="preserve">      </w:t>
      </w:r>
      <w:r w:rsidRPr="00F932E4">
        <w:rPr>
          <w:rFonts w:ascii="Times New Roman" w:eastAsia="Calibri" w:hAnsi="Times New Roman" w:cs="Times New Roman"/>
          <w:bCs/>
        </w:rPr>
        <w:t xml:space="preserve"> </w:t>
      </w:r>
      <w:r w:rsidR="007417D2">
        <w:rPr>
          <w:rFonts w:ascii="Times New Roman" w:eastAsia="Calibri" w:hAnsi="Times New Roman" w:cs="Times New Roman"/>
          <w:bCs/>
        </w:rPr>
        <w:t xml:space="preserve">Marina Pavić Črne, </w:t>
      </w:r>
      <w:proofErr w:type="spellStart"/>
      <w:r w:rsidR="007417D2">
        <w:rPr>
          <w:rFonts w:ascii="Times New Roman" w:eastAsia="Calibri" w:hAnsi="Times New Roman" w:cs="Times New Roman"/>
          <w:bCs/>
        </w:rPr>
        <w:t>mag.iur</w:t>
      </w:r>
      <w:proofErr w:type="spellEnd"/>
      <w:r w:rsidR="007417D2">
        <w:rPr>
          <w:rFonts w:ascii="Times New Roman" w:eastAsia="Calibri" w:hAnsi="Times New Roman" w:cs="Times New Roman"/>
          <w:bCs/>
        </w:rPr>
        <w:t>.</w:t>
      </w:r>
    </w:p>
    <w:p w14:paraId="718F3BF1" w14:textId="77777777" w:rsidR="0028032E" w:rsidRDefault="0028032E" w:rsidP="000C33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760A74A" w14:textId="5CD2FFB1" w:rsidR="00E23E1A" w:rsidRDefault="00E23E1A" w:rsidP="000C33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E46BEE2" w14:textId="2E929ECB" w:rsidR="00A34B81" w:rsidRDefault="00A34B81" w:rsidP="000C33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3AD4475B" w14:textId="7528DBBC" w:rsidR="00A34B81" w:rsidRDefault="00A34B81" w:rsidP="000C33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1C37174" w14:textId="02617596" w:rsidR="00A34B81" w:rsidRDefault="00A34B81" w:rsidP="000C33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F578545" w14:textId="00D2415F" w:rsidR="00A34B81" w:rsidRDefault="00A34B81" w:rsidP="000C33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EC3CA1E" w14:textId="6338029E" w:rsidR="001074C5" w:rsidRDefault="001074C5" w:rsidP="000C33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3F9248A7" w14:textId="2F5F0FA7" w:rsidR="001074C5" w:rsidRDefault="001074C5" w:rsidP="000C33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383953FE" w14:textId="6F9A58E6" w:rsidR="001074C5" w:rsidRDefault="001074C5" w:rsidP="000C33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42D7799" w14:textId="6742036F" w:rsidR="00CE6706" w:rsidRDefault="00175062" w:rsidP="000C33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646FBF12" w14:textId="1E884382" w:rsidR="00175062" w:rsidRDefault="00175062" w:rsidP="000C33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1. Mrežna stranica Grada Karlovca elektroničkom poštom na adresu: </w:t>
      </w:r>
      <w:hyperlink r:id="rId13" w:history="1">
        <w:r w:rsidRPr="00AA0350">
          <w:rPr>
            <w:rStyle w:val="Hyperlink"/>
            <w:rFonts w:ascii="Times New Roman" w:eastAsia="Calibri" w:hAnsi="Times New Roman" w:cs="Times New Roman"/>
          </w:rPr>
          <w:t>anita.busija@karlovac.hr</w:t>
        </w:r>
      </w:hyperlink>
    </w:p>
    <w:p w14:paraId="538F833D" w14:textId="2C531A12" w:rsidR="00175062" w:rsidRDefault="00175062" w:rsidP="000C33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2.</w:t>
      </w:r>
      <w:r w:rsidR="003D4AD9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Pismo</w:t>
      </w:r>
      <w:r w:rsidR="003D4AD9">
        <w:rPr>
          <w:rFonts w:ascii="Times New Roman" w:eastAsia="Calibri" w:hAnsi="Times New Roman" w:cs="Times New Roman"/>
        </w:rPr>
        <w:t>hrana</w:t>
      </w:r>
    </w:p>
    <w:sectPr w:rsidR="00175062" w:rsidSect="00C52CDA">
      <w:head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E04196" w14:textId="77777777" w:rsidR="002A321E" w:rsidRDefault="002A321E" w:rsidP="00883CD4">
      <w:pPr>
        <w:spacing w:after="0" w:line="240" w:lineRule="auto"/>
      </w:pPr>
      <w:r>
        <w:separator/>
      </w:r>
    </w:p>
  </w:endnote>
  <w:endnote w:type="continuationSeparator" w:id="0">
    <w:p w14:paraId="2DE11FE6" w14:textId="77777777" w:rsidR="002A321E" w:rsidRDefault="002A321E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3AA61C" w14:textId="77777777" w:rsidR="002A321E" w:rsidRDefault="002A321E" w:rsidP="00883CD4">
      <w:pPr>
        <w:spacing w:after="0" w:line="240" w:lineRule="auto"/>
      </w:pPr>
      <w:r>
        <w:separator/>
      </w:r>
    </w:p>
  </w:footnote>
  <w:footnote w:type="continuationSeparator" w:id="0">
    <w:p w14:paraId="782AC50A" w14:textId="77777777" w:rsidR="002A321E" w:rsidRDefault="002A321E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7"/>
      <w:gridCol w:w="6062"/>
    </w:tblGrid>
    <w:tr w:rsidR="00C52CDA" w:rsidRPr="00B57821" w14:paraId="2288CCE7" w14:textId="77777777" w:rsidTr="008D5964">
      <w:trPr>
        <w:trHeight w:hRule="exact" w:val="1129"/>
      </w:trPr>
      <w:tc>
        <w:tcPr>
          <w:tcW w:w="2977" w:type="dxa"/>
          <w:vAlign w:val="center"/>
        </w:tcPr>
        <w:p w14:paraId="2288CCE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288CCEE" wp14:editId="2288CCE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783197048" name="Picture 1783197048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288CCE4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288CCE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062" w:type="dxa"/>
          <w:vMerge w:val="restart"/>
          <w:vAlign w:val="center"/>
        </w:tcPr>
        <w:p w14:paraId="2288CCE6" w14:textId="22C055FD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C52CDA" w:rsidRPr="00B57821" w14:paraId="2288CCEA" w14:textId="77777777" w:rsidTr="008D5964">
      <w:trPr>
        <w:trHeight w:val="437"/>
      </w:trPr>
      <w:tc>
        <w:tcPr>
          <w:tcW w:w="2977" w:type="dxa"/>
          <w:vAlign w:val="bottom"/>
        </w:tcPr>
        <w:p w14:paraId="2288CCE8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288CCF2" wp14:editId="2288CCF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42973129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062" w:type="dxa"/>
          <w:vMerge/>
          <w:vAlign w:val="center"/>
        </w:tcPr>
        <w:p w14:paraId="2288CCE9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88CCE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02687"/>
    <w:multiLevelType w:val="multilevel"/>
    <w:tmpl w:val="A560D9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440"/>
      </w:pPr>
      <w:rPr>
        <w:rFonts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A2698"/>
    <w:multiLevelType w:val="hybridMultilevel"/>
    <w:tmpl w:val="86D06D8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727152E"/>
    <w:multiLevelType w:val="hybridMultilevel"/>
    <w:tmpl w:val="8ACAE18E"/>
    <w:lvl w:ilvl="0" w:tplc="041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5FD06C79"/>
    <w:multiLevelType w:val="hybridMultilevel"/>
    <w:tmpl w:val="3C0633B8"/>
    <w:lvl w:ilvl="0" w:tplc="6EA87C8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A06893"/>
    <w:multiLevelType w:val="multilevel"/>
    <w:tmpl w:val="43BAC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6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60523814">
    <w:abstractNumId w:val="12"/>
  </w:num>
  <w:num w:numId="2" w16cid:durableId="1166555628">
    <w:abstractNumId w:val="10"/>
  </w:num>
  <w:num w:numId="3" w16cid:durableId="2038660152">
    <w:abstractNumId w:val="3"/>
  </w:num>
  <w:num w:numId="4" w16cid:durableId="626619328">
    <w:abstractNumId w:val="2"/>
  </w:num>
  <w:num w:numId="5" w16cid:durableId="311374776">
    <w:abstractNumId w:val="5"/>
    <w:lvlOverride w:ilvl="0">
      <w:startOverride w:val="1"/>
    </w:lvlOverride>
  </w:num>
  <w:num w:numId="6" w16cid:durableId="765198658">
    <w:abstractNumId w:val="18"/>
  </w:num>
  <w:num w:numId="7" w16cid:durableId="115403260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544823">
    <w:abstractNumId w:val="15"/>
  </w:num>
  <w:num w:numId="9" w16cid:durableId="1000080789">
    <w:abstractNumId w:val="8"/>
  </w:num>
  <w:num w:numId="10" w16cid:durableId="1387680424">
    <w:abstractNumId w:val="19"/>
  </w:num>
  <w:num w:numId="11" w16cid:durableId="1695034370">
    <w:abstractNumId w:val="16"/>
  </w:num>
  <w:num w:numId="12" w16cid:durableId="724718438">
    <w:abstractNumId w:val="7"/>
  </w:num>
  <w:num w:numId="13" w16cid:durableId="225266044">
    <w:abstractNumId w:val="17"/>
  </w:num>
  <w:num w:numId="14" w16cid:durableId="1232235668">
    <w:abstractNumId w:val="9"/>
  </w:num>
  <w:num w:numId="15" w16cid:durableId="694039575">
    <w:abstractNumId w:val="4"/>
  </w:num>
  <w:num w:numId="16" w16cid:durableId="1449816302">
    <w:abstractNumId w:val="6"/>
  </w:num>
  <w:num w:numId="17" w16cid:durableId="1184394424">
    <w:abstractNumId w:val="0"/>
  </w:num>
  <w:num w:numId="18" w16cid:durableId="110534550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33329380">
    <w:abstractNumId w:val="1"/>
  </w:num>
  <w:num w:numId="20" w16cid:durableId="195239195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6667928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3B89"/>
    <w:rsid w:val="0000526C"/>
    <w:rsid w:val="000062B6"/>
    <w:rsid w:val="000073AB"/>
    <w:rsid w:val="000108BC"/>
    <w:rsid w:val="00010A36"/>
    <w:rsid w:val="00011283"/>
    <w:rsid w:val="00011370"/>
    <w:rsid w:val="00014CC9"/>
    <w:rsid w:val="00020902"/>
    <w:rsid w:val="000219EC"/>
    <w:rsid w:val="000239A7"/>
    <w:rsid w:val="00025543"/>
    <w:rsid w:val="00025B5B"/>
    <w:rsid w:val="0002738B"/>
    <w:rsid w:val="00030D1F"/>
    <w:rsid w:val="0003195C"/>
    <w:rsid w:val="00031B6F"/>
    <w:rsid w:val="000378BD"/>
    <w:rsid w:val="000402DC"/>
    <w:rsid w:val="00040964"/>
    <w:rsid w:val="00041BEF"/>
    <w:rsid w:val="00042A3A"/>
    <w:rsid w:val="00043319"/>
    <w:rsid w:val="00044E2C"/>
    <w:rsid w:val="0004633D"/>
    <w:rsid w:val="000464F5"/>
    <w:rsid w:val="00046B3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5702C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2FA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48D9"/>
    <w:rsid w:val="000A55D2"/>
    <w:rsid w:val="000A60AB"/>
    <w:rsid w:val="000A62DF"/>
    <w:rsid w:val="000A71D3"/>
    <w:rsid w:val="000B0563"/>
    <w:rsid w:val="000B14DC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39F"/>
    <w:rsid w:val="000C3E6F"/>
    <w:rsid w:val="000C3F74"/>
    <w:rsid w:val="000C43D2"/>
    <w:rsid w:val="000C5AB8"/>
    <w:rsid w:val="000C5C76"/>
    <w:rsid w:val="000D0726"/>
    <w:rsid w:val="000D0BB5"/>
    <w:rsid w:val="000D3659"/>
    <w:rsid w:val="000D36F1"/>
    <w:rsid w:val="000D4339"/>
    <w:rsid w:val="000D44F7"/>
    <w:rsid w:val="000D4C62"/>
    <w:rsid w:val="000E01D5"/>
    <w:rsid w:val="000E0805"/>
    <w:rsid w:val="000E32C6"/>
    <w:rsid w:val="000E5946"/>
    <w:rsid w:val="000E67F5"/>
    <w:rsid w:val="000F2F32"/>
    <w:rsid w:val="000F315D"/>
    <w:rsid w:val="000F4243"/>
    <w:rsid w:val="000F4600"/>
    <w:rsid w:val="000F5A1A"/>
    <w:rsid w:val="000F6435"/>
    <w:rsid w:val="000F75A3"/>
    <w:rsid w:val="00100C1D"/>
    <w:rsid w:val="00101A48"/>
    <w:rsid w:val="00104235"/>
    <w:rsid w:val="001047E9"/>
    <w:rsid w:val="001074C5"/>
    <w:rsid w:val="001103AD"/>
    <w:rsid w:val="00115AD4"/>
    <w:rsid w:val="0011603D"/>
    <w:rsid w:val="00120C6E"/>
    <w:rsid w:val="0012246E"/>
    <w:rsid w:val="00122C16"/>
    <w:rsid w:val="00124F7C"/>
    <w:rsid w:val="00126E73"/>
    <w:rsid w:val="00132AD9"/>
    <w:rsid w:val="0013702A"/>
    <w:rsid w:val="001418B7"/>
    <w:rsid w:val="00142A63"/>
    <w:rsid w:val="0014369C"/>
    <w:rsid w:val="00143E5F"/>
    <w:rsid w:val="0014574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5062"/>
    <w:rsid w:val="00175EAF"/>
    <w:rsid w:val="00176566"/>
    <w:rsid w:val="001800CF"/>
    <w:rsid w:val="00180E8F"/>
    <w:rsid w:val="00181163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735D"/>
    <w:rsid w:val="001C3CEB"/>
    <w:rsid w:val="001C5A5C"/>
    <w:rsid w:val="001C5E26"/>
    <w:rsid w:val="001C6E34"/>
    <w:rsid w:val="001C7EDE"/>
    <w:rsid w:val="001D136B"/>
    <w:rsid w:val="001D1F3B"/>
    <w:rsid w:val="001D24E3"/>
    <w:rsid w:val="001D2674"/>
    <w:rsid w:val="001D43C2"/>
    <w:rsid w:val="001D625C"/>
    <w:rsid w:val="001D66F3"/>
    <w:rsid w:val="001D6857"/>
    <w:rsid w:val="001E2D4D"/>
    <w:rsid w:val="001E4940"/>
    <w:rsid w:val="001E4AC9"/>
    <w:rsid w:val="001E51E0"/>
    <w:rsid w:val="001E6128"/>
    <w:rsid w:val="001E74A7"/>
    <w:rsid w:val="001F0C86"/>
    <w:rsid w:val="001F128D"/>
    <w:rsid w:val="001F1766"/>
    <w:rsid w:val="001F2059"/>
    <w:rsid w:val="001F2759"/>
    <w:rsid w:val="001F2B16"/>
    <w:rsid w:val="001F3266"/>
    <w:rsid w:val="001F65A8"/>
    <w:rsid w:val="00200FD7"/>
    <w:rsid w:val="00203797"/>
    <w:rsid w:val="00210CAA"/>
    <w:rsid w:val="002123A3"/>
    <w:rsid w:val="00216510"/>
    <w:rsid w:val="002165A4"/>
    <w:rsid w:val="00216BB5"/>
    <w:rsid w:val="00220EA9"/>
    <w:rsid w:val="002225BC"/>
    <w:rsid w:val="0022298D"/>
    <w:rsid w:val="00223637"/>
    <w:rsid w:val="00224356"/>
    <w:rsid w:val="00224B1C"/>
    <w:rsid w:val="00224F93"/>
    <w:rsid w:val="0022684F"/>
    <w:rsid w:val="002279D7"/>
    <w:rsid w:val="00231212"/>
    <w:rsid w:val="00231EF2"/>
    <w:rsid w:val="00232E2E"/>
    <w:rsid w:val="00233F01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1096"/>
    <w:rsid w:val="0025249A"/>
    <w:rsid w:val="00253B7F"/>
    <w:rsid w:val="00253D28"/>
    <w:rsid w:val="00255417"/>
    <w:rsid w:val="0026120A"/>
    <w:rsid w:val="0026129A"/>
    <w:rsid w:val="002614A0"/>
    <w:rsid w:val="002614AF"/>
    <w:rsid w:val="0026481C"/>
    <w:rsid w:val="0026507B"/>
    <w:rsid w:val="00265A46"/>
    <w:rsid w:val="002669EF"/>
    <w:rsid w:val="00266FD7"/>
    <w:rsid w:val="002674BA"/>
    <w:rsid w:val="00270AF6"/>
    <w:rsid w:val="00270C26"/>
    <w:rsid w:val="0027107A"/>
    <w:rsid w:val="00271271"/>
    <w:rsid w:val="0027305E"/>
    <w:rsid w:val="00273161"/>
    <w:rsid w:val="00273851"/>
    <w:rsid w:val="00273E8A"/>
    <w:rsid w:val="002747EE"/>
    <w:rsid w:val="00276F75"/>
    <w:rsid w:val="00277109"/>
    <w:rsid w:val="0027789E"/>
    <w:rsid w:val="0028032E"/>
    <w:rsid w:val="00280E20"/>
    <w:rsid w:val="00281B54"/>
    <w:rsid w:val="00282BC2"/>
    <w:rsid w:val="00283073"/>
    <w:rsid w:val="00283A79"/>
    <w:rsid w:val="00284B6F"/>
    <w:rsid w:val="00284BCD"/>
    <w:rsid w:val="002856CD"/>
    <w:rsid w:val="00285E63"/>
    <w:rsid w:val="00286084"/>
    <w:rsid w:val="00291948"/>
    <w:rsid w:val="00292E3C"/>
    <w:rsid w:val="00294F04"/>
    <w:rsid w:val="00297174"/>
    <w:rsid w:val="00297418"/>
    <w:rsid w:val="002A01FE"/>
    <w:rsid w:val="002A0C8E"/>
    <w:rsid w:val="002A24DE"/>
    <w:rsid w:val="002A25E5"/>
    <w:rsid w:val="002A321E"/>
    <w:rsid w:val="002A37BB"/>
    <w:rsid w:val="002A53E8"/>
    <w:rsid w:val="002A5D9B"/>
    <w:rsid w:val="002B0E66"/>
    <w:rsid w:val="002B3310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3C92"/>
    <w:rsid w:val="002E4252"/>
    <w:rsid w:val="002E540B"/>
    <w:rsid w:val="002E7763"/>
    <w:rsid w:val="002E7D62"/>
    <w:rsid w:val="002F18DF"/>
    <w:rsid w:val="002F2C9F"/>
    <w:rsid w:val="002F3997"/>
    <w:rsid w:val="002F44D4"/>
    <w:rsid w:val="002F4E94"/>
    <w:rsid w:val="002F57D5"/>
    <w:rsid w:val="002F5D02"/>
    <w:rsid w:val="002F5FF7"/>
    <w:rsid w:val="003011AB"/>
    <w:rsid w:val="0030378E"/>
    <w:rsid w:val="00307B51"/>
    <w:rsid w:val="00307FFB"/>
    <w:rsid w:val="0031002F"/>
    <w:rsid w:val="00310238"/>
    <w:rsid w:val="003114FE"/>
    <w:rsid w:val="00311783"/>
    <w:rsid w:val="0031184F"/>
    <w:rsid w:val="00311EDD"/>
    <w:rsid w:val="00311F4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2C3C"/>
    <w:rsid w:val="003267D2"/>
    <w:rsid w:val="00327A63"/>
    <w:rsid w:val="00331148"/>
    <w:rsid w:val="00331277"/>
    <w:rsid w:val="003323E2"/>
    <w:rsid w:val="00332BF1"/>
    <w:rsid w:val="00333688"/>
    <w:rsid w:val="0033371E"/>
    <w:rsid w:val="00335F37"/>
    <w:rsid w:val="003366BB"/>
    <w:rsid w:val="003376A4"/>
    <w:rsid w:val="003377D5"/>
    <w:rsid w:val="00340A78"/>
    <w:rsid w:val="00343231"/>
    <w:rsid w:val="00343B0B"/>
    <w:rsid w:val="00344736"/>
    <w:rsid w:val="00345111"/>
    <w:rsid w:val="003452C9"/>
    <w:rsid w:val="00346BD7"/>
    <w:rsid w:val="00347032"/>
    <w:rsid w:val="00347817"/>
    <w:rsid w:val="00350CEA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E5C"/>
    <w:rsid w:val="00372C69"/>
    <w:rsid w:val="00380CE2"/>
    <w:rsid w:val="0038433D"/>
    <w:rsid w:val="003844ED"/>
    <w:rsid w:val="00384901"/>
    <w:rsid w:val="00385DF1"/>
    <w:rsid w:val="00386B05"/>
    <w:rsid w:val="003873EE"/>
    <w:rsid w:val="00390958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3E14"/>
    <w:rsid w:val="003B61CC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AD9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466"/>
    <w:rsid w:val="003F7A4E"/>
    <w:rsid w:val="004005C9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196B"/>
    <w:rsid w:val="00433CBD"/>
    <w:rsid w:val="00436015"/>
    <w:rsid w:val="004361B4"/>
    <w:rsid w:val="00437096"/>
    <w:rsid w:val="00440828"/>
    <w:rsid w:val="00442728"/>
    <w:rsid w:val="00443285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5B27"/>
    <w:rsid w:val="00477196"/>
    <w:rsid w:val="00477FEC"/>
    <w:rsid w:val="00480BB0"/>
    <w:rsid w:val="0048429F"/>
    <w:rsid w:val="00484A07"/>
    <w:rsid w:val="00484E3C"/>
    <w:rsid w:val="00486AC8"/>
    <w:rsid w:val="004870F6"/>
    <w:rsid w:val="00487AB0"/>
    <w:rsid w:val="0049057A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BAB"/>
    <w:rsid w:val="004A2F5A"/>
    <w:rsid w:val="004B047A"/>
    <w:rsid w:val="004B133F"/>
    <w:rsid w:val="004B1E3C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D54EA"/>
    <w:rsid w:val="004D6040"/>
    <w:rsid w:val="004E0124"/>
    <w:rsid w:val="004E2370"/>
    <w:rsid w:val="004E409F"/>
    <w:rsid w:val="004E49A2"/>
    <w:rsid w:val="004E5B76"/>
    <w:rsid w:val="004E68F4"/>
    <w:rsid w:val="004F1314"/>
    <w:rsid w:val="004F18AB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2D75"/>
    <w:rsid w:val="00513F10"/>
    <w:rsid w:val="00514533"/>
    <w:rsid w:val="00514666"/>
    <w:rsid w:val="0051483F"/>
    <w:rsid w:val="005159D0"/>
    <w:rsid w:val="00515A0F"/>
    <w:rsid w:val="00517135"/>
    <w:rsid w:val="0051785A"/>
    <w:rsid w:val="005204FE"/>
    <w:rsid w:val="00523926"/>
    <w:rsid w:val="00524898"/>
    <w:rsid w:val="005272FE"/>
    <w:rsid w:val="00527FA2"/>
    <w:rsid w:val="005301CA"/>
    <w:rsid w:val="00535F40"/>
    <w:rsid w:val="00536AA9"/>
    <w:rsid w:val="005372E6"/>
    <w:rsid w:val="00540FC5"/>
    <w:rsid w:val="00542CDF"/>
    <w:rsid w:val="005443A8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2FAB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03F8"/>
    <w:rsid w:val="00591BAD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A6FCF"/>
    <w:rsid w:val="005B0D5A"/>
    <w:rsid w:val="005B19A1"/>
    <w:rsid w:val="005B1F6F"/>
    <w:rsid w:val="005B3646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241"/>
    <w:rsid w:val="005F3C97"/>
    <w:rsid w:val="005F40B6"/>
    <w:rsid w:val="005F5E4B"/>
    <w:rsid w:val="005F655D"/>
    <w:rsid w:val="005F6992"/>
    <w:rsid w:val="005F7578"/>
    <w:rsid w:val="00600971"/>
    <w:rsid w:val="00601328"/>
    <w:rsid w:val="00601526"/>
    <w:rsid w:val="0060228E"/>
    <w:rsid w:val="0060336E"/>
    <w:rsid w:val="00603676"/>
    <w:rsid w:val="006048B3"/>
    <w:rsid w:val="006064F4"/>
    <w:rsid w:val="00606719"/>
    <w:rsid w:val="0061178D"/>
    <w:rsid w:val="0061305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685"/>
    <w:rsid w:val="00644F48"/>
    <w:rsid w:val="00645B9E"/>
    <w:rsid w:val="006468DC"/>
    <w:rsid w:val="00647443"/>
    <w:rsid w:val="00650747"/>
    <w:rsid w:val="00651442"/>
    <w:rsid w:val="00654B90"/>
    <w:rsid w:val="006551BA"/>
    <w:rsid w:val="00655EE5"/>
    <w:rsid w:val="00662D81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87BB5"/>
    <w:rsid w:val="0069165E"/>
    <w:rsid w:val="00692835"/>
    <w:rsid w:val="006929E4"/>
    <w:rsid w:val="00692C73"/>
    <w:rsid w:val="00692FDE"/>
    <w:rsid w:val="0069326C"/>
    <w:rsid w:val="006951CC"/>
    <w:rsid w:val="00695BEE"/>
    <w:rsid w:val="006A05DB"/>
    <w:rsid w:val="006A70FC"/>
    <w:rsid w:val="006A7F88"/>
    <w:rsid w:val="006B12E7"/>
    <w:rsid w:val="006B1383"/>
    <w:rsid w:val="006B30F4"/>
    <w:rsid w:val="006B401C"/>
    <w:rsid w:val="006B6A96"/>
    <w:rsid w:val="006C34AF"/>
    <w:rsid w:val="006C3B2E"/>
    <w:rsid w:val="006C4620"/>
    <w:rsid w:val="006C5A18"/>
    <w:rsid w:val="006C634D"/>
    <w:rsid w:val="006C719C"/>
    <w:rsid w:val="006C7560"/>
    <w:rsid w:val="006C7AE0"/>
    <w:rsid w:val="006D0D32"/>
    <w:rsid w:val="006D139C"/>
    <w:rsid w:val="006D335D"/>
    <w:rsid w:val="006D3C59"/>
    <w:rsid w:val="006E1D91"/>
    <w:rsid w:val="006E2A13"/>
    <w:rsid w:val="006E4363"/>
    <w:rsid w:val="006E4765"/>
    <w:rsid w:val="006E4DC2"/>
    <w:rsid w:val="006E62EF"/>
    <w:rsid w:val="006F044D"/>
    <w:rsid w:val="006F1333"/>
    <w:rsid w:val="006F227F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17BD"/>
    <w:rsid w:val="007028AA"/>
    <w:rsid w:val="0071047F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4BB6"/>
    <w:rsid w:val="00736859"/>
    <w:rsid w:val="00736B96"/>
    <w:rsid w:val="00740180"/>
    <w:rsid w:val="00741024"/>
    <w:rsid w:val="007417D2"/>
    <w:rsid w:val="007420B3"/>
    <w:rsid w:val="00743702"/>
    <w:rsid w:val="00743A0F"/>
    <w:rsid w:val="00745261"/>
    <w:rsid w:val="00745674"/>
    <w:rsid w:val="0074726A"/>
    <w:rsid w:val="00747355"/>
    <w:rsid w:val="00747D42"/>
    <w:rsid w:val="00750E9D"/>
    <w:rsid w:val="007518DF"/>
    <w:rsid w:val="00753D58"/>
    <w:rsid w:val="00754EA0"/>
    <w:rsid w:val="00755791"/>
    <w:rsid w:val="007605F5"/>
    <w:rsid w:val="00761489"/>
    <w:rsid w:val="00762B13"/>
    <w:rsid w:val="007633D2"/>
    <w:rsid w:val="00763B13"/>
    <w:rsid w:val="00764FB7"/>
    <w:rsid w:val="007652FF"/>
    <w:rsid w:val="00770F3F"/>
    <w:rsid w:val="00772E12"/>
    <w:rsid w:val="0077595E"/>
    <w:rsid w:val="00775E61"/>
    <w:rsid w:val="00776733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2B68"/>
    <w:rsid w:val="007933B1"/>
    <w:rsid w:val="00794233"/>
    <w:rsid w:val="0079606C"/>
    <w:rsid w:val="00797718"/>
    <w:rsid w:val="00797782"/>
    <w:rsid w:val="007A0CB2"/>
    <w:rsid w:val="007A11C6"/>
    <w:rsid w:val="007A1D57"/>
    <w:rsid w:val="007A1EA1"/>
    <w:rsid w:val="007A208E"/>
    <w:rsid w:val="007A36DD"/>
    <w:rsid w:val="007A5E9C"/>
    <w:rsid w:val="007A6630"/>
    <w:rsid w:val="007B00DA"/>
    <w:rsid w:val="007B28CB"/>
    <w:rsid w:val="007B2D14"/>
    <w:rsid w:val="007B43A9"/>
    <w:rsid w:val="007B64A8"/>
    <w:rsid w:val="007B73C8"/>
    <w:rsid w:val="007C099E"/>
    <w:rsid w:val="007C1EB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5B3"/>
    <w:rsid w:val="007E3B8C"/>
    <w:rsid w:val="007E4310"/>
    <w:rsid w:val="007E543B"/>
    <w:rsid w:val="007E603A"/>
    <w:rsid w:val="007E61A8"/>
    <w:rsid w:val="007E788E"/>
    <w:rsid w:val="007E7CDC"/>
    <w:rsid w:val="007E7FE8"/>
    <w:rsid w:val="007F08E2"/>
    <w:rsid w:val="007F1024"/>
    <w:rsid w:val="007F2FBC"/>
    <w:rsid w:val="007F36A9"/>
    <w:rsid w:val="007F3A39"/>
    <w:rsid w:val="007F3CD2"/>
    <w:rsid w:val="007F7543"/>
    <w:rsid w:val="007F7709"/>
    <w:rsid w:val="007F7CA7"/>
    <w:rsid w:val="0080030C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B47"/>
    <w:rsid w:val="00805C20"/>
    <w:rsid w:val="00805F98"/>
    <w:rsid w:val="008120D0"/>
    <w:rsid w:val="00812FE4"/>
    <w:rsid w:val="008150B6"/>
    <w:rsid w:val="00816ADF"/>
    <w:rsid w:val="0082026E"/>
    <w:rsid w:val="008219F7"/>
    <w:rsid w:val="00821A75"/>
    <w:rsid w:val="00822845"/>
    <w:rsid w:val="00822DD7"/>
    <w:rsid w:val="00822EFD"/>
    <w:rsid w:val="00822FCA"/>
    <w:rsid w:val="00823A4C"/>
    <w:rsid w:val="00830570"/>
    <w:rsid w:val="00831CC4"/>
    <w:rsid w:val="00832619"/>
    <w:rsid w:val="00832A56"/>
    <w:rsid w:val="00837CBF"/>
    <w:rsid w:val="008417AE"/>
    <w:rsid w:val="008418CD"/>
    <w:rsid w:val="00842424"/>
    <w:rsid w:val="0084245D"/>
    <w:rsid w:val="00846235"/>
    <w:rsid w:val="0084674D"/>
    <w:rsid w:val="008513E9"/>
    <w:rsid w:val="00851F7D"/>
    <w:rsid w:val="008526AF"/>
    <w:rsid w:val="00852AA4"/>
    <w:rsid w:val="00854A64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77BFC"/>
    <w:rsid w:val="008801A3"/>
    <w:rsid w:val="0088126E"/>
    <w:rsid w:val="00883CD4"/>
    <w:rsid w:val="0089036A"/>
    <w:rsid w:val="00890518"/>
    <w:rsid w:val="00892C15"/>
    <w:rsid w:val="008936D0"/>
    <w:rsid w:val="0089420A"/>
    <w:rsid w:val="008A0172"/>
    <w:rsid w:val="008A07B4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18C3"/>
    <w:rsid w:val="008C2BFA"/>
    <w:rsid w:val="008C473A"/>
    <w:rsid w:val="008C4B89"/>
    <w:rsid w:val="008C5076"/>
    <w:rsid w:val="008C677B"/>
    <w:rsid w:val="008C6941"/>
    <w:rsid w:val="008C69C7"/>
    <w:rsid w:val="008C7424"/>
    <w:rsid w:val="008C7F18"/>
    <w:rsid w:val="008D1DE1"/>
    <w:rsid w:val="008D2836"/>
    <w:rsid w:val="008D43F7"/>
    <w:rsid w:val="008D5964"/>
    <w:rsid w:val="008D5A3D"/>
    <w:rsid w:val="008D5B2F"/>
    <w:rsid w:val="008D657C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241C"/>
    <w:rsid w:val="008F3765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3FE"/>
    <w:rsid w:val="00913490"/>
    <w:rsid w:val="00914C54"/>
    <w:rsid w:val="00915726"/>
    <w:rsid w:val="00920414"/>
    <w:rsid w:val="00923072"/>
    <w:rsid w:val="00925C3F"/>
    <w:rsid w:val="00930E56"/>
    <w:rsid w:val="009333F1"/>
    <w:rsid w:val="00933C7A"/>
    <w:rsid w:val="009356FC"/>
    <w:rsid w:val="00936A91"/>
    <w:rsid w:val="00936C86"/>
    <w:rsid w:val="00936E9D"/>
    <w:rsid w:val="0093797C"/>
    <w:rsid w:val="00941D66"/>
    <w:rsid w:val="00942468"/>
    <w:rsid w:val="009439D1"/>
    <w:rsid w:val="0094766C"/>
    <w:rsid w:val="00956D5E"/>
    <w:rsid w:val="009601FD"/>
    <w:rsid w:val="00960494"/>
    <w:rsid w:val="00960BD8"/>
    <w:rsid w:val="00960C91"/>
    <w:rsid w:val="00963C8F"/>
    <w:rsid w:val="00966240"/>
    <w:rsid w:val="00972741"/>
    <w:rsid w:val="009728ED"/>
    <w:rsid w:val="00973728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3A66"/>
    <w:rsid w:val="0098736C"/>
    <w:rsid w:val="00990E67"/>
    <w:rsid w:val="009912F6"/>
    <w:rsid w:val="00992FB0"/>
    <w:rsid w:val="00995147"/>
    <w:rsid w:val="00996450"/>
    <w:rsid w:val="009973CB"/>
    <w:rsid w:val="009A0952"/>
    <w:rsid w:val="009A0A69"/>
    <w:rsid w:val="009A1EBA"/>
    <w:rsid w:val="009A2CFD"/>
    <w:rsid w:val="009A3226"/>
    <w:rsid w:val="009A3E26"/>
    <w:rsid w:val="009A47E6"/>
    <w:rsid w:val="009A54E2"/>
    <w:rsid w:val="009A5A26"/>
    <w:rsid w:val="009A5A36"/>
    <w:rsid w:val="009A678A"/>
    <w:rsid w:val="009A7861"/>
    <w:rsid w:val="009A7F8F"/>
    <w:rsid w:val="009B1746"/>
    <w:rsid w:val="009B25F7"/>
    <w:rsid w:val="009B2D8E"/>
    <w:rsid w:val="009B395F"/>
    <w:rsid w:val="009B3E4B"/>
    <w:rsid w:val="009B4C0C"/>
    <w:rsid w:val="009B570E"/>
    <w:rsid w:val="009B5A3D"/>
    <w:rsid w:val="009C252F"/>
    <w:rsid w:val="009C7C06"/>
    <w:rsid w:val="009D0F0A"/>
    <w:rsid w:val="009D4B02"/>
    <w:rsid w:val="009D4B65"/>
    <w:rsid w:val="009E0C13"/>
    <w:rsid w:val="009E1A65"/>
    <w:rsid w:val="009E1D67"/>
    <w:rsid w:val="009E37B0"/>
    <w:rsid w:val="009E49EE"/>
    <w:rsid w:val="009E59DB"/>
    <w:rsid w:val="009E7AAA"/>
    <w:rsid w:val="009E7E76"/>
    <w:rsid w:val="009F2085"/>
    <w:rsid w:val="009F2638"/>
    <w:rsid w:val="009F322E"/>
    <w:rsid w:val="009F5909"/>
    <w:rsid w:val="009F5E7F"/>
    <w:rsid w:val="009F5FA6"/>
    <w:rsid w:val="009F6DA4"/>
    <w:rsid w:val="00A00C3A"/>
    <w:rsid w:val="00A011EC"/>
    <w:rsid w:val="00A01E29"/>
    <w:rsid w:val="00A022B0"/>
    <w:rsid w:val="00A0398A"/>
    <w:rsid w:val="00A03BCD"/>
    <w:rsid w:val="00A0404C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514"/>
    <w:rsid w:val="00A236F2"/>
    <w:rsid w:val="00A23E1A"/>
    <w:rsid w:val="00A23F05"/>
    <w:rsid w:val="00A23FCE"/>
    <w:rsid w:val="00A2426E"/>
    <w:rsid w:val="00A25E6F"/>
    <w:rsid w:val="00A267A7"/>
    <w:rsid w:val="00A32B9E"/>
    <w:rsid w:val="00A34B81"/>
    <w:rsid w:val="00A35E31"/>
    <w:rsid w:val="00A36431"/>
    <w:rsid w:val="00A41421"/>
    <w:rsid w:val="00A41B66"/>
    <w:rsid w:val="00A423A2"/>
    <w:rsid w:val="00A45ABE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4B04"/>
    <w:rsid w:val="00A754F8"/>
    <w:rsid w:val="00A7651B"/>
    <w:rsid w:val="00A80A57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00A"/>
    <w:rsid w:val="00A932ED"/>
    <w:rsid w:val="00A94728"/>
    <w:rsid w:val="00A94F9D"/>
    <w:rsid w:val="00A950D0"/>
    <w:rsid w:val="00AA0940"/>
    <w:rsid w:val="00AA1071"/>
    <w:rsid w:val="00AA17C7"/>
    <w:rsid w:val="00AA18AF"/>
    <w:rsid w:val="00AA2562"/>
    <w:rsid w:val="00AA3725"/>
    <w:rsid w:val="00AA373E"/>
    <w:rsid w:val="00AA5915"/>
    <w:rsid w:val="00AB02CC"/>
    <w:rsid w:val="00AB09AB"/>
    <w:rsid w:val="00AB0D23"/>
    <w:rsid w:val="00AB213B"/>
    <w:rsid w:val="00AB25A1"/>
    <w:rsid w:val="00AB3DF8"/>
    <w:rsid w:val="00AB494D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01F8"/>
    <w:rsid w:val="00AE1649"/>
    <w:rsid w:val="00AE1CCE"/>
    <w:rsid w:val="00AE2358"/>
    <w:rsid w:val="00AE41DF"/>
    <w:rsid w:val="00AE4467"/>
    <w:rsid w:val="00AE463D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D51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D09"/>
    <w:rsid w:val="00B16F36"/>
    <w:rsid w:val="00B1746C"/>
    <w:rsid w:val="00B17B83"/>
    <w:rsid w:val="00B17F72"/>
    <w:rsid w:val="00B20066"/>
    <w:rsid w:val="00B20AB8"/>
    <w:rsid w:val="00B2494E"/>
    <w:rsid w:val="00B2719F"/>
    <w:rsid w:val="00B30A62"/>
    <w:rsid w:val="00B31571"/>
    <w:rsid w:val="00B316E0"/>
    <w:rsid w:val="00B32DCC"/>
    <w:rsid w:val="00B33D80"/>
    <w:rsid w:val="00B346D7"/>
    <w:rsid w:val="00B34D74"/>
    <w:rsid w:val="00B36FD3"/>
    <w:rsid w:val="00B378CE"/>
    <w:rsid w:val="00B37ABC"/>
    <w:rsid w:val="00B40126"/>
    <w:rsid w:val="00B40D1C"/>
    <w:rsid w:val="00B4106D"/>
    <w:rsid w:val="00B431D9"/>
    <w:rsid w:val="00B43384"/>
    <w:rsid w:val="00B43A13"/>
    <w:rsid w:val="00B43A4F"/>
    <w:rsid w:val="00B44473"/>
    <w:rsid w:val="00B45437"/>
    <w:rsid w:val="00B45572"/>
    <w:rsid w:val="00B460C6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684F"/>
    <w:rsid w:val="00B672D8"/>
    <w:rsid w:val="00B70146"/>
    <w:rsid w:val="00B70EAB"/>
    <w:rsid w:val="00B71991"/>
    <w:rsid w:val="00B73EE3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053D"/>
    <w:rsid w:val="00BA2B7B"/>
    <w:rsid w:val="00BA3C94"/>
    <w:rsid w:val="00BA5EC3"/>
    <w:rsid w:val="00BA6077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6F1F"/>
    <w:rsid w:val="00BB7909"/>
    <w:rsid w:val="00BC0EE7"/>
    <w:rsid w:val="00BC1511"/>
    <w:rsid w:val="00BC19BC"/>
    <w:rsid w:val="00BC51E4"/>
    <w:rsid w:val="00BD34B6"/>
    <w:rsid w:val="00BD4991"/>
    <w:rsid w:val="00BE5904"/>
    <w:rsid w:val="00BE64FB"/>
    <w:rsid w:val="00BE780D"/>
    <w:rsid w:val="00BF09C1"/>
    <w:rsid w:val="00BF3C85"/>
    <w:rsid w:val="00BF49B0"/>
    <w:rsid w:val="00BF6A50"/>
    <w:rsid w:val="00C013E9"/>
    <w:rsid w:val="00C015A9"/>
    <w:rsid w:val="00C0389D"/>
    <w:rsid w:val="00C03971"/>
    <w:rsid w:val="00C03CE2"/>
    <w:rsid w:val="00C043B2"/>
    <w:rsid w:val="00C05DD6"/>
    <w:rsid w:val="00C0754F"/>
    <w:rsid w:val="00C07716"/>
    <w:rsid w:val="00C10A60"/>
    <w:rsid w:val="00C11499"/>
    <w:rsid w:val="00C12AB2"/>
    <w:rsid w:val="00C134A0"/>
    <w:rsid w:val="00C14402"/>
    <w:rsid w:val="00C17E30"/>
    <w:rsid w:val="00C20E5E"/>
    <w:rsid w:val="00C2453E"/>
    <w:rsid w:val="00C25011"/>
    <w:rsid w:val="00C254E2"/>
    <w:rsid w:val="00C25924"/>
    <w:rsid w:val="00C3094D"/>
    <w:rsid w:val="00C309C8"/>
    <w:rsid w:val="00C314F9"/>
    <w:rsid w:val="00C3155A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58D"/>
    <w:rsid w:val="00C54A67"/>
    <w:rsid w:val="00C56FFA"/>
    <w:rsid w:val="00C619BE"/>
    <w:rsid w:val="00C61AFF"/>
    <w:rsid w:val="00C62587"/>
    <w:rsid w:val="00C62BEE"/>
    <w:rsid w:val="00C6342D"/>
    <w:rsid w:val="00C6382B"/>
    <w:rsid w:val="00C67041"/>
    <w:rsid w:val="00C7005B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3BEF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044"/>
    <w:rsid w:val="00CC6B13"/>
    <w:rsid w:val="00CC7CE0"/>
    <w:rsid w:val="00CD08AF"/>
    <w:rsid w:val="00CD39EE"/>
    <w:rsid w:val="00CD5D1E"/>
    <w:rsid w:val="00CD642B"/>
    <w:rsid w:val="00CD6A45"/>
    <w:rsid w:val="00CE3C6E"/>
    <w:rsid w:val="00CE46E5"/>
    <w:rsid w:val="00CE6706"/>
    <w:rsid w:val="00CE71BC"/>
    <w:rsid w:val="00CF1E4A"/>
    <w:rsid w:val="00CF3240"/>
    <w:rsid w:val="00CF55F3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24DC"/>
    <w:rsid w:val="00D33BF2"/>
    <w:rsid w:val="00D34227"/>
    <w:rsid w:val="00D34809"/>
    <w:rsid w:val="00D357D8"/>
    <w:rsid w:val="00D420D1"/>
    <w:rsid w:val="00D43496"/>
    <w:rsid w:val="00D45C7D"/>
    <w:rsid w:val="00D47E02"/>
    <w:rsid w:val="00D50087"/>
    <w:rsid w:val="00D52224"/>
    <w:rsid w:val="00D523F1"/>
    <w:rsid w:val="00D533E3"/>
    <w:rsid w:val="00D57F8C"/>
    <w:rsid w:val="00D61837"/>
    <w:rsid w:val="00D63A3E"/>
    <w:rsid w:val="00D63EA0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2BD2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278B"/>
    <w:rsid w:val="00DC5430"/>
    <w:rsid w:val="00DD1459"/>
    <w:rsid w:val="00DD22B8"/>
    <w:rsid w:val="00DD4A35"/>
    <w:rsid w:val="00DD50F7"/>
    <w:rsid w:val="00DD56EA"/>
    <w:rsid w:val="00DD5AD8"/>
    <w:rsid w:val="00DD699D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5F62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6C8"/>
    <w:rsid w:val="00E118E4"/>
    <w:rsid w:val="00E11DD4"/>
    <w:rsid w:val="00E1283B"/>
    <w:rsid w:val="00E12B57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3E1A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7456"/>
    <w:rsid w:val="00E405F2"/>
    <w:rsid w:val="00E42842"/>
    <w:rsid w:val="00E47C76"/>
    <w:rsid w:val="00E501C2"/>
    <w:rsid w:val="00E521A8"/>
    <w:rsid w:val="00E52FB3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13B"/>
    <w:rsid w:val="00E642E7"/>
    <w:rsid w:val="00E64B0C"/>
    <w:rsid w:val="00E64C04"/>
    <w:rsid w:val="00E66BD4"/>
    <w:rsid w:val="00E66CEE"/>
    <w:rsid w:val="00E712D9"/>
    <w:rsid w:val="00E716DE"/>
    <w:rsid w:val="00E718C7"/>
    <w:rsid w:val="00E7475A"/>
    <w:rsid w:val="00E747BB"/>
    <w:rsid w:val="00E77010"/>
    <w:rsid w:val="00E80A7C"/>
    <w:rsid w:val="00E8242D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91E"/>
    <w:rsid w:val="00E93E30"/>
    <w:rsid w:val="00E94CD8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582B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D77E0"/>
    <w:rsid w:val="00EE0C63"/>
    <w:rsid w:val="00EE0EDE"/>
    <w:rsid w:val="00EE2391"/>
    <w:rsid w:val="00EE23C5"/>
    <w:rsid w:val="00EE2430"/>
    <w:rsid w:val="00EE24CE"/>
    <w:rsid w:val="00EE2807"/>
    <w:rsid w:val="00EE5279"/>
    <w:rsid w:val="00EE79C6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4D8F"/>
    <w:rsid w:val="00F05DB1"/>
    <w:rsid w:val="00F06270"/>
    <w:rsid w:val="00F068EE"/>
    <w:rsid w:val="00F10272"/>
    <w:rsid w:val="00F102C5"/>
    <w:rsid w:val="00F115D5"/>
    <w:rsid w:val="00F148CE"/>
    <w:rsid w:val="00F14F99"/>
    <w:rsid w:val="00F154E1"/>
    <w:rsid w:val="00F16E1B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190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357A"/>
    <w:rsid w:val="00F54992"/>
    <w:rsid w:val="00F54C0F"/>
    <w:rsid w:val="00F56582"/>
    <w:rsid w:val="00F56925"/>
    <w:rsid w:val="00F60F30"/>
    <w:rsid w:val="00F628E9"/>
    <w:rsid w:val="00F6297E"/>
    <w:rsid w:val="00F638DD"/>
    <w:rsid w:val="00F648FE"/>
    <w:rsid w:val="00F65323"/>
    <w:rsid w:val="00F66089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1C48"/>
    <w:rsid w:val="00F823A5"/>
    <w:rsid w:val="00F8321B"/>
    <w:rsid w:val="00F83A48"/>
    <w:rsid w:val="00F91B02"/>
    <w:rsid w:val="00F92E5C"/>
    <w:rsid w:val="00F934E2"/>
    <w:rsid w:val="00F936A7"/>
    <w:rsid w:val="00F94EBA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1CB7"/>
    <w:rsid w:val="00FB3377"/>
    <w:rsid w:val="00FB3DA9"/>
    <w:rsid w:val="00FB657C"/>
    <w:rsid w:val="00FB7C35"/>
    <w:rsid w:val="00FC2D99"/>
    <w:rsid w:val="00FC5C2D"/>
    <w:rsid w:val="00FD0DAC"/>
    <w:rsid w:val="00FD40F2"/>
    <w:rsid w:val="00FD413B"/>
    <w:rsid w:val="00FD645C"/>
    <w:rsid w:val="00FD73FC"/>
    <w:rsid w:val="00FE008B"/>
    <w:rsid w:val="00FE0284"/>
    <w:rsid w:val="00FE1282"/>
    <w:rsid w:val="00FE2527"/>
    <w:rsid w:val="00FE260A"/>
    <w:rsid w:val="00FE2A5C"/>
    <w:rsid w:val="00FE34F8"/>
    <w:rsid w:val="00FE3A35"/>
    <w:rsid w:val="00FE5860"/>
    <w:rsid w:val="00FF0161"/>
    <w:rsid w:val="00FF0513"/>
    <w:rsid w:val="00FF1EE1"/>
    <w:rsid w:val="00FF5C9F"/>
    <w:rsid w:val="00FF68A4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88CC72"/>
  <w15:docId w15:val="{66C8B0B2-FFB3-40C9-9320-A43CC08C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A4C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38433D"/>
    <w:pPr>
      <w:spacing w:after="0" w:line="240" w:lineRule="auto"/>
    </w:pPr>
    <w:rPr>
      <w:rFonts w:ascii="Aptos" w:hAnsi="Aptos" w:cs="Aptos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ita.busija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08A75E-C0EB-4EB3-8ABA-C0C2E04C157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22</TotalTime>
  <Pages>4</Pages>
  <Words>1190</Words>
  <Characters>6783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20</cp:revision>
  <cp:lastPrinted>2026-02-09T07:26:00Z</cp:lastPrinted>
  <dcterms:created xsi:type="dcterms:W3CDTF">2026-02-06T14:03:00Z</dcterms:created>
  <dcterms:modified xsi:type="dcterms:W3CDTF">2026-02-09T07:33:00Z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