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E2C74" w14:textId="0AA824D0" w:rsidR="005C5CD1" w:rsidRDefault="00D87369" w:rsidP="00F3397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UPRAVNI ODJEL ZA </w:t>
      </w:r>
      <w:r w:rsidR="00F3397B">
        <w:rPr>
          <w:rFonts w:ascii="Times New Roman" w:hAnsi="Times New Roman" w:cs="Times New Roman"/>
        </w:rPr>
        <w:t>GRADNJU I ZAŠTITU OKOLIŠA</w:t>
      </w:r>
    </w:p>
    <w:p w14:paraId="5D71CF18" w14:textId="27CBC923" w:rsidR="005C5CD1" w:rsidRPr="002217DF" w:rsidRDefault="005C5CD1" w:rsidP="005C5CD1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hAnsi="Times New Roman" w:cs="Times New Roman"/>
        </w:rPr>
        <w:t>KLASA: 112-01/26-0</w:t>
      </w:r>
      <w:r w:rsidR="00F3397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/</w:t>
      </w:r>
      <w:r w:rsidR="00243E3C">
        <w:rPr>
          <w:rFonts w:ascii="Times New Roman" w:hAnsi="Times New Roman" w:cs="Times New Roman"/>
        </w:rPr>
        <w:t>0</w:t>
      </w:r>
      <w:r w:rsidR="00F3397B">
        <w:rPr>
          <w:rFonts w:ascii="Times New Roman" w:hAnsi="Times New Roman" w:cs="Times New Roman"/>
        </w:rPr>
        <w:t>4</w:t>
      </w:r>
    </w:p>
    <w:p w14:paraId="20F8EB7A" w14:textId="6A0A9AED" w:rsidR="00266D2C" w:rsidRPr="000449DD" w:rsidRDefault="006F009A" w:rsidP="005161F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lang w:eastAsia="hr-HR"/>
        </w:rPr>
      </w:pPr>
      <w:r w:rsidRPr="000449DD">
        <w:rPr>
          <w:rFonts w:ascii="Times New Roman" w:eastAsia="Times New Roman" w:hAnsi="Times New Roman" w:cs="Times New Roman"/>
          <w:bCs/>
          <w:lang w:eastAsia="hr-HR"/>
        </w:rPr>
        <w:t>URBROJ:</w:t>
      </w:r>
      <w:r w:rsidR="009E38D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0449DD">
        <w:rPr>
          <w:rFonts w:ascii="Times New Roman" w:eastAsia="Times New Roman" w:hAnsi="Times New Roman" w:cs="Times New Roman"/>
          <w:bCs/>
          <w:lang w:eastAsia="hr-HR"/>
        </w:rPr>
        <w:t>2133</w:t>
      </w:r>
      <w:r w:rsidR="00C960E5">
        <w:rPr>
          <w:rFonts w:ascii="Times New Roman" w:eastAsia="Times New Roman" w:hAnsi="Times New Roman" w:cs="Times New Roman"/>
          <w:bCs/>
          <w:lang w:eastAsia="hr-HR"/>
        </w:rPr>
        <w:t>-</w:t>
      </w:r>
      <w:r w:rsidRPr="000449DD">
        <w:rPr>
          <w:rFonts w:ascii="Times New Roman" w:eastAsia="Times New Roman" w:hAnsi="Times New Roman" w:cs="Times New Roman"/>
          <w:bCs/>
          <w:lang w:eastAsia="hr-HR"/>
        </w:rPr>
        <w:t>1-03-01/0</w:t>
      </w:r>
      <w:r w:rsidR="002A61D1">
        <w:rPr>
          <w:rFonts w:ascii="Times New Roman" w:eastAsia="Times New Roman" w:hAnsi="Times New Roman" w:cs="Times New Roman"/>
          <w:bCs/>
          <w:lang w:eastAsia="hr-HR"/>
        </w:rPr>
        <w:t>6</w:t>
      </w:r>
      <w:r w:rsidR="004D3110" w:rsidRPr="000449DD">
        <w:rPr>
          <w:rFonts w:ascii="Times New Roman" w:eastAsia="Times New Roman" w:hAnsi="Times New Roman" w:cs="Times New Roman"/>
          <w:bCs/>
          <w:lang w:eastAsia="hr-HR"/>
        </w:rPr>
        <w:t>-</w:t>
      </w:r>
      <w:r w:rsidR="00546320" w:rsidRPr="000449DD">
        <w:rPr>
          <w:rFonts w:ascii="Times New Roman" w:eastAsia="Times New Roman" w:hAnsi="Times New Roman" w:cs="Times New Roman"/>
          <w:bCs/>
          <w:lang w:eastAsia="hr-HR"/>
        </w:rPr>
        <w:t>2</w:t>
      </w:r>
      <w:r w:rsidR="002A61D1">
        <w:rPr>
          <w:rFonts w:ascii="Times New Roman" w:eastAsia="Times New Roman" w:hAnsi="Times New Roman" w:cs="Times New Roman"/>
          <w:bCs/>
          <w:lang w:eastAsia="hr-HR"/>
        </w:rPr>
        <w:t>6</w:t>
      </w:r>
      <w:r w:rsidR="00266D2C" w:rsidRPr="000449DD">
        <w:rPr>
          <w:rFonts w:ascii="Times New Roman" w:eastAsia="Times New Roman" w:hAnsi="Times New Roman" w:cs="Times New Roman"/>
          <w:bCs/>
          <w:lang w:eastAsia="hr-HR"/>
        </w:rPr>
        <w:t>-</w:t>
      </w:r>
      <w:r w:rsidR="00EF5CED">
        <w:rPr>
          <w:rFonts w:ascii="Times New Roman" w:eastAsia="Times New Roman" w:hAnsi="Times New Roman" w:cs="Times New Roman"/>
          <w:bCs/>
          <w:lang w:eastAsia="hr-HR"/>
        </w:rPr>
        <w:t>6</w:t>
      </w:r>
    </w:p>
    <w:p w14:paraId="086E6BE2" w14:textId="4438C73D" w:rsidR="00266D2C" w:rsidRPr="000449DD" w:rsidRDefault="003A5601" w:rsidP="005161F9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0449DD"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67526D" w:rsidRPr="001F2E46">
        <w:rPr>
          <w:rFonts w:ascii="Times New Roman" w:eastAsia="Times New Roman" w:hAnsi="Times New Roman" w:cs="Times New Roman"/>
          <w:bCs/>
          <w:lang w:eastAsia="hr-HR"/>
        </w:rPr>
        <w:t>2</w:t>
      </w:r>
      <w:r w:rsidR="001F2E46" w:rsidRPr="001F2E46">
        <w:rPr>
          <w:rFonts w:ascii="Times New Roman" w:eastAsia="Times New Roman" w:hAnsi="Times New Roman" w:cs="Times New Roman"/>
          <w:bCs/>
          <w:lang w:eastAsia="hr-HR"/>
        </w:rPr>
        <w:t>5</w:t>
      </w:r>
      <w:r w:rsidR="003E1461" w:rsidRPr="001F2E46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CA7622" w:rsidRPr="001F2E46">
        <w:rPr>
          <w:rFonts w:ascii="Times New Roman" w:eastAsia="Times New Roman" w:hAnsi="Times New Roman" w:cs="Times New Roman"/>
          <w:bCs/>
          <w:lang w:eastAsia="hr-HR"/>
        </w:rPr>
        <w:t>ožujka</w:t>
      </w:r>
      <w:r w:rsidR="00567076" w:rsidRPr="001F2E46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66D2C" w:rsidRPr="001F2E46">
        <w:rPr>
          <w:rFonts w:ascii="Times New Roman" w:eastAsia="Times New Roman" w:hAnsi="Times New Roman" w:cs="Times New Roman"/>
          <w:bCs/>
          <w:lang w:eastAsia="hr-HR"/>
        </w:rPr>
        <w:t>20</w:t>
      </w:r>
      <w:r w:rsidR="00546320" w:rsidRPr="001F2E46">
        <w:rPr>
          <w:rFonts w:ascii="Times New Roman" w:eastAsia="Times New Roman" w:hAnsi="Times New Roman" w:cs="Times New Roman"/>
          <w:bCs/>
          <w:lang w:eastAsia="hr-HR"/>
        </w:rPr>
        <w:t>2</w:t>
      </w:r>
      <w:r w:rsidR="00A46CAF" w:rsidRPr="001F2E46">
        <w:rPr>
          <w:rFonts w:ascii="Times New Roman" w:eastAsia="Times New Roman" w:hAnsi="Times New Roman" w:cs="Times New Roman"/>
          <w:bCs/>
          <w:lang w:eastAsia="hr-HR"/>
        </w:rPr>
        <w:t>6</w:t>
      </w:r>
      <w:r w:rsidR="00266D2C" w:rsidRPr="001F2E46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F2D784C" w14:textId="77777777" w:rsidR="00266D2C" w:rsidRPr="000449DD" w:rsidRDefault="00266D2C" w:rsidP="00516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5C2B884" w14:textId="77777777" w:rsidR="00932AB5" w:rsidRPr="00EE43FA" w:rsidRDefault="00932AB5" w:rsidP="00932AB5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4A2D8C39" w14:textId="669217E4" w:rsidR="00932AB5" w:rsidRPr="00EE43FA" w:rsidRDefault="00932AB5" w:rsidP="00932AB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 xml:space="preserve">                Na temelju </w:t>
      </w:r>
      <w:bookmarkStart w:id="0" w:name="_Hlk207265024"/>
      <w:r w:rsidRPr="00EE43FA">
        <w:rPr>
          <w:rFonts w:ascii="Times New Roman" w:eastAsia="Times New Roman" w:hAnsi="Times New Roman" w:cs="Times New Roman"/>
          <w:lang w:eastAsia="hr-HR"/>
        </w:rPr>
        <w:t xml:space="preserve">članka </w:t>
      </w:r>
      <w:r>
        <w:rPr>
          <w:rFonts w:ascii="Times New Roman" w:eastAsia="Times New Roman" w:hAnsi="Times New Roman" w:cs="Times New Roman"/>
          <w:lang w:eastAsia="hr-HR"/>
        </w:rPr>
        <w:t>24. stava</w:t>
      </w:r>
      <w:r w:rsidR="005805A0">
        <w:rPr>
          <w:rFonts w:ascii="Times New Roman" w:eastAsia="Times New Roman" w:hAnsi="Times New Roman" w:cs="Times New Roman"/>
          <w:lang w:eastAsia="hr-HR"/>
        </w:rPr>
        <w:t>k</w:t>
      </w:r>
      <w:r>
        <w:rPr>
          <w:rFonts w:ascii="Times New Roman" w:eastAsia="Times New Roman" w:hAnsi="Times New Roman" w:cs="Times New Roman"/>
          <w:lang w:eastAsia="hr-HR"/>
        </w:rPr>
        <w:t xml:space="preserve"> 5</w:t>
      </w:r>
      <w:r w:rsidRPr="00EE43FA">
        <w:rPr>
          <w:rFonts w:ascii="Times New Roman" w:eastAsia="Times New Roman" w:hAnsi="Times New Roman" w:cs="Times New Roman"/>
          <w:lang w:eastAsia="hr-HR"/>
        </w:rPr>
        <w:t>.</w:t>
      </w:r>
      <w:r>
        <w:rPr>
          <w:rFonts w:ascii="Times New Roman" w:eastAsia="Times New Roman" w:hAnsi="Times New Roman" w:cs="Times New Roman"/>
          <w:lang w:eastAsia="hr-HR"/>
        </w:rPr>
        <w:t xml:space="preserve"> i 7.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 Zakona o službenicima i namještenicima u lokalnoj i područnoj (regionalnoj) samoupravi (</w:t>
      </w:r>
      <w:r>
        <w:rPr>
          <w:rFonts w:ascii="Times New Roman" w:eastAsia="Times New Roman" w:hAnsi="Times New Roman" w:cs="Times New Roman"/>
          <w:lang w:eastAsia="hr-HR"/>
        </w:rPr>
        <w:t>„</w:t>
      </w:r>
      <w:r w:rsidRPr="00EE43FA">
        <w:rPr>
          <w:rFonts w:ascii="Times New Roman" w:eastAsia="Times New Roman" w:hAnsi="Times New Roman" w:cs="Times New Roman"/>
          <w:lang w:eastAsia="hr-HR"/>
        </w:rPr>
        <w:t>Narodne novine</w:t>
      </w:r>
      <w:r>
        <w:rPr>
          <w:rFonts w:ascii="Times New Roman" w:eastAsia="Times New Roman" w:hAnsi="Times New Roman" w:cs="Times New Roman"/>
          <w:lang w:eastAsia="hr-HR"/>
        </w:rPr>
        <w:t>“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 br. 86/06, 61/11, 4/18, 112/19</w:t>
      </w:r>
      <w:r>
        <w:rPr>
          <w:rFonts w:ascii="Times New Roman" w:eastAsia="Times New Roman" w:hAnsi="Times New Roman" w:cs="Times New Roman"/>
          <w:lang w:eastAsia="hr-HR"/>
        </w:rPr>
        <w:t>, 17/25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) </w:t>
      </w:r>
      <w:bookmarkEnd w:id="0"/>
      <w:r w:rsidRPr="00EE43FA">
        <w:rPr>
          <w:rFonts w:ascii="Times New Roman" w:eastAsia="Times New Roman" w:hAnsi="Times New Roman" w:cs="Times New Roman"/>
          <w:lang w:eastAsia="hr-HR"/>
        </w:rPr>
        <w:t>pročelni</w:t>
      </w:r>
      <w:r w:rsidR="003445DD">
        <w:rPr>
          <w:rFonts w:ascii="Times New Roman" w:eastAsia="Times New Roman" w:hAnsi="Times New Roman" w:cs="Times New Roman"/>
          <w:lang w:eastAsia="hr-HR"/>
        </w:rPr>
        <w:t xml:space="preserve">ca Upravnog odjela za gradnju i zaštitu okoliša </w:t>
      </w:r>
      <w:r>
        <w:rPr>
          <w:rFonts w:ascii="Times New Roman" w:eastAsia="Times New Roman" w:hAnsi="Times New Roman" w:cs="Times New Roman"/>
          <w:lang w:eastAsia="hr-HR"/>
        </w:rPr>
        <w:t>Grada Karlovca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 doni</w:t>
      </w:r>
      <w:r w:rsidR="003445DD">
        <w:rPr>
          <w:rFonts w:ascii="Times New Roman" w:eastAsia="Times New Roman" w:hAnsi="Times New Roman" w:cs="Times New Roman"/>
          <w:lang w:eastAsia="hr-HR"/>
        </w:rPr>
        <w:t>jela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 je</w:t>
      </w:r>
    </w:p>
    <w:p w14:paraId="7395AD3B" w14:textId="77777777" w:rsidR="00932AB5" w:rsidRPr="00EE43FA" w:rsidRDefault="00932AB5" w:rsidP="00932AB5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5023B056" w14:textId="1EE4C9A2" w:rsidR="00932AB5" w:rsidRPr="00E912EE" w:rsidRDefault="001933F5" w:rsidP="00932AB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E912E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 B A V I J E S T </w:t>
      </w:r>
    </w:p>
    <w:p w14:paraId="0430AF7C" w14:textId="11BE7ECE" w:rsidR="00932AB5" w:rsidRPr="00E912EE" w:rsidRDefault="00932AB5" w:rsidP="00932AB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E912E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 obustavi </w:t>
      </w:r>
      <w:r w:rsidR="001933F5" w:rsidRPr="00E912E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postupka </w:t>
      </w:r>
      <w:r w:rsidRPr="00E912E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javnog natječaja</w:t>
      </w:r>
    </w:p>
    <w:p w14:paraId="5AC8CC29" w14:textId="77777777" w:rsidR="00932AB5" w:rsidRPr="00E912EE" w:rsidRDefault="00932AB5" w:rsidP="00932A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4D2FDD" w14:textId="77777777" w:rsidR="00932AB5" w:rsidRPr="00EE43FA" w:rsidRDefault="00932AB5" w:rsidP="00932AB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  <w:b/>
          <w:bCs/>
        </w:rPr>
        <w:t>I</w:t>
      </w:r>
      <w:r w:rsidRPr="00EE43FA">
        <w:rPr>
          <w:rFonts w:ascii="Times New Roman" w:hAnsi="Times New Roman" w:cs="Times New Roman"/>
        </w:rPr>
        <w:t>.</w:t>
      </w:r>
    </w:p>
    <w:p w14:paraId="45AFC5AD" w14:textId="5C454D06" w:rsidR="003A50D0" w:rsidRDefault="00932AB5" w:rsidP="00E912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Obustavlj</w:t>
      </w:r>
      <w:r w:rsidRPr="00EE43FA">
        <w:rPr>
          <w:rFonts w:ascii="Times New Roman" w:hAnsi="Times New Roman" w:cs="Times New Roman"/>
        </w:rPr>
        <w:t xml:space="preserve">a se </w:t>
      </w:r>
      <w:r>
        <w:rPr>
          <w:rFonts w:ascii="Times New Roman" w:hAnsi="Times New Roman" w:cs="Times New Roman"/>
        </w:rPr>
        <w:t xml:space="preserve">postupak </w:t>
      </w:r>
      <w:r w:rsidRPr="00EE43FA">
        <w:rPr>
          <w:rFonts w:ascii="Times New Roman" w:hAnsi="Times New Roman" w:cs="Times New Roman"/>
        </w:rPr>
        <w:t>javn</w:t>
      </w:r>
      <w:r>
        <w:rPr>
          <w:rFonts w:ascii="Times New Roman" w:hAnsi="Times New Roman" w:cs="Times New Roman"/>
        </w:rPr>
        <w:t>og</w:t>
      </w:r>
      <w:r w:rsidRPr="00EE43FA">
        <w:rPr>
          <w:rFonts w:ascii="Times New Roman" w:hAnsi="Times New Roman" w:cs="Times New Roman"/>
        </w:rPr>
        <w:t xml:space="preserve"> natječaj</w:t>
      </w:r>
      <w:r>
        <w:rPr>
          <w:rFonts w:ascii="Times New Roman" w:hAnsi="Times New Roman" w:cs="Times New Roman"/>
        </w:rPr>
        <w:t>a</w:t>
      </w:r>
      <w:r w:rsidRPr="00EE43FA">
        <w:rPr>
          <w:rFonts w:ascii="Times New Roman" w:hAnsi="Times New Roman" w:cs="Times New Roman"/>
        </w:rPr>
        <w:t xml:space="preserve"> </w:t>
      </w:r>
      <w:r w:rsidRPr="00EE43FA">
        <w:rPr>
          <w:rFonts w:ascii="Times New Roman" w:eastAsia="Times New Roman" w:hAnsi="Times New Roman" w:cs="Times New Roman"/>
          <w:lang w:eastAsia="hr-HR"/>
        </w:rPr>
        <w:t>za prijam u službu u Grad Karlovac, Upravni odjel za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997007">
        <w:rPr>
          <w:rFonts w:ascii="Times New Roman" w:eastAsia="Times New Roman" w:hAnsi="Times New Roman" w:cs="Times New Roman"/>
          <w:lang w:eastAsia="hr-HR"/>
        </w:rPr>
        <w:t>gradnju i zaštitu okoliša, Odsjek za gradnju i energetsku učinkovitost</w:t>
      </w:r>
      <w:r>
        <w:rPr>
          <w:rFonts w:ascii="Times New Roman" w:eastAsia="Times New Roman" w:hAnsi="Times New Roman" w:cs="Times New Roman"/>
          <w:lang w:eastAsia="hr-HR"/>
        </w:rPr>
        <w:t>,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na </w:t>
      </w:r>
      <w:r w:rsidRPr="00DA6A57">
        <w:rPr>
          <w:rFonts w:ascii="Times New Roman" w:eastAsia="Times New Roman" w:hAnsi="Times New Roman" w:cs="Times New Roman"/>
          <w:lang w:eastAsia="hr-HR"/>
        </w:rPr>
        <w:t>radno mjest</w:t>
      </w:r>
      <w:r>
        <w:rPr>
          <w:rFonts w:ascii="Times New Roman" w:eastAsia="Times New Roman" w:hAnsi="Times New Roman" w:cs="Times New Roman"/>
          <w:lang w:eastAsia="hr-HR"/>
        </w:rPr>
        <w:t>o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: </w:t>
      </w:r>
      <w:r w:rsidR="00997007">
        <w:rPr>
          <w:rFonts w:ascii="Times New Roman" w:eastAsia="Times New Roman" w:hAnsi="Times New Roman" w:cs="Times New Roman"/>
          <w:b/>
          <w:lang w:eastAsia="hr-HR"/>
        </w:rPr>
        <w:t>savjetnik za gradnju i energetsku učinkovitost</w:t>
      </w:r>
      <w:r w:rsidR="00E020B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C81EF2">
        <w:rPr>
          <w:rFonts w:ascii="Times New Roman" w:eastAsia="Times New Roman" w:hAnsi="Times New Roman" w:cs="Times New Roman"/>
          <w:b/>
          <w:lang w:eastAsia="hr-HR"/>
        </w:rPr>
        <w:t>(</w:t>
      </w:r>
      <w:r w:rsidR="00C81EF2">
        <w:rPr>
          <w:rFonts w:ascii="Times New Roman" w:eastAsia="Times New Roman" w:hAnsi="Times New Roman" w:cs="Times New Roman"/>
          <w:bCs/>
          <w:lang w:eastAsia="hr-HR"/>
        </w:rPr>
        <w:t xml:space="preserve">1 izvršitelj – m/ž) </w:t>
      </w:r>
      <w:r w:rsidR="008C220B">
        <w:rPr>
          <w:rFonts w:ascii="Times New Roman" w:eastAsia="Times New Roman" w:hAnsi="Times New Roman" w:cs="Times New Roman"/>
          <w:lang w:eastAsia="hr-HR"/>
        </w:rPr>
        <w:t>KLASA:</w:t>
      </w:r>
      <w:r w:rsidR="008C220B">
        <w:rPr>
          <w:rFonts w:ascii="Times New Roman" w:hAnsi="Times New Roman" w:cs="Times New Roman"/>
        </w:rPr>
        <w:t>112-01/26-0</w:t>
      </w:r>
      <w:r w:rsidR="00F06E6E">
        <w:rPr>
          <w:rFonts w:ascii="Times New Roman" w:hAnsi="Times New Roman" w:cs="Times New Roman"/>
        </w:rPr>
        <w:t>2</w:t>
      </w:r>
      <w:r w:rsidR="008C220B">
        <w:rPr>
          <w:rFonts w:ascii="Times New Roman" w:hAnsi="Times New Roman" w:cs="Times New Roman"/>
        </w:rPr>
        <w:t>/0</w:t>
      </w:r>
      <w:r w:rsidR="00F06E6E">
        <w:rPr>
          <w:rFonts w:ascii="Times New Roman" w:hAnsi="Times New Roman" w:cs="Times New Roman"/>
        </w:rPr>
        <w:t>4</w:t>
      </w:r>
      <w:r w:rsidR="008C220B">
        <w:rPr>
          <w:rFonts w:ascii="Times New Roman" w:hAnsi="Times New Roman" w:cs="Times New Roman"/>
        </w:rPr>
        <w:t>, URBROJ: 2133-1-03-01/06-26-</w:t>
      </w:r>
      <w:r w:rsidR="00D067E4">
        <w:rPr>
          <w:rFonts w:ascii="Times New Roman" w:hAnsi="Times New Roman" w:cs="Times New Roman"/>
        </w:rPr>
        <w:t>1</w:t>
      </w:r>
      <w:r w:rsidR="008C220B">
        <w:rPr>
          <w:rFonts w:ascii="Times New Roman" w:hAnsi="Times New Roman" w:cs="Times New Roman"/>
        </w:rPr>
        <w:t xml:space="preserve"> od </w:t>
      </w:r>
      <w:r w:rsidR="009C265E">
        <w:rPr>
          <w:rFonts w:ascii="Times New Roman" w:hAnsi="Times New Roman" w:cs="Times New Roman"/>
        </w:rPr>
        <w:t>16</w:t>
      </w:r>
      <w:r w:rsidR="008C220B">
        <w:rPr>
          <w:rFonts w:ascii="Times New Roman" w:hAnsi="Times New Roman" w:cs="Times New Roman"/>
        </w:rPr>
        <w:t>. veljače 2026. godine</w:t>
      </w:r>
      <w:r w:rsidR="00A949E1">
        <w:rPr>
          <w:rFonts w:ascii="Times New Roman" w:hAnsi="Times New Roman" w:cs="Times New Roman"/>
        </w:rPr>
        <w:t>,</w:t>
      </w:r>
      <w:r w:rsidR="00997007">
        <w:rPr>
          <w:rFonts w:ascii="Times New Roman" w:hAnsi="Times New Roman" w:cs="Times New Roman"/>
        </w:rPr>
        <w:t xml:space="preserve"> na neodređeno vrijeme, </w:t>
      </w:r>
      <w:r w:rsidRPr="00EE43FA">
        <w:rPr>
          <w:rFonts w:ascii="Times New Roman" w:hAnsi="Times New Roman" w:cs="Times New Roman"/>
        </w:rPr>
        <w:t xml:space="preserve">objavljen u „Narodnim novinama“ broj </w:t>
      </w:r>
      <w:r>
        <w:rPr>
          <w:rFonts w:ascii="Times New Roman" w:hAnsi="Times New Roman" w:cs="Times New Roman"/>
        </w:rPr>
        <w:t>1</w:t>
      </w:r>
      <w:r w:rsidR="009C265E">
        <w:rPr>
          <w:rFonts w:ascii="Times New Roman" w:hAnsi="Times New Roman" w:cs="Times New Roman"/>
        </w:rPr>
        <w:t>6</w:t>
      </w:r>
      <w:r w:rsidRPr="00EE43FA">
        <w:rPr>
          <w:rFonts w:ascii="Times New Roman" w:hAnsi="Times New Roman" w:cs="Times New Roman"/>
        </w:rPr>
        <w:t xml:space="preserve"> od </w:t>
      </w:r>
      <w:r w:rsidR="00E020B5">
        <w:rPr>
          <w:rFonts w:ascii="Times New Roman" w:hAnsi="Times New Roman" w:cs="Times New Roman"/>
        </w:rPr>
        <w:t>1</w:t>
      </w:r>
      <w:r w:rsidR="009C265E">
        <w:rPr>
          <w:rFonts w:ascii="Times New Roman" w:hAnsi="Times New Roman" w:cs="Times New Roman"/>
        </w:rPr>
        <w:t>8</w:t>
      </w:r>
      <w:r w:rsidRPr="00EE43FA">
        <w:rPr>
          <w:rFonts w:ascii="Times New Roman" w:hAnsi="Times New Roman" w:cs="Times New Roman"/>
        </w:rPr>
        <w:t xml:space="preserve">. </w:t>
      </w:r>
      <w:r w:rsidR="00E020B5">
        <w:rPr>
          <w:rFonts w:ascii="Times New Roman" w:hAnsi="Times New Roman" w:cs="Times New Roman"/>
        </w:rPr>
        <w:t>veljače</w:t>
      </w:r>
      <w:r w:rsidRPr="00EE43FA">
        <w:rPr>
          <w:rFonts w:ascii="Times New Roman" w:hAnsi="Times New Roman" w:cs="Times New Roman"/>
        </w:rPr>
        <w:t xml:space="preserve"> 202</w:t>
      </w:r>
      <w:r w:rsidR="00E020B5">
        <w:rPr>
          <w:rFonts w:ascii="Times New Roman" w:hAnsi="Times New Roman" w:cs="Times New Roman"/>
        </w:rPr>
        <w:t>6</w:t>
      </w:r>
      <w:r w:rsidRPr="00EE43FA">
        <w:rPr>
          <w:rFonts w:ascii="Times New Roman" w:hAnsi="Times New Roman" w:cs="Times New Roman"/>
        </w:rPr>
        <w:t xml:space="preserve">. godine i na </w:t>
      </w:r>
      <w:r>
        <w:rPr>
          <w:rFonts w:ascii="Times New Roman" w:hAnsi="Times New Roman" w:cs="Times New Roman"/>
        </w:rPr>
        <w:t xml:space="preserve">mrežnoj </w:t>
      </w:r>
      <w:r w:rsidRPr="00EE43FA">
        <w:rPr>
          <w:rFonts w:ascii="Times New Roman" w:hAnsi="Times New Roman" w:cs="Times New Roman"/>
        </w:rPr>
        <w:t>stranici Grada Karlovc</w:t>
      </w:r>
      <w:r w:rsidR="00006192">
        <w:rPr>
          <w:rFonts w:ascii="Times New Roman" w:hAnsi="Times New Roman" w:cs="Times New Roman"/>
        </w:rPr>
        <w:t xml:space="preserve">a </w:t>
      </w:r>
      <w:hyperlink r:id="rId11" w:history="1">
        <w:r w:rsidR="003A50D0" w:rsidRPr="001B2717">
          <w:rPr>
            <w:rStyle w:val="Hyperlink"/>
            <w:rFonts w:ascii="Times New Roman" w:eastAsia="Times New Roman" w:hAnsi="Times New Roman" w:cs="Times New Roman"/>
            <w:lang w:eastAsia="hr-HR"/>
          </w:rPr>
          <w:t>www.karlovac.hr</w:t>
        </w:r>
      </w:hyperlink>
      <w:bookmarkStart w:id="1" w:name="_Hlk145416071"/>
      <w:r w:rsidR="003A50D0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4A1B">
        <w:rPr>
          <w:rFonts w:ascii="Times New Roman" w:eastAsia="Times New Roman" w:hAnsi="Times New Roman" w:cs="Times New Roman"/>
          <w:lang w:eastAsia="hr-HR"/>
        </w:rPr>
        <w:t>istog dana.</w:t>
      </w:r>
    </w:p>
    <w:p w14:paraId="7AFDFC6A" w14:textId="77777777" w:rsidR="00DB78B9" w:rsidRDefault="00DB78B9" w:rsidP="00E912E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416CB8E" w14:textId="55114E14" w:rsidR="00DB78B9" w:rsidRPr="00661417" w:rsidRDefault="00DB78B9" w:rsidP="0090479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61417">
        <w:rPr>
          <w:rFonts w:ascii="Times New Roman" w:hAnsi="Times New Roman" w:cs="Times New Roman"/>
          <w:b/>
          <w:bCs/>
        </w:rPr>
        <w:t>II.</w:t>
      </w:r>
    </w:p>
    <w:p w14:paraId="0FDE31D5" w14:textId="4A33E0F9" w:rsidR="00DB78B9" w:rsidRDefault="00DB78B9" w:rsidP="00E912E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Postupak po javnom natječaju za radno mjesto iz točke I</w:t>
      </w:r>
      <w:r w:rsidR="00CD7227">
        <w:rPr>
          <w:rFonts w:ascii="Times New Roman" w:hAnsi="Times New Roman" w:cs="Times New Roman"/>
        </w:rPr>
        <w:t xml:space="preserve">. obustavlja se iz razloga jer </w:t>
      </w:r>
      <w:r w:rsidR="00EC536A">
        <w:rPr>
          <w:rFonts w:ascii="Times New Roman" w:hAnsi="Times New Roman" w:cs="Times New Roman"/>
        </w:rPr>
        <w:t>nijedan od kandidata nije postigao zadovoljavajuće rezultate na provedenom testiranju.</w:t>
      </w:r>
    </w:p>
    <w:p w14:paraId="7947B4C1" w14:textId="77777777" w:rsidR="00E912EE" w:rsidRDefault="00E912EE" w:rsidP="00E912E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A9467C" w14:textId="799E4FC6" w:rsidR="00E912EE" w:rsidRPr="00E912EE" w:rsidRDefault="00E912EE" w:rsidP="0090479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912EE">
        <w:rPr>
          <w:rFonts w:ascii="Times New Roman" w:hAnsi="Times New Roman" w:cs="Times New Roman"/>
          <w:b/>
          <w:bCs/>
        </w:rPr>
        <w:t>III.</w:t>
      </w:r>
    </w:p>
    <w:p w14:paraId="1B32AA46" w14:textId="38D01C6D" w:rsidR="00E912EE" w:rsidRDefault="00E912EE" w:rsidP="00E912E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Obavijest o obustavi postupka javnog natječaja iz točke I. biti će objavljena na mrežnoj stranici Grada Karlovca </w:t>
      </w:r>
      <w:hyperlink r:id="rId12" w:history="1">
        <w:r w:rsidRPr="001B2717">
          <w:rPr>
            <w:rStyle w:val="Hyperlink"/>
            <w:rFonts w:ascii="Times New Roman" w:hAnsi="Times New Roman" w:cs="Times New Roman"/>
          </w:rPr>
          <w:t>www.karlovac.hr</w:t>
        </w:r>
      </w:hyperlink>
      <w:r>
        <w:rPr>
          <w:rFonts w:ascii="Times New Roman" w:hAnsi="Times New Roman" w:cs="Times New Roman"/>
        </w:rPr>
        <w:t>.</w:t>
      </w:r>
    </w:p>
    <w:p w14:paraId="30931E77" w14:textId="77777777" w:rsidR="00E912EE" w:rsidRPr="002217DF" w:rsidRDefault="00E912EE" w:rsidP="00E912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bookmarkEnd w:id="1"/>
    <w:p w14:paraId="1A6A7B2C" w14:textId="77777777" w:rsidR="00932AB5" w:rsidRPr="00EE43FA" w:rsidRDefault="00932AB5" w:rsidP="00932AB5">
      <w:pPr>
        <w:spacing w:line="240" w:lineRule="auto"/>
        <w:rPr>
          <w:rFonts w:ascii="Times New Roman" w:hAnsi="Times New Roman" w:cs="Times New Roman"/>
        </w:rPr>
      </w:pPr>
    </w:p>
    <w:p w14:paraId="02040615" w14:textId="13ECA90E" w:rsidR="00932AB5" w:rsidRDefault="00932AB5" w:rsidP="00932AB5">
      <w:pPr>
        <w:pStyle w:val="NoSpacing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</w:t>
      </w:r>
      <w:r w:rsidRPr="00EE43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48178D">
        <w:rPr>
          <w:rFonts w:ascii="Times New Roman" w:hAnsi="Times New Roman" w:cs="Times New Roman"/>
        </w:rPr>
        <w:t xml:space="preserve"> </w:t>
      </w:r>
      <w:r w:rsidR="0001373E">
        <w:rPr>
          <w:rFonts w:ascii="Times New Roman" w:hAnsi="Times New Roman" w:cs="Times New Roman"/>
        </w:rPr>
        <w:t xml:space="preserve"> </w:t>
      </w:r>
      <w:r w:rsidR="0048178D">
        <w:rPr>
          <w:rFonts w:ascii="Times New Roman" w:hAnsi="Times New Roman" w:cs="Times New Roman"/>
        </w:rPr>
        <w:t xml:space="preserve">  </w:t>
      </w:r>
      <w:r w:rsidRPr="00EE43FA">
        <w:rPr>
          <w:rFonts w:ascii="Times New Roman" w:hAnsi="Times New Roman" w:cs="Times New Roman"/>
        </w:rPr>
        <w:t>PROČELNI</w:t>
      </w:r>
      <w:r w:rsidR="0001373E">
        <w:rPr>
          <w:rFonts w:ascii="Times New Roman" w:hAnsi="Times New Roman" w:cs="Times New Roman"/>
        </w:rPr>
        <w:t>CA</w:t>
      </w:r>
    </w:p>
    <w:p w14:paraId="50446356" w14:textId="150A2261" w:rsidR="0001373E" w:rsidRPr="00EE43FA" w:rsidRDefault="0001373E" w:rsidP="00932A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dr. sc. Ana Hranilović Trubić</w:t>
      </w:r>
    </w:p>
    <w:p w14:paraId="6F69F57E" w14:textId="5B5532AB" w:rsidR="00932AB5" w:rsidRPr="008C1DB9" w:rsidRDefault="00932AB5" w:rsidP="00932A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8C1D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</w:t>
      </w:r>
    </w:p>
    <w:p w14:paraId="4EFBE6E0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  <w:t xml:space="preserve">     </w:t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</w:p>
    <w:p w14:paraId="30D4F2C5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74724FC5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606B4175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0DBB2051" w14:textId="77777777" w:rsidR="00932AB5" w:rsidRDefault="00932AB5" w:rsidP="00932AB5">
      <w:pPr>
        <w:pStyle w:val="NoSpacing"/>
        <w:rPr>
          <w:rFonts w:ascii="Times New Roman" w:hAnsi="Times New Roman" w:cs="Times New Roman"/>
        </w:rPr>
      </w:pPr>
    </w:p>
    <w:p w14:paraId="5ED36BBC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6FD900DB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7302D189" w14:textId="77777777" w:rsidR="00932AB5" w:rsidRDefault="00932AB5" w:rsidP="00932AB5">
      <w:pPr>
        <w:pStyle w:val="NoSpacing"/>
        <w:rPr>
          <w:rFonts w:ascii="Times New Roman" w:hAnsi="Times New Roman" w:cs="Times New Roman"/>
        </w:rPr>
      </w:pPr>
    </w:p>
    <w:p w14:paraId="4E2D57E6" w14:textId="77777777" w:rsidR="00932AB5" w:rsidRDefault="00932AB5" w:rsidP="00932AB5">
      <w:pPr>
        <w:pStyle w:val="NoSpacing"/>
        <w:rPr>
          <w:rFonts w:ascii="Times New Roman" w:hAnsi="Times New Roman" w:cs="Times New Roman"/>
        </w:rPr>
      </w:pPr>
    </w:p>
    <w:p w14:paraId="01DCF9DF" w14:textId="77777777" w:rsidR="005A454E" w:rsidRDefault="005A454E" w:rsidP="00932AB5">
      <w:pPr>
        <w:pStyle w:val="NoSpacing"/>
        <w:rPr>
          <w:rFonts w:ascii="Times New Roman" w:hAnsi="Times New Roman" w:cs="Times New Roman"/>
        </w:rPr>
      </w:pPr>
    </w:p>
    <w:p w14:paraId="46F29BAC" w14:textId="77777777" w:rsidR="00932AB5" w:rsidRDefault="00932AB5" w:rsidP="00932AB5">
      <w:pPr>
        <w:pStyle w:val="NoSpacing"/>
        <w:rPr>
          <w:rFonts w:ascii="Times New Roman" w:hAnsi="Times New Roman" w:cs="Times New Roman"/>
        </w:rPr>
      </w:pPr>
    </w:p>
    <w:p w14:paraId="28A6E204" w14:textId="0F84356F" w:rsidR="00932AB5" w:rsidRPr="00FF322F" w:rsidRDefault="00932AB5" w:rsidP="00F31330">
      <w:pPr>
        <w:pStyle w:val="NoSpacing"/>
        <w:rPr>
          <w:rStyle w:val="Hyperlink"/>
          <w:rFonts w:ascii="Times New Roman" w:hAnsi="Times New Roman" w:cs="Times New Roman"/>
          <w:color w:val="auto"/>
          <w:u w:val="none"/>
        </w:rPr>
      </w:pPr>
      <w:r w:rsidRPr="00EE43FA">
        <w:rPr>
          <w:rFonts w:ascii="Times New Roman" w:hAnsi="Times New Roman" w:cs="Times New Roman"/>
        </w:rPr>
        <w:t>DOSTAVITI:</w:t>
      </w:r>
    </w:p>
    <w:p w14:paraId="25398B32" w14:textId="62B5DF45" w:rsidR="00932AB5" w:rsidRPr="00F31330" w:rsidRDefault="00932AB5" w:rsidP="00932AB5">
      <w:pPr>
        <w:pStyle w:val="NoSpacing"/>
        <w:numPr>
          <w:ilvl w:val="0"/>
          <w:numId w:val="31"/>
        </w:numPr>
        <w:rPr>
          <w:rStyle w:val="Hyperlink"/>
          <w:rFonts w:ascii="Times New Roman" w:hAnsi="Times New Roman" w:cs="Times New Roman"/>
          <w:color w:val="auto"/>
        </w:rPr>
      </w:pPr>
      <w:r w:rsidRPr="00F31330">
        <w:rPr>
          <w:rFonts w:ascii="Times New Roman" w:hAnsi="Times New Roman" w:cs="Times New Roman"/>
        </w:rPr>
        <w:t>Mrežna stranica Grada Karlovca</w:t>
      </w:r>
      <w:r w:rsidR="00FF322F">
        <w:rPr>
          <w:rFonts w:ascii="Times New Roman" w:hAnsi="Times New Roman" w:cs="Times New Roman"/>
        </w:rPr>
        <w:t xml:space="preserve"> </w:t>
      </w:r>
      <w:hyperlink r:id="rId13" w:history="1">
        <w:r w:rsidR="00FF322F" w:rsidRPr="001B2717">
          <w:rPr>
            <w:rStyle w:val="Hyperlink"/>
            <w:rFonts w:ascii="Times New Roman" w:hAnsi="Times New Roman" w:cs="Times New Roman"/>
          </w:rPr>
          <w:t>www.karlovac.hr</w:t>
        </w:r>
      </w:hyperlink>
      <w:r w:rsidR="00FF322F">
        <w:rPr>
          <w:rFonts w:ascii="Times New Roman" w:hAnsi="Times New Roman" w:cs="Times New Roman"/>
        </w:rPr>
        <w:t>.</w:t>
      </w:r>
    </w:p>
    <w:p w14:paraId="2B9DCB8A" w14:textId="77777777" w:rsidR="00932AB5" w:rsidRPr="00F31330" w:rsidRDefault="00932AB5" w:rsidP="00932AB5">
      <w:pPr>
        <w:pStyle w:val="NoSpacing"/>
        <w:numPr>
          <w:ilvl w:val="0"/>
          <w:numId w:val="31"/>
        </w:numPr>
        <w:rPr>
          <w:rFonts w:ascii="Times New Roman" w:hAnsi="Times New Roman" w:cs="Times New Roman"/>
        </w:rPr>
      </w:pPr>
      <w:r w:rsidRPr="00F31330">
        <w:rPr>
          <w:rFonts w:ascii="Times New Roman" w:hAnsi="Times New Roman" w:cs="Times New Roman"/>
        </w:rPr>
        <w:t>Pismohrana</w:t>
      </w:r>
    </w:p>
    <w:p w14:paraId="43C5EFAE" w14:textId="184F95E9" w:rsidR="00797147" w:rsidRDefault="00797147" w:rsidP="00CA7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sectPr w:rsidR="00797147" w:rsidSect="007D6BDB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CC6B8" w14:textId="77777777" w:rsidR="007E4A8F" w:rsidRDefault="007E4A8F" w:rsidP="00883CD4">
      <w:pPr>
        <w:spacing w:after="0" w:line="240" w:lineRule="auto"/>
      </w:pPr>
      <w:r>
        <w:separator/>
      </w:r>
    </w:p>
  </w:endnote>
  <w:endnote w:type="continuationSeparator" w:id="0">
    <w:p w14:paraId="12458F8F" w14:textId="77777777" w:rsidR="007E4A8F" w:rsidRDefault="007E4A8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A3514" w14:textId="5A205717" w:rsidR="00036265" w:rsidRDefault="00036265">
    <w:pPr>
      <w:pStyle w:val="Footer"/>
      <w:jc w:val="right"/>
    </w:pPr>
  </w:p>
  <w:p w14:paraId="26995003" w14:textId="77777777" w:rsidR="002F45BB" w:rsidRDefault="002F45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03B9C" w14:textId="77777777" w:rsidR="007E4A8F" w:rsidRDefault="007E4A8F" w:rsidP="00883CD4">
      <w:pPr>
        <w:spacing w:after="0" w:line="240" w:lineRule="auto"/>
      </w:pPr>
      <w:r>
        <w:separator/>
      </w:r>
    </w:p>
  </w:footnote>
  <w:footnote w:type="continuationSeparator" w:id="0">
    <w:p w14:paraId="6D672904" w14:textId="77777777" w:rsidR="007E4A8F" w:rsidRDefault="007E4A8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DF2B1D" w:rsidRPr="00B57821" w14:paraId="4694B782" w14:textId="77777777" w:rsidTr="001F5A5A">
      <w:trPr>
        <w:trHeight w:hRule="exact" w:val="1129"/>
      </w:trPr>
      <w:tc>
        <w:tcPr>
          <w:tcW w:w="3261" w:type="dxa"/>
          <w:vAlign w:val="center"/>
        </w:tcPr>
        <w:p w14:paraId="51D46943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CEEED5D" wp14:editId="4514CCF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CD71444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231683E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7C78EFCE" w14:textId="19F4A0D6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DF2B1D" w:rsidRPr="00B57821" w14:paraId="092D649A" w14:textId="77777777" w:rsidTr="001F5A5A">
      <w:trPr>
        <w:trHeight w:val="437"/>
      </w:trPr>
      <w:tc>
        <w:tcPr>
          <w:tcW w:w="3261" w:type="dxa"/>
          <w:vAlign w:val="bottom"/>
        </w:tcPr>
        <w:p w14:paraId="5250D1DD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5C1E21" wp14:editId="15FC91B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018FEABF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7918CD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41B"/>
    <w:multiLevelType w:val="hybridMultilevel"/>
    <w:tmpl w:val="B0C63D7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21E95"/>
    <w:multiLevelType w:val="hybridMultilevel"/>
    <w:tmpl w:val="029C9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07021"/>
    <w:multiLevelType w:val="hybridMultilevel"/>
    <w:tmpl w:val="F63AAE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C1B54"/>
    <w:multiLevelType w:val="hybridMultilevel"/>
    <w:tmpl w:val="55FC1F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41F5A"/>
    <w:multiLevelType w:val="hybridMultilevel"/>
    <w:tmpl w:val="7B9C745E"/>
    <w:lvl w:ilvl="0" w:tplc="7AF80120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CF3641"/>
    <w:multiLevelType w:val="hybridMultilevel"/>
    <w:tmpl w:val="EAFEB592"/>
    <w:lvl w:ilvl="0" w:tplc="508A3AA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167B0"/>
    <w:multiLevelType w:val="hybridMultilevel"/>
    <w:tmpl w:val="67FE03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B588E"/>
    <w:multiLevelType w:val="hybridMultilevel"/>
    <w:tmpl w:val="FC04B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84485"/>
    <w:multiLevelType w:val="hybridMultilevel"/>
    <w:tmpl w:val="3B6E6FD0"/>
    <w:lvl w:ilvl="0" w:tplc="F4A884B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030C6C"/>
    <w:multiLevelType w:val="hybridMultilevel"/>
    <w:tmpl w:val="84D8D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663F2"/>
    <w:multiLevelType w:val="hybridMultilevel"/>
    <w:tmpl w:val="B71881E4"/>
    <w:lvl w:ilvl="0" w:tplc="D7BE1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376F72"/>
    <w:multiLevelType w:val="hybridMultilevel"/>
    <w:tmpl w:val="61E4FF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1153D"/>
    <w:multiLevelType w:val="hybridMultilevel"/>
    <w:tmpl w:val="577A73CC"/>
    <w:lvl w:ilvl="0" w:tplc="6E2C18D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7D7A77"/>
    <w:multiLevelType w:val="hybridMultilevel"/>
    <w:tmpl w:val="FC04B876"/>
    <w:lvl w:ilvl="0" w:tplc="0409000F">
      <w:start w:val="1"/>
      <w:numFmt w:val="decimal"/>
      <w:lvlText w:val="%1."/>
      <w:lvlJc w:val="left"/>
      <w:pPr>
        <w:ind w:left="2484" w:hanging="360"/>
      </w:pPr>
    </w:lvl>
    <w:lvl w:ilvl="1" w:tplc="04090019">
      <w:start w:val="1"/>
      <w:numFmt w:val="lowerLetter"/>
      <w:lvlText w:val="%2."/>
      <w:lvlJc w:val="left"/>
      <w:pPr>
        <w:ind w:left="3204" w:hanging="360"/>
      </w:pPr>
    </w:lvl>
    <w:lvl w:ilvl="2" w:tplc="0409001B">
      <w:start w:val="1"/>
      <w:numFmt w:val="lowerRoman"/>
      <w:lvlText w:val="%3."/>
      <w:lvlJc w:val="right"/>
      <w:pPr>
        <w:ind w:left="3924" w:hanging="180"/>
      </w:pPr>
    </w:lvl>
    <w:lvl w:ilvl="3" w:tplc="0409000F">
      <w:start w:val="1"/>
      <w:numFmt w:val="decimal"/>
      <w:lvlText w:val="%4."/>
      <w:lvlJc w:val="left"/>
      <w:pPr>
        <w:ind w:left="4644" w:hanging="360"/>
      </w:pPr>
    </w:lvl>
    <w:lvl w:ilvl="4" w:tplc="04090019">
      <w:start w:val="1"/>
      <w:numFmt w:val="lowerLetter"/>
      <w:lvlText w:val="%5."/>
      <w:lvlJc w:val="left"/>
      <w:pPr>
        <w:ind w:left="5364" w:hanging="360"/>
      </w:pPr>
    </w:lvl>
    <w:lvl w:ilvl="5" w:tplc="0409001B">
      <w:start w:val="1"/>
      <w:numFmt w:val="lowerRoman"/>
      <w:lvlText w:val="%6."/>
      <w:lvlJc w:val="right"/>
      <w:pPr>
        <w:ind w:left="6084" w:hanging="180"/>
      </w:pPr>
    </w:lvl>
    <w:lvl w:ilvl="6" w:tplc="0409000F">
      <w:start w:val="1"/>
      <w:numFmt w:val="decimal"/>
      <w:lvlText w:val="%7."/>
      <w:lvlJc w:val="left"/>
      <w:pPr>
        <w:ind w:left="6804" w:hanging="360"/>
      </w:pPr>
    </w:lvl>
    <w:lvl w:ilvl="7" w:tplc="04090019">
      <w:start w:val="1"/>
      <w:numFmt w:val="lowerLetter"/>
      <w:lvlText w:val="%8."/>
      <w:lvlJc w:val="left"/>
      <w:pPr>
        <w:ind w:left="7524" w:hanging="360"/>
      </w:pPr>
    </w:lvl>
    <w:lvl w:ilvl="8" w:tplc="0409001B">
      <w:start w:val="1"/>
      <w:numFmt w:val="lowerRoman"/>
      <w:lvlText w:val="%9."/>
      <w:lvlJc w:val="right"/>
      <w:pPr>
        <w:ind w:left="8244" w:hanging="180"/>
      </w:p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A0E4FCF"/>
    <w:multiLevelType w:val="hybridMultilevel"/>
    <w:tmpl w:val="8DB02054"/>
    <w:lvl w:ilvl="0" w:tplc="61A0ABFC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564" w:hanging="360"/>
      </w:pPr>
    </w:lvl>
    <w:lvl w:ilvl="2" w:tplc="041A001B" w:tentative="1">
      <w:start w:val="1"/>
      <w:numFmt w:val="lowerRoman"/>
      <w:lvlText w:val="%3."/>
      <w:lvlJc w:val="right"/>
      <w:pPr>
        <w:ind w:left="4284" w:hanging="180"/>
      </w:pPr>
    </w:lvl>
    <w:lvl w:ilvl="3" w:tplc="041A000F" w:tentative="1">
      <w:start w:val="1"/>
      <w:numFmt w:val="decimal"/>
      <w:lvlText w:val="%4."/>
      <w:lvlJc w:val="left"/>
      <w:pPr>
        <w:ind w:left="5004" w:hanging="360"/>
      </w:pPr>
    </w:lvl>
    <w:lvl w:ilvl="4" w:tplc="041A0019" w:tentative="1">
      <w:start w:val="1"/>
      <w:numFmt w:val="lowerLetter"/>
      <w:lvlText w:val="%5."/>
      <w:lvlJc w:val="left"/>
      <w:pPr>
        <w:ind w:left="5724" w:hanging="360"/>
      </w:pPr>
    </w:lvl>
    <w:lvl w:ilvl="5" w:tplc="041A001B" w:tentative="1">
      <w:start w:val="1"/>
      <w:numFmt w:val="lowerRoman"/>
      <w:lvlText w:val="%6."/>
      <w:lvlJc w:val="right"/>
      <w:pPr>
        <w:ind w:left="6444" w:hanging="180"/>
      </w:pPr>
    </w:lvl>
    <w:lvl w:ilvl="6" w:tplc="041A000F" w:tentative="1">
      <w:start w:val="1"/>
      <w:numFmt w:val="decimal"/>
      <w:lvlText w:val="%7."/>
      <w:lvlJc w:val="left"/>
      <w:pPr>
        <w:ind w:left="7164" w:hanging="360"/>
      </w:pPr>
    </w:lvl>
    <w:lvl w:ilvl="7" w:tplc="041A0019" w:tentative="1">
      <w:start w:val="1"/>
      <w:numFmt w:val="lowerLetter"/>
      <w:lvlText w:val="%8."/>
      <w:lvlJc w:val="left"/>
      <w:pPr>
        <w:ind w:left="7884" w:hanging="360"/>
      </w:pPr>
    </w:lvl>
    <w:lvl w:ilvl="8" w:tplc="041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9" w15:restartNumberingAfterBreak="0">
    <w:nsid w:val="4DE63768"/>
    <w:multiLevelType w:val="hybridMultilevel"/>
    <w:tmpl w:val="91BA2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81F67"/>
    <w:multiLevelType w:val="hybridMultilevel"/>
    <w:tmpl w:val="2D9C1F0A"/>
    <w:lvl w:ilvl="0" w:tplc="51B62D3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6C28D9"/>
    <w:multiLevelType w:val="hybridMultilevel"/>
    <w:tmpl w:val="76FC46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550A8"/>
    <w:multiLevelType w:val="hybridMultilevel"/>
    <w:tmpl w:val="D4846966"/>
    <w:lvl w:ilvl="0" w:tplc="0409000F">
      <w:start w:val="1"/>
      <w:numFmt w:val="decimal"/>
      <w:lvlText w:val="%1."/>
      <w:lvlJc w:val="left"/>
      <w:pPr>
        <w:ind w:left="765" w:hanging="4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132F5"/>
    <w:multiLevelType w:val="hybridMultilevel"/>
    <w:tmpl w:val="2858285A"/>
    <w:lvl w:ilvl="0" w:tplc="A9CC62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7A27190"/>
    <w:multiLevelType w:val="hybridMultilevel"/>
    <w:tmpl w:val="91BA2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E57E24"/>
    <w:multiLevelType w:val="hybridMultilevel"/>
    <w:tmpl w:val="A1C0B9BC"/>
    <w:lvl w:ilvl="0" w:tplc="BB44BC8A">
      <w:start w:val="1"/>
      <w:numFmt w:val="decimal"/>
      <w:lvlText w:val="%1."/>
      <w:lvlJc w:val="left"/>
      <w:pPr>
        <w:ind w:left="123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56" w:hanging="360"/>
      </w:pPr>
    </w:lvl>
    <w:lvl w:ilvl="2" w:tplc="041A001B" w:tentative="1">
      <w:start w:val="1"/>
      <w:numFmt w:val="lowerRoman"/>
      <w:lvlText w:val="%3."/>
      <w:lvlJc w:val="right"/>
      <w:pPr>
        <w:ind w:left="2676" w:hanging="180"/>
      </w:pPr>
    </w:lvl>
    <w:lvl w:ilvl="3" w:tplc="041A000F" w:tentative="1">
      <w:start w:val="1"/>
      <w:numFmt w:val="decimal"/>
      <w:lvlText w:val="%4."/>
      <w:lvlJc w:val="left"/>
      <w:pPr>
        <w:ind w:left="3396" w:hanging="360"/>
      </w:pPr>
    </w:lvl>
    <w:lvl w:ilvl="4" w:tplc="041A0019" w:tentative="1">
      <w:start w:val="1"/>
      <w:numFmt w:val="lowerLetter"/>
      <w:lvlText w:val="%5."/>
      <w:lvlJc w:val="left"/>
      <w:pPr>
        <w:ind w:left="4116" w:hanging="360"/>
      </w:pPr>
    </w:lvl>
    <w:lvl w:ilvl="5" w:tplc="041A001B" w:tentative="1">
      <w:start w:val="1"/>
      <w:numFmt w:val="lowerRoman"/>
      <w:lvlText w:val="%6."/>
      <w:lvlJc w:val="right"/>
      <w:pPr>
        <w:ind w:left="4836" w:hanging="180"/>
      </w:pPr>
    </w:lvl>
    <w:lvl w:ilvl="6" w:tplc="041A000F" w:tentative="1">
      <w:start w:val="1"/>
      <w:numFmt w:val="decimal"/>
      <w:lvlText w:val="%7."/>
      <w:lvlJc w:val="left"/>
      <w:pPr>
        <w:ind w:left="5556" w:hanging="360"/>
      </w:pPr>
    </w:lvl>
    <w:lvl w:ilvl="7" w:tplc="041A0019" w:tentative="1">
      <w:start w:val="1"/>
      <w:numFmt w:val="lowerLetter"/>
      <w:lvlText w:val="%8."/>
      <w:lvlJc w:val="left"/>
      <w:pPr>
        <w:ind w:left="6276" w:hanging="360"/>
      </w:pPr>
    </w:lvl>
    <w:lvl w:ilvl="8" w:tplc="041A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27" w15:restartNumberingAfterBreak="0">
    <w:nsid w:val="7A486E79"/>
    <w:multiLevelType w:val="hybridMultilevel"/>
    <w:tmpl w:val="6BC00DA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FF1469"/>
    <w:multiLevelType w:val="hybridMultilevel"/>
    <w:tmpl w:val="80AA5772"/>
    <w:lvl w:ilvl="0" w:tplc="511647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999459212">
    <w:abstractNumId w:val="17"/>
  </w:num>
  <w:num w:numId="2" w16cid:durableId="1243415605">
    <w:abstractNumId w:val="15"/>
  </w:num>
  <w:num w:numId="3" w16cid:durableId="1024668321">
    <w:abstractNumId w:val="5"/>
  </w:num>
  <w:num w:numId="4" w16cid:durableId="1295792236">
    <w:abstractNumId w:val="3"/>
  </w:num>
  <w:num w:numId="5" w16cid:durableId="15331073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8544474">
    <w:abstractNumId w:val="21"/>
  </w:num>
  <w:num w:numId="7" w16cid:durableId="1354265559">
    <w:abstractNumId w:val="22"/>
  </w:num>
  <w:num w:numId="8" w16cid:durableId="74060104">
    <w:abstractNumId w:val="13"/>
  </w:num>
  <w:num w:numId="9" w16cid:durableId="9998876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6522329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57088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633967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232565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978812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85336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8551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17801662">
    <w:abstractNumId w:val="4"/>
  </w:num>
  <w:num w:numId="18" w16cid:durableId="425198013">
    <w:abstractNumId w:val="0"/>
  </w:num>
  <w:num w:numId="19" w16cid:durableId="468086945">
    <w:abstractNumId w:val="18"/>
  </w:num>
  <w:num w:numId="20" w16cid:durableId="284045487">
    <w:abstractNumId w:val="26"/>
  </w:num>
  <w:num w:numId="21" w16cid:durableId="613632770">
    <w:abstractNumId w:val="6"/>
  </w:num>
  <w:num w:numId="22" w16cid:durableId="172231821">
    <w:abstractNumId w:val="14"/>
  </w:num>
  <w:num w:numId="23" w16cid:durableId="1116555948">
    <w:abstractNumId w:val="12"/>
  </w:num>
  <w:num w:numId="24" w16cid:durableId="1402168406">
    <w:abstractNumId w:val="10"/>
  </w:num>
  <w:num w:numId="25" w16cid:durableId="60564383">
    <w:abstractNumId w:val="8"/>
  </w:num>
  <w:num w:numId="26" w16cid:durableId="656497815">
    <w:abstractNumId w:val="24"/>
  </w:num>
  <w:num w:numId="27" w16cid:durableId="76899815">
    <w:abstractNumId w:val="28"/>
  </w:num>
  <w:num w:numId="28" w16cid:durableId="845022656">
    <w:abstractNumId w:val="27"/>
  </w:num>
  <w:num w:numId="29" w16cid:durableId="63722750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21051789">
    <w:abstractNumId w:val="20"/>
  </w:num>
  <w:num w:numId="31" w16cid:durableId="1516648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F23"/>
    <w:rsid w:val="00000F06"/>
    <w:rsid w:val="0000106D"/>
    <w:rsid w:val="00001B78"/>
    <w:rsid w:val="00001DDA"/>
    <w:rsid w:val="0000526C"/>
    <w:rsid w:val="00006192"/>
    <w:rsid w:val="000062B6"/>
    <w:rsid w:val="000073AB"/>
    <w:rsid w:val="00007F20"/>
    <w:rsid w:val="0001089F"/>
    <w:rsid w:val="000108BC"/>
    <w:rsid w:val="00010C40"/>
    <w:rsid w:val="00011283"/>
    <w:rsid w:val="0001303E"/>
    <w:rsid w:val="000132E1"/>
    <w:rsid w:val="0001373E"/>
    <w:rsid w:val="00015BD9"/>
    <w:rsid w:val="00016389"/>
    <w:rsid w:val="00020902"/>
    <w:rsid w:val="0002112F"/>
    <w:rsid w:val="000237BB"/>
    <w:rsid w:val="000239A7"/>
    <w:rsid w:val="000252B3"/>
    <w:rsid w:val="00025B5B"/>
    <w:rsid w:val="0002738B"/>
    <w:rsid w:val="00027607"/>
    <w:rsid w:val="00027955"/>
    <w:rsid w:val="000301ED"/>
    <w:rsid w:val="0003195C"/>
    <w:rsid w:val="00031B6F"/>
    <w:rsid w:val="00031F5E"/>
    <w:rsid w:val="00032AC9"/>
    <w:rsid w:val="00036265"/>
    <w:rsid w:val="000373F3"/>
    <w:rsid w:val="000378BD"/>
    <w:rsid w:val="000402DC"/>
    <w:rsid w:val="00040964"/>
    <w:rsid w:val="00042A3A"/>
    <w:rsid w:val="00043319"/>
    <w:rsid w:val="000441B5"/>
    <w:rsid w:val="000449DD"/>
    <w:rsid w:val="00044E2C"/>
    <w:rsid w:val="0004633D"/>
    <w:rsid w:val="00047116"/>
    <w:rsid w:val="000477CA"/>
    <w:rsid w:val="00050D67"/>
    <w:rsid w:val="000511D1"/>
    <w:rsid w:val="00052034"/>
    <w:rsid w:val="0005219D"/>
    <w:rsid w:val="000527A3"/>
    <w:rsid w:val="000527F9"/>
    <w:rsid w:val="00052F84"/>
    <w:rsid w:val="000546E6"/>
    <w:rsid w:val="000547A0"/>
    <w:rsid w:val="00055EC1"/>
    <w:rsid w:val="00056186"/>
    <w:rsid w:val="000566A7"/>
    <w:rsid w:val="00056BFD"/>
    <w:rsid w:val="00060050"/>
    <w:rsid w:val="00060709"/>
    <w:rsid w:val="00060BB7"/>
    <w:rsid w:val="000610AA"/>
    <w:rsid w:val="000612DB"/>
    <w:rsid w:val="00061F7A"/>
    <w:rsid w:val="00062486"/>
    <w:rsid w:val="00062725"/>
    <w:rsid w:val="000628FA"/>
    <w:rsid w:val="00065053"/>
    <w:rsid w:val="00066051"/>
    <w:rsid w:val="00066506"/>
    <w:rsid w:val="000666C2"/>
    <w:rsid w:val="00067710"/>
    <w:rsid w:val="00067B83"/>
    <w:rsid w:val="00067BC5"/>
    <w:rsid w:val="00071272"/>
    <w:rsid w:val="00072144"/>
    <w:rsid w:val="00072A36"/>
    <w:rsid w:val="000768EA"/>
    <w:rsid w:val="00076925"/>
    <w:rsid w:val="000771EE"/>
    <w:rsid w:val="000808F0"/>
    <w:rsid w:val="00080B34"/>
    <w:rsid w:val="000811E3"/>
    <w:rsid w:val="00081626"/>
    <w:rsid w:val="00081842"/>
    <w:rsid w:val="00082458"/>
    <w:rsid w:val="0008382D"/>
    <w:rsid w:val="00085C93"/>
    <w:rsid w:val="000861F0"/>
    <w:rsid w:val="000866F3"/>
    <w:rsid w:val="0008786F"/>
    <w:rsid w:val="0009045B"/>
    <w:rsid w:val="00092015"/>
    <w:rsid w:val="00093511"/>
    <w:rsid w:val="00093793"/>
    <w:rsid w:val="0009405A"/>
    <w:rsid w:val="000956D3"/>
    <w:rsid w:val="000959F5"/>
    <w:rsid w:val="000977A7"/>
    <w:rsid w:val="000A0A33"/>
    <w:rsid w:val="000A1A03"/>
    <w:rsid w:val="000A3180"/>
    <w:rsid w:val="000A55D2"/>
    <w:rsid w:val="000A5656"/>
    <w:rsid w:val="000A60AB"/>
    <w:rsid w:val="000A62DF"/>
    <w:rsid w:val="000A71D3"/>
    <w:rsid w:val="000B13BF"/>
    <w:rsid w:val="000B2DFB"/>
    <w:rsid w:val="000B3813"/>
    <w:rsid w:val="000B3C7C"/>
    <w:rsid w:val="000B40FE"/>
    <w:rsid w:val="000B4CE8"/>
    <w:rsid w:val="000B5FDC"/>
    <w:rsid w:val="000B6387"/>
    <w:rsid w:val="000B6873"/>
    <w:rsid w:val="000B7ED3"/>
    <w:rsid w:val="000C0CEF"/>
    <w:rsid w:val="000C1877"/>
    <w:rsid w:val="000C2B25"/>
    <w:rsid w:val="000C301F"/>
    <w:rsid w:val="000C3168"/>
    <w:rsid w:val="000C3D8A"/>
    <w:rsid w:val="000C3E6F"/>
    <w:rsid w:val="000C3F74"/>
    <w:rsid w:val="000C43D2"/>
    <w:rsid w:val="000C5C76"/>
    <w:rsid w:val="000D0726"/>
    <w:rsid w:val="000D0BB5"/>
    <w:rsid w:val="000D3659"/>
    <w:rsid w:val="000D36F1"/>
    <w:rsid w:val="000D3983"/>
    <w:rsid w:val="000D44F7"/>
    <w:rsid w:val="000D4C62"/>
    <w:rsid w:val="000D5EB3"/>
    <w:rsid w:val="000D5FC1"/>
    <w:rsid w:val="000D6020"/>
    <w:rsid w:val="000D61A9"/>
    <w:rsid w:val="000D695C"/>
    <w:rsid w:val="000E01D5"/>
    <w:rsid w:val="000E03F5"/>
    <w:rsid w:val="000E0E48"/>
    <w:rsid w:val="000E1DC2"/>
    <w:rsid w:val="000E32C6"/>
    <w:rsid w:val="000E43D4"/>
    <w:rsid w:val="000E5A45"/>
    <w:rsid w:val="000E6162"/>
    <w:rsid w:val="000E67F5"/>
    <w:rsid w:val="000F0248"/>
    <w:rsid w:val="000F1B81"/>
    <w:rsid w:val="000F2F32"/>
    <w:rsid w:val="000F315D"/>
    <w:rsid w:val="000F33B1"/>
    <w:rsid w:val="000F4243"/>
    <w:rsid w:val="000F44C4"/>
    <w:rsid w:val="000F5428"/>
    <w:rsid w:val="000F5A1A"/>
    <w:rsid w:val="000F6435"/>
    <w:rsid w:val="000F7682"/>
    <w:rsid w:val="00100C1D"/>
    <w:rsid w:val="00101A48"/>
    <w:rsid w:val="00103875"/>
    <w:rsid w:val="00104235"/>
    <w:rsid w:val="00115AD4"/>
    <w:rsid w:val="0011603D"/>
    <w:rsid w:val="0011693D"/>
    <w:rsid w:val="00116A20"/>
    <w:rsid w:val="00120C6E"/>
    <w:rsid w:val="00121613"/>
    <w:rsid w:val="0012246E"/>
    <w:rsid w:val="00124F7C"/>
    <w:rsid w:val="00126A4E"/>
    <w:rsid w:val="00132BA7"/>
    <w:rsid w:val="00133CB2"/>
    <w:rsid w:val="00136F69"/>
    <w:rsid w:val="0013702A"/>
    <w:rsid w:val="0014022D"/>
    <w:rsid w:val="001418B7"/>
    <w:rsid w:val="00142A63"/>
    <w:rsid w:val="001431D1"/>
    <w:rsid w:val="0014369C"/>
    <w:rsid w:val="00143E5F"/>
    <w:rsid w:val="00144B59"/>
    <w:rsid w:val="00146ECC"/>
    <w:rsid w:val="00147EC1"/>
    <w:rsid w:val="00150EEA"/>
    <w:rsid w:val="00152611"/>
    <w:rsid w:val="001533DE"/>
    <w:rsid w:val="001537CB"/>
    <w:rsid w:val="00153876"/>
    <w:rsid w:val="00154D4F"/>
    <w:rsid w:val="00155557"/>
    <w:rsid w:val="0015624F"/>
    <w:rsid w:val="00156347"/>
    <w:rsid w:val="00156503"/>
    <w:rsid w:val="00156849"/>
    <w:rsid w:val="00157F21"/>
    <w:rsid w:val="00163074"/>
    <w:rsid w:val="00163E03"/>
    <w:rsid w:val="00164623"/>
    <w:rsid w:val="001648E9"/>
    <w:rsid w:val="00164A0F"/>
    <w:rsid w:val="00164BB3"/>
    <w:rsid w:val="00164E2F"/>
    <w:rsid w:val="00165208"/>
    <w:rsid w:val="00167A54"/>
    <w:rsid w:val="00170290"/>
    <w:rsid w:val="00172A5B"/>
    <w:rsid w:val="00172E12"/>
    <w:rsid w:val="00173039"/>
    <w:rsid w:val="00174B0E"/>
    <w:rsid w:val="00174C1A"/>
    <w:rsid w:val="00174E8C"/>
    <w:rsid w:val="00174EFE"/>
    <w:rsid w:val="0017721A"/>
    <w:rsid w:val="00177D01"/>
    <w:rsid w:val="001800CF"/>
    <w:rsid w:val="00180E8F"/>
    <w:rsid w:val="0018103F"/>
    <w:rsid w:val="00181C9B"/>
    <w:rsid w:val="00183187"/>
    <w:rsid w:val="00183968"/>
    <w:rsid w:val="00186332"/>
    <w:rsid w:val="0019014A"/>
    <w:rsid w:val="001904BE"/>
    <w:rsid w:val="00190D81"/>
    <w:rsid w:val="00191636"/>
    <w:rsid w:val="00192223"/>
    <w:rsid w:val="0019233B"/>
    <w:rsid w:val="00192430"/>
    <w:rsid w:val="00192701"/>
    <w:rsid w:val="0019274C"/>
    <w:rsid w:val="00192AE9"/>
    <w:rsid w:val="00192E37"/>
    <w:rsid w:val="001933F5"/>
    <w:rsid w:val="0019584F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C26"/>
    <w:rsid w:val="001A2151"/>
    <w:rsid w:val="001A2793"/>
    <w:rsid w:val="001A2C80"/>
    <w:rsid w:val="001A42B0"/>
    <w:rsid w:val="001A42DC"/>
    <w:rsid w:val="001A6218"/>
    <w:rsid w:val="001A6275"/>
    <w:rsid w:val="001A7905"/>
    <w:rsid w:val="001A7CE7"/>
    <w:rsid w:val="001A7F87"/>
    <w:rsid w:val="001B067D"/>
    <w:rsid w:val="001B3032"/>
    <w:rsid w:val="001B6378"/>
    <w:rsid w:val="001B6DE8"/>
    <w:rsid w:val="001C3CEB"/>
    <w:rsid w:val="001C4E4B"/>
    <w:rsid w:val="001C5A5C"/>
    <w:rsid w:val="001C5E26"/>
    <w:rsid w:val="001C5EF8"/>
    <w:rsid w:val="001C6AD7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E70FB"/>
    <w:rsid w:val="001F0C86"/>
    <w:rsid w:val="001F128D"/>
    <w:rsid w:val="001F1766"/>
    <w:rsid w:val="001F2059"/>
    <w:rsid w:val="001F2759"/>
    <w:rsid w:val="001F2B16"/>
    <w:rsid w:val="001F2E46"/>
    <w:rsid w:val="001F3266"/>
    <w:rsid w:val="001F4F24"/>
    <w:rsid w:val="001F5A5A"/>
    <w:rsid w:val="001F6764"/>
    <w:rsid w:val="00200FD7"/>
    <w:rsid w:val="00203797"/>
    <w:rsid w:val="00207919"/>
    <w:rsid w:val="0021071E"/>
    <w:rsid w:val="00210CAA"/>
    <w:rsid w:val="002123A3"/>
    <w:rsid w:val="00212699"/>
    <w:rsid w:val="0021289C"/>
    <w:rsid w:val="00214855"/>
    <w:rsid w:val="00216094"/>
    <w:rsid w:val="00216510"/>
    <w:rsid w:val="002165A4"/>
    <w:rsid w:val="00216BB5"/>
    <w:rsid w:val="00217118"/>
    <w:rsid w:val="0022147D"/>
    <w:rsid w:val="002217DF"/>
    <w:rsid w:val="002225BC"/>
    <w:rsid w:val="0022298D"/>
    <w:rsid w:val="00223637"/>
    <w:rsid w:val="00224356"/>
    <w:rsid w:val="00224B1C"/>
    <w:rsid w:val="00224F93"/>
    <w:rsid w:val="00226F86"/>
    <w:rsid w:val="002270B5"/>
    <w:rsid w:val="002279D7"/>
    <w:rsid w:val="00230707"/>
    <w:rsid w:val="00230E33"/>
    <w:rsid w:val="00231212"/>
    <w:rsid w:val="00231EF2"/>
    <w:rsid w:val="002320EC"/>
    <w:rsid w:val="0023285D"/>
    <w:rsid w:val="00232927"/>
    <w:rsid w:val="00232E2E"/>
    <w:rsid w:val="00235094"/>
    <w:rsid w:val="0023650A"/>
    <w:rsid w:val="00236D1D"/>
    <w:rsid w:val="00240073"/>
    <w:rsid w:val="00240814"/>
    <w:rsid w:val="00240B3E"/>
    <w:rsid w:val="00240B95"/>
    <w:rsid w:val="00240C49"/>
    <w:rsid w:val="00240D81"/>
    <w:rsid w:val="00240F32"/>
    <w:rsid w:val="002421F8"/>
    <w:rsid w:val="00243991"/>
    <w:rsid w:val="00243A48"/>
    <w:rsid w:val="00243E3C"/>
    <w:rsid w:val="002443D5"/>
    <w:rsid w:val="00244718"/>
    <w:rsid w:val="00245356"/>
    <w:rsid w:val="002456D1"/>
    <w:rsid w:val="0024672C"/>
    <w:rsid w:val="0024678F"/>
    <w:rsid w:val="00247E28"/>
    <w:rsid w:val="0025249A"/>
    <w:rsid w:val="00253B7F"/>
    <w:rsid w:val="00253D28"/>
    <w:rsid w:val="00254039"/>
    <w:rsid w:val="002543BC"/>
    <w:rsid w:val="00255417"/>
    <w:rsid w:val="00257C83"/>
    <w:rsid w:val="0026120A"/>
    <w:rsid w:val="0026129A"/>
    <w:rsid w:val="002614A0"/>
    <w:rsid w:val="00261EDC"/>
    <w:rsid w:val="0026481C"/>
    <w:rsid w:val="0026507B"/>
    <w:rsid w:val="002654AC"/>
    <w:rsid w:val="00265A46"/>
    <w:rsid w:val="002669EF"/>
    <w:rsid w:val="00266D2C"/>
    <w:rsid w:val="00266FD7"/>
    <w:rsid w:val="00267E2E"/>
    <w:rsid w:val="002703EA"/>
    <w:rsid w:val="00270AF6"/>
    <w:rsid w:val="00270C26"/>
    <w:rsid w:val="0027107A"/>
    <w:rsid w:val="0027272B"/>
    <w:rsid w:val="00272E11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20C"/>
    <w:rsid w:val="00283A79"/>
    <w:rsid w:val="002843E3"/>
    <w:rsid w:val="002856CD"/>
    <w:rsid w:val="00286084"/>
    <w:rsid w:val="002877B2"/>
    <w:rsid w:val="00287896"/>
    <w:rsid w:val="00290536"/>
    <w:rsid w:val="00291942"/>
    <w:rsid w:val="00291948"/>
    <w:rsid w:val="002926EC"/>
    <w:rsid w:val="0029296D"/>
    <w:rsid w:val="00294B41"/>
    <w:rsid w:val="00294F04"/>
    <w:rsid w:val="002964B0"/>
    <w:rsid w:val="00297055"/>
    <w:rsid w:val="00297174"/>
    <w:rsid w:val="00297418"/>
    <w:rsid w:val="00297D33"/>
    <w:rsid w:val="002A01FE"/>
    <w:rsid w:val="002A0C8E"/>
    <w:rsid w:val="002A24DE"/>
    <w:rsid w:val="002A25E5"/>
    <w:rsid w:val="002A37BB"/>
    <w:rsid w:val="002A53E8"/>
    <w:rsid w:val="002A5625"/>
    <w:rsid w:val="002A5850"/>
    <w:rsid w:val="002A5D9B"/>
    <w:rsid w:val="002A61D1"/>
    <w:rsid w:val="002A778B"/>
    <w:rsid w:val="002B0E66"/>
    <w:rsid w:val="002B28EB"/>
    <w:rsid w:val="002B34E3"/>
    <w:rsid w:val="002B38B0"/>
    <w:rsid w:val="002B4B28"/>
    <w:rsid w:val="002B66E3"/>
    <w:rsid w:val="002C11D9"/>
    <w:rsid w:val="002C2531"/>
    <w:rsid w:val="002C3D95"/>
    <w:rsid w:val="002C4B1A"/>
    <w:rsid w:val="002C5BA8"/>
    <w:rsid w:val="002C6129"/>
    <w:rsid w:val="002C661F"/>
    <w:rsid w:val="002D022E"/>
    <w:rsid w:val="002D0B47"/>
    <w:rsid w:val="002D0C4F"/>
    <w:rsid w:val="002D0D20"/>
    <w:rsid w:val="002D0E05"/>
    <w:rsid w:val="002D0E0B"/>
    <w:rsid w:val="002D17FD"/>
    <w:rsid w:val="002D1C56"/>
    <w:rsid w:val="002D229A"/>
    <w:rsid w:val="002D3F39"/>
    <w:rsid w:val="002D4BF0"/>
    <w:rsid w:val="002D551D"/>
    <w:rsid w:val="002D5B53"/>
    <w:rsid w:val="002E1ECC"/>
    <w:rsid w:val="002E1EF5"/>
    <w:rsid w:val="002E26A8"/>
    <w:rsid w:val="002E2F28"/>
    <w:rsid w:val="002E320C"/>
    <w:rsid w:val="002E3480"/>
    <w:rsid w:val="002E4252"/>
    <w:rsid w:val="002E5EBD"/>
    <w:rsid w:val="002E603F"/>
    <w:rsid w:val="002E7D62"/>
    <w:rsid w:val="002F18DF"/>
    <w:rsid w:val="002F2C9F"/>
    <w:rsid w:val="002F2D6B"/>
    <w:rsid w:val="002F3997"/>
    <w:rsid w:val="002F44D4"/>
    <w:rsid w:val="002F45BB"/>
    <w:rsid w:val="002F4E94"/>
    <w:rsid w:val="002F4FF5"/>
    <w:rsid w:val="002F55BA"/>
    <w:rsid w:val="002F57D5"/>
    <w:rsid w:val="002F5862"/>
    <w:rsid w:val="002F5FF7"/>
    <w:rsid w:val="002F727C"/>
    <w:rsid w:val="002F768B"/>
    <w:rsid w:val="003011AB"/>
    <w:rsid w:val="0030378E"/>
    <w:rsid w:val="00307B51"/>
    <w:rsid w:val="00310DF2"/>
    <w:rsid w:val="00310F12"/>
    <w:rsid w:val="003114FE"/>
    <w:rsid w:val="00311783"/>
    <w:rsid w:val="0031184F"/>
    <w:rsid w:val="00311EDD"/>
    <w:rsid w:val="00311F43"/>
    <w:rsid w:val="003121A7"/>
    <w:rsid w:val="0031249B"/>
    <w:rsid w:val="003124FE"/>
    <w:rsid w:val="003146A2"/>
    <w:rsid w:val="00314DC0"/>
    <w:rsid w:val="0031696E"/>
    <w:rsid w:val="00316D86"/>
    <w:rsid w:val="00316DBE"/>
    <w:rsid w:val="003178D1"/>
    <w:rsid w:val="003203B2"/>
    <w:rsid w:val="00320419"/>
    <w:rsid w:val="00321EFB"/>
    <w:rsid w:val="00322F1A"/>
    <w:rsid w:val="00326246"/>
    <w:rsid w:val="00327A63"/>
    <w:rsid w:val="003303B2"/>
    <w:rsid w:val="00331148"/>
    <w:rsid w:val="00331277"/>
    <w:rsid w:val="00332BF1"/>
    <w:rsid w:val="00333688"/>
    <w:rsid w:val="0033371E"/>
    <w:rsid w:val="0033384F"/>
    <w:rsid w:val="00333B2A"/>
    <w:rsid w:val="00335F37"/>
    <w:rsid w:val="003366BB"/>
    <w:rsid w:val="003377D5"/>
    <w:rsid w:val="00340A78"/>
    <w:rsid w:val="00343231"/>
    <w:rsid w:val="00343B0B"/>
    <w:rsid w:val="00344214"/>
    <w:rsid w:val="003445DD"/>
    <w:rsid w:val="00344736"/>
    <w:rsid w:val="003452C9"/>
    <w:rsid w:val="00345EA2"/>
    <w:rsid w:val="00347032"/>
    <w:rsid w:val="00347817"/>
    <w:rsid w:val="0035196A"/>
    <w:rsid w:val="00352845"/>
    <w:rsid w:val="00352981"/>
    <w:rsid w:val="00353C0F"/>
    <w:rsid w:val="00353DF5"/>
    <w:rsid w:val="00355ECD"/>
    <w:rsid w:val="00357DF3"/>
    <w:rsid w:val="00357F52"/>
    <w:rsid w:val="00360608"/>
    <w:rsid w:val="00360BDB"/>
    <w:rsid w:val="00361BD8"/>
    <w:rsid w:val="00362B78"/>
    <w:rsid w:val="00363CE1"/>
    <w:rsid w:val="0036450B"/>
    <w:rsid w:val="00365D20"/>
    <w:rsid w:val="00366308"/>
    <w:rsid w:val="00366599"/>
    <w:rsid w:val="0036667E"/>
    <w:rsid w:val="00367D12"/>
    <w:rsid w:val="00370830"/>
    <w:rsid w:val="00372C69"/>
    <w:rsid w:val="00374EC4"/>
    <w:rsid w:val="00377741"/>
    <w:rsid w:val="003804BA"/>
    <w:rsid w:val="00380772"/>
    <w:rsid w:val="00380CE2"/>
    <w:rsid w:val="00381297"/>
    <w:rsid w:val="00382237"/>
    <w:rsid w:val="003844ED"/>
    <w:rsid w:val="00384901"/>
    <w:rsid w:val="00385BBA"/>
    <w:rsid w:val="00385DF1"/>
    <w:rsid w:val="00386B05"/>
    <w:rsid w:val="003873EE"/>
    <w:rsid w:val="003909B3"/>
    <w:rsid w:val="00390D99"/>
    <w:rsid w:val="00391FDE"/>
    <w:rsid w:val="0039288C"/>
    <w:rsid w:val="00393690"/>
    <w:rsid w:val="00394541"/>
    <w:rsid w:val="003948AD"/>
    <w:rsid w:val="003948C1"/>
    <w:rsid w:val="00394A48"/>
    <w:rsid w:val="00395482"/>
    <w:rsid w:val="003972ED"/>
    <w:rsid w:val="003A03C1"/>
    <w:rsid w:val="003A39A4"/>
    <w:rsid w:val="003A425A"/>
    <w:rsid w:val="003A44BC"/>
    <w:rsid w:val="003A455D"/>
    <w:rsid w:val="003A4DE4"/>
    <w:rsid w:val="003A50D0"/>
    <w:rsid w:val="003A5601"/>
    <w:rsid w:val="003B10B1"/>
    <w:rsid w:val="003B1239"/>
    <w:rsid w:val="003B1A86"/>
    <w:rsid w:val="003B1AFB"/>
    <w:rsid w:val="003B27C1"/>
    <w:rsid w:val="003B28F4"/>
    <w:rsid w:val="003B2C3B"/>
    <w:rsid w:val="003B326C"/>
    <w:rsid w:val="003B3E14"/>
    <w:rsid w:val="003B7024"/>
    <w:rsid w:val="003C2D7A"/>
    <w:rsid w:val="003C2F19"/>
    <w:rsid w:val="003C3778"/>
    <w:rsid w:val="003C39FB"/>
    <w:rsid w:val="003C435F"/>
    <w:rsid w:val="003C4BFA"/>
    <w:rsid w:val="003C5586"/>
    <w:rsid w:val="003C6B04"/>
    <w:rsid w:val="003C7826"/>
    <w:rsid w:val="003C7EF7"/>
    <w:rsid w:val="003D1178"/>
    <w:rsid w:val="003D19E7"/>
    <w:rsid w:val="003D26E4"/>
    <w:rsid w:val="003D3876"/>
    <w:rsid w:val="003D49AC"/>
    <w:rsid w:val="003D4DD8"/>
    <w:rsid w:val="003D6F9C"/>
    <w:rsid w:val="003E0176"/>
    <w:rsid w:val="003E1461"/>
    <w:rsid w:val="003E3958"/>
    <w:rsid w:val="003E423A"/>
    <w:rsid w:val="003E4B5D"/>
    <w:rsid w:val="003E5B61"/>
    <w:rsid w:val="003E711F"/>
    <w:rsid w:val="003F0169"/>
    <w:rsid w:val="003F0D01"/>
    <w:rsid w:val="003F27CC"/>
    <w:rsid w:val="003F45B3"/>
    <w:rsid w:val="003F5207"/>
    <w:rsid w:val="003F52D7"/>
    <w:rsid w:val="003F5662"/>
    <w:rsid w:val="003F5B7E"/>
    <w:rsid w:val="003F6053"/>
    <w:rsid w:val="003F7A4E"/>
    <w:rsid w:val="004000EC"/>
    <w:rsid w:val="00401356"/>
    <w:rsid w:val="00402234"/>
    <w:rsid w:val="00402D16"/>
    <w:rsid w:val="00403371"/>
    <w:rsid w:val="0040421F"/>
    <w:rsid w:val="00404A0E"/>
    <w:rsid w:val="004056CF"/>
    <w:rsid w:val="0040581A"/>
    <w:rsid w:val="0040583E"/>
    <w:rsid w:val="00411319"/>
    <w:rsid w:val="00411921"/>
    <w:rsid w:val="00411BB2"/>
    <w:rsid w:val="0041220F"/>
    <w:rsid w:val="00412279"/>
    <w:rsid w:val="00412A9A"/>
    <w:rsid w:val="00412F76"/>
    <w:rsid w:val="00413411"/>
    <w:rsid w:val="00413684"/>
    <w:rsid w:val="00413FA9"/>
    <w:rsid w:val="00414F59"/>
    <w:rsid w:val="00415379"/>
    <w:rsid w:val="0041595B"/>
    <w:rsid w:val="00416B59"/>
    <w:rsid w:val="004202A3"/>
    <w:rsid w:val="00420A60"/>
    <w:rsid w:val="00421770"/>
    <w:rsid w:val="004218AF"/>
    <w:rsid w:val="00423B24"/>
    <w:rsid w:val="004247A3"/>
    <w:rsid w:val="00424AD7"/>
    <w:rsid w:val="00424AE4"/>
    <w:rsid w:val="0042599D"/>
    <w:rsid w:val="00425E68"/>
    <w:rsid w:val="004271A4"/>
    <w:rsid w:val="00430D9C"/>
    <w:rsid w:val="004318DC"/>
    <w:rsid w:val="00432460"/>
    <w:rsid w:val="0043338B"/>
    <w:rsid w:val="00433456"/>
    <w:rsid w:val="00433CBD"/>
    <w:rsid w:val="00436015"/>
    <w:rsid w:val="0043618B"/>
    <w:rsid w:val="004361B4"/>
    <w:rsid w:val="00437096"/>
    <w:rsid w:val="00437790"/>
    <w:rsid w:val="0044098B"/>
    <w:rsid w:val="00441863"/>
    <w:rsid w:val="00442728"/>
    <w:rsid w:val="00442977"/>
    <w:rsid w:val="00443D32"/>
    <w:rsid w:val="00443FDE"/>
    <w:rsid w:val="004442A0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3827"/>
    <w:rsid w:val="00464979"/>
    <w:rsid w:val="00466272"/>
    <w:rsid w:val="00466FAD"/>
    <w:rsid w:val="00467DB1"/>
    <w:rsid w:val="00470F69"/>
    <w:rsid w:val="00470FCA"/>
    <w:rsid w:val="00472596"/>
    <w:rsid w:val="00473CB1"/>
    <w:rsid w:val="0047497D"/>
    <w:rsid w:val="00477F5C"/>
    <w:rsid w:val="00477FEC"/>
    <w:rsid w:val="00480BB0"/>
    <w:rsid w:val="00480FD8"/>
    <w:rsid w:val="0048178D"/>
    <w:rsid w:val="0048429F"/>
    <w:rsid w:val="00484A07"/>
    <w:rsid w:val="00484E3C"/>
    <w:rsid w:val="00486AC8"/>
    <w:rsid w:val="00487AB0"/>
    <w:rsid w:val="00490BCF"/>
    <w:rsid w:val="00492222"/>
    <w:rsid w:val="004922D7"/>
    <w:rsid w:val="00493320"/>
    <w:rsid w:val="0049372D"/>
    <w:rsid w:val="00494D72"/>
    <w:rsid w:val="00495E4B"/>
    <w:rsid w:val="00496455"/>
    <w:rsid w:val="00496DFB"/>
    <w:rsid w:val="00496F0F"/>
    <w:rsid w:val="00496F4A"/>
    <w:rsid w:val="004A0670"/>
    <w:rsid w:val="004A076B"/>
    <w:rsid w:val="004A2F5A"/>
    <w:rsid w:val="004A4304"/>
    <w:rsid w:val="004A5674"/>
    <w:rsid w:val="004A6EE4"/>
    <w:rsid w:val="004A784C"/>
    <w:rsid w:val="004B047A"/>
    <w:rsid w:val="004B07C5"/>
    <w:rsid w:val="004B133F"/>
    <w:rsid w:val="004B1E3C"/>
    <w:rsid w:val="004B5D37"/>
    <w:rsid w:val="004B6B22"/>
    <w:rsid w:val="004C0F6D"/>
    <w:rsid w:val="004C1336"/>
    <w:rsid w:val="004C166E"/>
    <w:rsid w:val="004C23DA"/>
    <w:rsid w:val="004C248E"/>
    <w:rsid w:val="004C4FFA"/>
    <w:rsid w:val="004C5005"/>
    <w:rsid w:val="004C5ECA"/>
    <w:rsid w:val="004C60C7"/>
    <w:rsid w:val="004C619B"/>
    <w:rsid w:val="004C6E92"/>
    <w:rsid w:val="004C7112"/>
    <w:rsid w:val="004C746F"/>
    <w:rsid w:val="004C7630"/>
    <w:rsid w:val="004D0836"/>
    <w:rsid w:val="004D0D88"/>
    <w:rsid w:val="004D0E4A"/>
    <w:rsid w:val="004D1971"/>
    <w:rsid w:val="004D288C"/>
    <w:rsid w:val="004D3110"/>
    <w:rsid w:val="004D3160"/>
    <w:rsid w:val="004D438D"/>
    <w:rsid w:val="004D4A1B"/>
    <w:rsid w:val="004D4A2E"/>
    <w:rsid w:val="004D4C35"/>
    <w:rsid w:val="004D7AA1"/>
    <w:rsid w:val="004E0A6D"/>
    <w:rsid w:val="004E0F0D"/>
    <w:rsid w:val="004E2370"/>
    <w:rsid w:val="004E409F"/>
    <w:rsid w:val="004E5B76"/>
    <w:rsid w:val="004E5DBF"/>
    <w:rsid w:val="004E68F4"/>
    <w:rsid w:val="004F1314"/>
    <w:rsid w:val="004F1F91"/>
    <w:rsid w:val="004F2300"/>
    <w:rsid w:val="004F2377"/>
    <w:rsid w:val="004F32F6"/>
    <w:rsid w:val="004F4BFE"/>
    <w:rsid w:val="004F4F22"/>
    <w:rsid w:val="004F5DDD"/>
    <w:rsid w:val="004F5E82"/>
    <w:rsid w:val="004F6657"/>
    <w:rsid w:val="004F75E9"/>
    <w:rsid w:val="004F7F2D"/>
    <w:rsid w:val="00500256"/>
    <w:rsid w:val="0050135D"/>
    <w:rsid w:val="00501554"/>
    <w:rsid w:val="00501D23"/>
    <w:rsid w:val="00502486"/>
    <w:rsid w:val="00502C04"/>
    <w:rsid w:val="00502F63"/>
    <w:rsid w:val="0050345D"/>
    <w:rsid w:val="0050631A"/>
    <w:rsid w:val="0050657D"/>
    <w:rsid w:val="00506C60"/>
    <w:rsid w:val="00507F3E"/>
    <w:rsid w:val="005116B5"/>
    <w:rsid w:val="00511CC5"/>
    <w:rsid w:val="00513177"/>
    <w:rsid w:val="005136F7"/>
    <w:rsid w:val="00514533"/>
    <w:rsid w:val="00514666"/>
    <w:rsid w:val="0051483F"/>
    <w:rsid w:val="005159D0"/>
    <w:rsid w:val="00515A0F"/>
    <w:rsid w:val="005161F9"/>
    <w:rsid w:val="005163FB"/>
    <w:rsid w:val="0051785A"/>
    <w:rsid w:val="005204FE"/>
    <w:rsid w:val="00520CA9"/>
    <w:rsid w:val="00521D19"/>
    <w:rsid w:val="00523926"/>
    <w:rsid w:val="00523EC8"/>
    <w:rsid w:val="005271E0"/>
    <w:rsid w:val="005272FE"/>
    <w:rsid w:val="00527FA2"/>
    <w:rsid w:val="005301CA"/>
    <w:rsid w:val="00533F9C"/>
    <w:rsid w:val="00534B1D"/>
    <w:rsid w:val="00535F40"/>
    <w:rsid w:val="005372E6"/>
    <w:rsid w:val="00540D40"/>
    <w:rsid w:val="00540FC5"/>
    <w:rsid w:val="0054150A"/>
    <w:rsid w:val="00542CDF"/>
    <w:rsid w:val="00543884"/>
    <w:rsid w:val="0054416A"/>
    <w:rsid w:val="005455AE"/>
    <w:rsid w:val="00545A1A"/>
    <w:rsid w:val="00545F53"/>
    <w:rsid w:val="00545FA6"/>
    <w:rsid w:val="00545FC2"/>
    <w:rsid w:val="00546320"/>
    <w:rsid w:val="00546EFE"/>
    <w:rsid w:val="00547A2B"/>
    <w:rsid w:val="00547E05"/>
    <w:rsid w:val="00551A6D"/>
    <w:rsid w:val="00551C4A"/>
    <w:rsid w:val="005525A7"/>
    <w:rsid w:val="00555013"/>
    <w:rsid w:val="005565D2"/>
    <w:rsid w:val="005569FB"/>
    <w:rsid w:val="00557C0C"/>
    <w:rsid w:val="005613F6"/>
    <w:rsid w:val="0056329D"/>
    <w:rsid w:val="0056396F"/>
    <w:rsid w:val="0056457A"/>
    <w:rsid w:val="005658C8"/>
    <w:rsid w:val="005658E1"/>
    <w:rsid w:val="00566089"/>
    <w:rsid w:val="00566B8A"/>
    <w:rsid w:val="00566CE0"/>
    <w:rsid w:val="00566CE2"/>
    <w:rsid w:val="00567076"/>
    <w:rsid w:val="00567298"/>
    <w:rsid w:val="005672C3"/>
    <w:rsid w:val="00570572"/>
    <w:rsid w:val="0057109D"/>
    <w:rsid w:val="0057158B"/>
    <w:rsid w:val="00572066"/>
    <w:rsid w:val="00572441"/>
    <w:rsid w:val="00573E72"/>
    <w:rsid w:val="0057466A"/>
    <w:rsid w:val="00574F8D"/>
    <w:rsid w:val="0057542C"/>
    <w:rsid w:val="005768D1"/>
    <w:rsid w:val="00577505"/>
    <w:rsid w:val="00580066"/>
    <w:rsid w:val="0058021C"/>
    <w:rsid w:val="005805A0"/>
    <w:rsid w:val="00580CD3"/>
    <w:rsid w:val="005818BA"/>
    <w:rsid w:val="00581AF0"/>
    <w:rsid w:val="00581B32"/>
    <w:rsid w:val="00581F86"/>
    <w:rsid w:val="005836A8"/>
    <w:rsid w:val="00583A09"/>
    <w:rsid w:val="005850F0"/>
    <w:rsid w:val="00585AA2"/>
    <w:rsid w:val="00585BCE"/>
    <w:rsid w:val="00585BE7"/>
    <w:rsid w:val="00586030"/>
    <w:rsid w:val="00586C6B"/>
    <w:rsid w:val="0059208E"/>
    <w:rsid w:val="00593914"/>
    <w:rsid w:val="00593C92"/>
    <w:rsid w:val="005947D7"/>
    <w:rsid w:val="00596875"/>
    <w:rsid w:val="0059712A"/>
    <w:rsid w:val="00597789"/>
    <w:rsid w:val="005A04AD"/>
    <w:rsid w:val="005A077C"/>
    <w:rsid w:val="005A11B2"/>
    <w:rsid w:val="005A2001"/>
    <w:rsid w:val="005A24D2"/>
    <w:rsid w:val="005A25DE"/>
    <w:rsid w:val="005A3212"/>
    <w:rsid w:val="005A3BFA"/>
    <w:rsid w:val="005A3C18"/>
    <w:rsid w:val="005A4525"/>
    <w:rsid w:val="005A454E"/>
    <w:rsid w:val="005A4E5E"/>
    <w:rsid w:val="005A6FA5"/>
    <w:rsid w:val="005A7A81"/>
    <w:rsid w:val="005A7B29"/>
    <w:rsid w:val="005B0D5A"/>
    <w:rsid w:val="005B19A1"/>
    <w:rsid w:val="005B3E08"/>
    <w:rsid w:val="005B53A3"/>
    <w:rsid w:val="005C0D41"/>
    <w:rsid w:val="005C2867"/>
    <w:rsid w:val="005C4367"/>
    <w:rsid w:val="005C5CD1"/>
    <w:rsid w:val="005C6D02"/>
    <w:rsid w:val="005C7729"/>
    <w:rsid w:val="005D0639"/>
    <w:rsid w:val="005D0BC1"/>
    <w:rsid w:val="005D1CA9"/>
    <w:rsid w:val="005D2586"/>
    <w:rsid w:val="005D3688"/>
    <w:rsid w:val="005D390F"/>
    <w:rsid w:val="005D3B1F"/>
    <w:rsid w:val="005D3D79"/>
    <w:rsid w:val="005D5108"/>
    <w:rsid w:val="005D5E01"/>
    <w:rsid w:val="005D71A9"/>
    <w:rsid w:val="005D7C2F"/>
    <w:rsid w:val="005E0134"/>
    <w:rsid w:val="005E1605"/>
    <w:rsid w:val="005E20C2"/>
    <w:rsid w:val="005E30DA"/>
    <w:rsid w:val="005E3438"/>
    <w:rsid w:val="005E3F91"/>
    <w:rsid w:val="005E6783"/>
    <w:rsid w:val="005E6DB3"/>
    <w:rsid w:val="005E79C3"/>
    <w:rsid w:val="005F0049"/>
    <w:rsid w:val="005F055B"/>
    <w:rsid w:val="005F0B6F"/>
    <w:rsid w:val="005F2029"/>
    <w:rsid w:val="005F3346"/>
    <w:rsid w:val="005F3C97"/>
    <w:rsid w:val="005F40B6"/>
    <w:rsid w:val="005F655D"/>
    <w:rsid w:val="005F6992"/>
    <w:rsid w:val="005F729C"/>
    <w:rsid w:val="005F74D1"/>
    <w:rsid w:val="005F7578"/>
    <w:rsid w:val="0060069B"/>
    <w:rsid w:val="00600971"/>
    <w:rsid w:val="00600B75"/>
    <w:rsid w:val="00601328"/>
    <w:rsid w:val="00601870"/>
    <w:rsid w:val="00601992"/>
    <w:rsid w:val="006023C7"/>
    <w:rsid w:val="00603302"/>
    <w:rsid w:val="0060336E"/>
    <w:rsid w:val="00603676"/>
    <w:rsid w:val="006048B3"/>
    <w:rsid w:val="0060555D"/>
    <w:rsid w:val="006064F4"/>
    <w:rsid w:val="00606719"/>
    <w:rsid w:val="00610183"/>
    <w:rsid w:val="00611336"/>
    <w:rsid w:val="0061178D"/>
    <w:rsid w:val="00613614"/>
    <w:rsid w:val="00613BE7"/>
    <w:rsid w:val="006140B3"/>
    <w:rsid w:val="00614D06"/>
    <w:rsid w:val="00614EAE"/>
    <w:rsid w:val="00615833"/>
    <w:rsid w:val="0061733E"/>
    <w:rsid w:val="00617B6B"/>
    <w:rsid w:val="0062067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5FCD"/>
    <w:rsid w:val="00636C14"/>
    <w:rsid w:val="00640D62"/>
    <w:rsid w:val="006410A2"/>
    <w:rsid w:val="00641934"/>
    <w:rsid w:val="00641A6A"/>
    <w:rsid w:val="00642278"/>
    <w:rsid w:val="006425A8"/>
    <w:rsid w:val="00644F48"/>
    <w:rsid w:val="006468DC"/>
    <w:rsid w:val="0064690C"/>
    <w:rsid w:val="00647443"/>
    <w:rsid w:val="00650747"/>
    <w:rsid w:val="006537FA"/>
    <w:rsid w:val="00654FFE"/>
    <w:rsid w:val="006551BA"/>
    <w:rsid w:val="00656F8A"/>
    <w:rsid w:val="00661417"/>
    <w:rsid w:val="00661971"/>
    <w:rsid w:val="00662626"/>
    <w:rsid w:val="006639B8"/>
    <w:rsid w:val="00663E54"/>
    <w:rsid w:val="00665020"/>
    <w:rsid w:val="006662C1"/>
    <w:rsid w:val="00666CA2"/>
    <w:rsid w:val="00667A1A"/>
    <w:rsid w:val="00667BD5"/>
    <w:rsid w:val="00670688"/>
    <w:rsid w:val="00671E00"/>
    <w:rsid w:val="006720B4"/>
    <w:rsid w:val="006728BF"/>
    <w:rsid w:val="00672AB3"/>
    <w:rsid w:val="00673033"/>
    <w:rsid w:val="00673569"/>
    <w:rsid w:val="0067376F"/>
    <w:rsid w:val="0067509B"/>
    <w:rsid w:val="0067526D"/>
    <w:rsid w:val="00675358"/>
    <w:rsid w:val="00676054"/>
    <w:rsid w:val="006766ED"/>
    <w:rsid w:val="00677308"/>
    <w:rsid w:val="0067757A"/>
    <w:rsid w:val="006802CC"/>
    <w:rsid w:val="0068143C"/>
    <w:rsid w:val="00681496"/>
    <w:rsid w:val="00683C0A"/>
    <w:rsid w:val="00684A05"/>
    <w:rsid w:val="00690596"/>
    <w:rsid w:val="00690972"/>
    <w:rsid w:val="00692700"/>
    <w:rsid w:val="00692835"/>
    <w:rsid w:val="0069291D"/>
    <w:rsid w:val="006929E4"/>
    <w:rsid w:val="00692C73"/>
    <w:rsid w:val="0069326C"/>
    <w:rsid w:val="006945EA"/>
    <w:rsid w:val="0069460A"/>
    <w:rsid w:val="00694E01"/>
    <w:rsid w:val="00695A6D"/>
    <w:rsid w:val="00695BEE"/>
    <w:rsid w:val="0069657E"/>
    <w:rsid w:val="006967A5"/>
    <w:rsid w:val="00696BF7"/>
    <w:rsid w:val="006A0FAB"/>
    <w:rsid w:val="006A1E8A"/>
    <w:rsid w:val="006A2A57"/>
    <w:rsid w:val="006A3D97"/>
    <w:rsid w:val="006A658B"/>
    <w:rsid w:val="006A70FC"/>
    <w:rsid w:val="006B0B65"/>
    <w:rsid w:val="006B12E7"/>
    <w:rsid w:val="006B1383"/>
    <w:rsid w:val="006B30F4"/>
    <w:rsid w:val="006B401C"/>
    <w:rsid w:val="006B431B"/>
    <w:rsid w:val="006B53F0"/>
    <w:rsid w:val="006B6A96"/>
    <w:rsid w:val="006C0C9A"/>
    <w:rsid w:val="006C2065"/>
    <w:rsid w:val="006C3B2E"/>
    <w:rsid w:val="006C44C6"/>
    <w:rsid w:val="006C4620"/>
    <w:rsid w:val="006C5299"/>
    <w:rsid w:val="006C5A18"/>
    <w:rsid w:val="006C7321"/>
    <w:rsid w:val="006C7AE0"/>
    <w:rsid w:val="006D0330"/>
    <w:rsid w:val="006D0D32"/>
    <w:rsid w:val="006D139C"/>
    <w:rsid w:val="006D1632"/>
    <w:rsid w:val="006D335D"/>
    <w:rsid w:val="006D3C59"/>
    <w:rsid w:val="006E1D91"/>
    <w:rsid w:val="006E2A13"/>
    <w:rsid w:val="006E4765"/>
    <w:rsid w:val="006E4DC2"/>
    <w:rsid w:val="006E62EF"/>
    <w:rsid w:val="006E73C2"/>
    <w:rsid w:val="006F009A"/>
    <w:rsid w:val="006F044D"/>
    <w:rsid w:val="006F1333"/>
    <w:rsid w:val="006F1CD2"/>
    <w:rsid w:val="006F2372"/>
    <w:rsid w:val="006F3DFB"/>
    <w:rsid w:val="006F44CD"/>
    <w:rsid w:val="006F5053"/>
    <w:rsid w:val="006F5D92"/>
    <w:rsid w:val="006F6334"/>
    <w:rsid w:val="006F6AC6"/>
    <w:rsid w:val="006F6E5A"/>
    <w:rsid w:val="006F6F30"/>
    <w:rsid w:val="006F7371"/>
    <w:rsid w:val="006F756F"/>
    <w:rsid w:val="006F7E33"/>
    <w:rsid w:val="007010A1"/>
    <w:rsid w:val="00701159"/>
    <w:rsid w:val="007012B1"/>
    <w:rsid w:val="007028AA"/>
    <w:rsid w:val="00702D2C"/>
    <w:rsid w:val="00703640"/>
    <w:rsid w:val="00706D17"/>
    <w:rsid w:val="0071222E"/>
    <w:rsid w:val="007131A0"/>
    <w:rsid w:val="007131F7"/>
    <w:rsid w:val="00713735"/>
    <w:rsid w:val="00713E99"/>
    <w:rsid w:val="0071484B"/>
    <w:rsid w:val="00715184"/>
    <w:rsid w:val="00717B73"/>
    <w:rsid w:val="00720CFA"/>
    <w:rsid w:val="007224C1"/>
    <w:rsid w:val="00722953"/>
    <w:rsid w:val="007242A5"/>
    <w:rsid w:val="00725494"/>
    <w:rsid w:val="0072558B"/>
    <w:rsid w:val="007259B0"/>
    <w:rsid w:val="00726254"/>
    <w:rsid w:val="007277AA"/>
    <w:rsid w:val="00727E92"/>
    <w:rsid w:val="007317B5"/>
    <w:rsid w:val="00733CC1"/>
    <w:rsid w:val="00735EA3"/>
    <w:rsid w:val="0073660B"/>
    <w:rsid w:val="00736859"/>
    <w:rsid w:val="00740180"/>
    <w:rsid w:val="00741455"/>
    <w:rsid w:val="00741527"/>
    <w:rsid w:val="00741F09"/>
    <w:rsid w:val="007420B3"/>
    <w:rsid w:val="00743702"/>
    <w:rsid w:val="00743A0F"/>
    <w:rsid w:val="00744CA5"/>
    <w:rsid w:val="00745261"/>
    <w:rsid w:val="00745674"/>
    <w:rsid w:val="00747264"/>
    <w:rsid w:val="0074726A"/>
    <w:rsid w:val="00747355"/>
    <w:rsid w:val="007474C6"/>
    <w:rsid w:val="00747B07"/>
    <w:rsid w:val="00750E9D"/>
    <w:rsid w:val="007518DF"/>
    <w:rsid w:val="00753A2A"/>
    <w:rsid w:val="00753D58"/>
    <w:rsid w:val="007544C1"/>
    <w:rsid w:val="00754EA0"/>
    <w:rsid w:val="00755A2B"/>
    <w:rsid w:val="00757CB7"/>
    <w:rsid w:val="00761489"/>
    <w:rsid w:val="007623DB"/>
    <w:rsid w:val="00762B13"/>
    <w:rsid w:val="007633D2"/>
    <w:rsid w:val="00763B13"/>
    <w:rsid w:val="007661AD"/>
    <w:rsid w:val="00770F3F"/>
    <w:rsid w:val="007743E0"/>
    <w:rsid w:val="0077595E"/>
    <w:rsid w:val="00775E61"/>
    <w:rsid w:val="00777303"/>
    <w:rsid w:val="00777569"/>
    <w:rsid w:val="00780338"/>
    <w:rsid w:val="00781242"/>
    <w:rsid w:val="0078137F"/>
    <w:rsid w:val="00781F15"/>
    <w:rsid w:val="007826EB"/>
    <w:rsid w:val="00783488"/>
    <w:rsid w:val="00783A4A"/>
    <w:rsid w:val="00783D56"/>
    <w:rsid w:val="00783DA4"/>
    <w:rsid w:val="007847F1"/>
    <w:rsid w:val="007848BC"/>
    <w:rsid w:val="00787992"/>
    <w:rsid w:val="00791F29"/>
    <w:rsid w:val="00791F65"/>
    <w:rsid w:val="007922EF"/>
    <w:rsid w:val="007929D9"/>
    <w:rsid w:val="007933B1"/>
    <w:rsid w:val="0079399D"/>
    <w:rsid w:val="00794233"/>
    <w:rsid w:val="00794E27"/>
    <w:rsid w:val="0079606C"/>
    <w:rsid w:val="00797147"/>
    <w:rsid w:val="00797718"/>
    <w:rsid w:val="00797782"/>
    <w:rsid w:val="00797A8C"/>
    <w:rsid w:val="007A0CB2"/>
    <w:rsid w:val="007A11C6"/>
    <w:rsid w:val="007A1D57"/>
    <w:rsid w:val="007A208E"/>
    <w:rsid w:val="007A36DD"/>
    <w:rsid w:val="007A5E9C"/>
    <w:rsid w:val="007A5F7C"/>
    <w:rsid w:val="007A6630"/>
    <w:rsid w:val="007B00DA"/>
    <w:rsid w:val="007B28CB"/>
    <w:rsid w:val="007B2D14"/>
    <w:rsid w:val="007B2F2E"/>
    <w:rsid w:val="007B3D63"/>
    <w:rsid w:val="007B64A8"/>
    <w:rsid w:val="007B73C8"/>
    <w:rsid w:val="007C1705"/>
    <w:rsid w:val="007C2A14"/>
    <w:rsid w:val="007C3C4F"/>
    <w:rsid w:val="007C3CDE"/>
    <w:rsid w:val="007C492B"/>
    <w:rsid w:val="007C4E93"/>
    <w:rsid w:val="007D15CB"/>
    <w:rsid w:val="007D234F"/>
    <w:rsid w:val="007D30E6"/>
    <w:rsid w:val="007D310F"/>
    <w:rsid w:val="007D3163"/>
    <w:rsid w:val="007D40F7"/>
    <w:rsid w:val="007D440F"/>
    <w:rsid w:val="007D6324"/>
    <w:rsid w:val="007D6BDB"/>
    <w:rsid w:val="007D786E"/>
    <w:rsid w:val="007E01FD"/>
    <w:rsid w:val="007E0355"/>
    <w:rsid w:val="007E3B8C"/>
    <w:rsid w:val="007E4310"/>
    <w:rsid w:val="007E4A8F"/>
    <w:rsid w:val="007E543B"/>
    <w:rsid w:val="007E554F"/>
    <w:rsid w:val="007E5D98"/>
    <w:rsid w:val="007E603A"/>
    <w:rsid w:val="007E788E"/>
    <w:rsid w:val="007E7CDC"/>
    <w:rsid w:val="007E7F4F"/>
    <w:rsid w:val="007F08E2"/>
    <w:rsid w:val="007F1024"/>
    <w:rsid w:val="007F13E2"/>
    <w:rsid w:val="007F1550"/>
    <w:rsid w:val="007F2FBC"/>
    <w:rsid w:val="007F36A9"/>
    <w:rsid w:val="007F3A39"/>
    <w:rsid w:val="007F3CD2"/>
    <w:rsid w:val="007F4941"/>
    <w:rsid w:val="007F7709"/>
    <w:rsid w:val="007F7CA7"/>
    <w:rsid w:val="00800812"/>
    <w:rsid w:val="0080092F"/>
    <w:rsid w:val="00802812"/>
    <w:rsid w:val="008030DA"/>
    <w:rsid w:val="0080347A"/>
    <w:rsid w:val="00803B0B"/>
    <w:rsid w:val="00803F42"/>
    <w:rsid w:val="008041FD"/>
    <w:rsid w:val="00804EB2"/>
    <w:rsid w:val="00804F57"/>
    <w:rsid w:val="0080543B"/>
    <w:rsid w:val="00805538"/>
    <w:rsid w:val="008057D6"/>
    <w:rsid w:val="00805F98"/>
    <w:rsid w:val="00806E46"/>
    <w:rsid w:val="00811023"/>
    <w:rsid w:val="008120D0"/>
    <w:rsid w:val="00812FE4"/>
    <w:rsid w:val="008150B6"/>
    <w:rsid w:val="0081712C"/>
    <w:rsid w:val="00817E4B"/>
    <w:rsid w:val="008206EC"/>
    <w:rsid w:val="0082125B"/>
    <w:rsid w:val="008219F7"/>
    <w:rsid w:val="00821A75"/>
    <w:rsid w:val="008226CC"/>
    <w:rsid w:val="00822845"/>
    <w:rsid w:val="00822EFA"/>
    <w:rsid w:val="00822EFD"/>
    <w:rsid w:val="00822FCA"/>
    <w:rsid w:val="008252A0"/>
    <w:rsid w:val="008301E2"/>
    <w:rsid w:val="00830570"/>
    <w:rsid w:val="008307C5"/>
    <w:rsid w:val="00831CC4"/>
    <w:rsid w:val="00832619"/>
    <w:rsid w:val="00832A56"/>
    <w:rsid w:val="00833BB0"/>
    <w:rsid w:val="00837C5B"/>
    <w:rsid w:val="00837CBF"/>
    <w:rsid w:val="008418CD"/>
    <w:rsid w:val="00841A43"/>
    <w:rsid w:val="00842221"/>
    <w:rsid w:val="008422CE"/>
    <w:rsid w:val="00842424"/>
    <w:rsid w:val="0084245D"/>
    <w:rsid w:val="00843338"/>
    <w:rsid w:val="0084608C"/>
    <w:rsid w:val="00846235"/>
    <w:rsid w:val="0084674D"/>
    <w:rsid w:val="008513E9"/>
    <w:rsid w:val="008526AF"/>
    <w:rsid w:val="008540EA"/>
    <w:rsid w:val="008543B5"/>
    <w:rsid w:val="00854DC9"/>
    <w:rsid w:val="008569E7"/>
    <w:rsid w:val="00860DA7"/>
    <w:rsid w:val="00861CD1"/>
    <w:rsid w:val="00862793"/>
    <w:rsid w:val="00862BAC"/>
    <w:rsid w:val="00862F68"/>
    <w:rsid w:val="008630F0"/>
    <w:rsid w:val="0086471A"/>
    <w:rsid w:val="008647B7"/>
    <w:rsid w:val="00864E95"/>
    <w:rsid w:val="0086502A"/>
    <w:rsid w:val="0086530C"/>
    <w:rsid w:val="0086621D"/>
    <w:rsid w:val="00866263"/>
    <w:rsid w:val="008672AE"/>
    <w:rsid w:val="00870181"/>
    <w:rsid w:val="008710B1"/>
    <w:rsid w:val="00871AC3"/>
    <w:rsid w:val="00872974"/>
    <w:rsid w:val="0087393D"/>
    <w:rsid w:val="0087461B"/>
    <w:rsid w:val="0087745C"/>
    <w:rsid w:val="0087767D"/>
    <w:rsid w:val="0088126E"/>
    <w:rsid w:val="00882AE5"/>
    <w:rsid w:val="00883CD4"/>
    <w:rsid w:val="00885900"/>
    <w:rsid w:val="00885D5A"/>
    <w:rsid w:val="0089279A"/>
    <w:rsid w:val="00892C15"/>
    <w:rsid w:val="008936D0"/>
    <w:rsid w:val="00893D24"/>
    <w:rsid w:val="0089420A"/>
    <w:rsid w:val="00895602"/>
    <w:rsid w:val="00896841"/>
    <w:rsid w:val="00897227"/>
    <w:rsid w:val="008979AB"/>
    <w:rsid w:val="008979E4"/>
    <w:rsid w:val="008A0172"/>
    <w:rsid w:val="008A06AE"/>
    <w:rsid w:val="008A0804"/>
    <w:rsid w:val="008A103F"/>
    <w:rsid w:val="008A1B29"/>
    <w:rsid w:val="008A408C"/>
    <w:rsid w:val="008A4C02"/>
    <w:rsid w:val="008A6F72"/>
    <w:rsid w:val="008A742E"/>
    <w:rsid w:val="008A7C9B"/>
    <w:rsid w:val="008B03C2"/>
    <w:rsid w:val="008B17BE"/>
    <w:rsid w:val="008B1B08"/>
    <w:rsid w:val="008B2CDA"/>
    <w:rsid w:val="008B567B"/>
    <w:rsid w:val="008B6E71"/>
    <w:rsid w:val="008B7D39"/>
    <w:rsid w:val="008C220B"/>
    <w:rsid w:val="008C2BFA"/>
    <w:rsid w:val="008C4B89"/>
    <w:rsid w:val="008C5076"/>
    <w:rsid w:val="008C6941"/>
    <w:rsid w:val="008C69C7"/>
    <w:rsid w:val="008C7424"/>
    <w:rsid w:val="008C7D52"/>
    <w:rsid w:val="008C7F18"/>
    <w:rsid w:val="008D1572"/>
    <w:rsid w:val="008D1787"/>
    <w:rsid w:val="008D1DE1"/>
    <w:rsid w:val="008D2836"/>
    <w:rsid w:val="008D43F7"/>
    <w:rsid w:val="008D441F"/>
    <w:rsid w:val="008D5B2F"/>
    <w:rsid w:val="008D5DDF"/>
    <w:rsid w:val="008D63DE"/>
    <w:rsid w:val="008D6D83"/>
    <w:rsid w:val="008D78AB"/>
    <w:rsid w:val="008D7B5D"/>
    <w:rsid w:val="008E15F1"/>
    <w:rsid w:val="008E2588"/>
    <w:rsid w:val="008E3188"/>
    <w:rsid w:val="008E3586"/>
    <w:rsid w:val="008E5D09"/>
    <w:rsid w:val="008F0055"/>
    <w:rsid w:val="008F00A3"/>
    <w:rsid w:val="008F104F"/>
    <w:rsid w:val="008F1589"/>
    <w:rsid w:val="008F1A36"/>
    <w:rsid w:val="008F1F68"/>
    <w:rsid w:val="008F1F6F"/>
    <w:rsid w:val="008F2093"/>
    <w:rsid w:val="008F461B"/>
    <w:rsid w:val="008F4C5C"/>
    <w:rsid w:val="008F514A"/>
    <w:rsid w:val="008F6529"/>
    <w:rsid w:val="008F74E5"/>
    <w:rsid w:val="00902A16"/>
    <w:rsid w:val="00904799"/>
    <w:rsid w:val="009078F9"/>
    <w:rsid w:val="00910378"/>
    <w:rsid w:val="009126E6"/>
    <w:rsid w:val="00912703"/>
    <w:rsid w:val="009129F9"/>
    <w:rsid w:val="00913490"/>
    <w:rsid w:val="009135E8"/>
    <w:rsid w:val="00913773"/>
    <w:rsid w:val="00914C54"/>
    <w:rsid w:val="00914E7A"/>
    <w:rsid w:val="00915726"/>
    <w:rsid w:val="00916757"/>
    <w:rsid w:val="00917642"/>
    <w:rsid w:val="009178D8"/>
    <w:rsid w:val="00920414"/>
    <w:rsid w:val="009226A8"/>
    <w:rsid w:val="0092290A"/>
    <w:rsid w:val="00923072"/>
    <w:rsid w:val="00930E56"/>
    <w:rsid w:val="00932A98"/>
    <w:rsid w:val="00932AB5"/>
    <w:rsid w:val="009333F1"/>
    <w:rsid w:val="00933C7A"/>
    <w:rsid w:val="009356D9"/>
    <w:rsid w:val="009356FC"/>
    <w:rsid w:val="00935EE2"/>
    <w:rsid w:val="00936E9D"/>
    <w:rsid w:val="0093797C"/>
    <w:rsid w:val="009407BB"/>
    <w:rsid w:val="009409AB"/>
    <w:rsid w:val="0094149B"/>
    <w:rsid w:val="00941D66"/>
    <w:rsid w:val="00942468"/>
    <w:rsid w:val="00944160"/>
    <w:rsid w:val="00946B4B"/>
    <w:rsid w:val="009473B9"/>
    <w:rsid w:val="0094766C"/>
    <w:rsid w:val="009563D2"/>
    <w:rsid w:val="00956D5E"/>
    <w:rsid w:val="009577FE"/>
    <w:rsid w:val="009601FD"/>
    <w:rsid w:val="009603F0"/>
    <w:rsid w:val="00960BD8"/>
    <w:rsid w:val="00960C91"/>
    <w:rsid w:val="00963C8F"/>
    <w:rsid w:val="0096497A"/>
    <w:rsid w:val="00966240"/>
    <w:rsid w:val="00966AC0"/>
    <w:rsid w:val="009705FE"/>
    <w:rsid w:val="00972410"/>
    <w:rsid w:val="00974257"/>
    <w:rsid w:val="0097425A"/>
    <w:rsid w:val="0097454C"/>
    <w:rsid w:val="0097540C"/>
    <w:rsid w:val="0097552C"/>
    <w:rsid w:val="00975CA7"/>
    <w:rsid w:val="00975DF8"/>
    <w:rsid w:val="00976944"/>
    <w:rsid w:val="00977487"/>
    <w:rsid w:val="00977F22"/>
    <w:rsid w:val="0098099A"/>
    <w:rsid w:val="009809E7"/>
    <w:rsid w:val="00980FE9"/>
    <w:rsid w:val="0098433C"/>
    <w:rsid w:val="00985DB2"/>
    <w:rsid w:val="00987288"/>
    <w:rsid w:val="0098736C"/>
    <w:rsid w:val="00990E67"/>
    <w:rsid w:val="00992FB0"/>
    <w:rsid w:val="00993700"/>
    <w:rsid w:val="00994776"/>
    <w:rsid w:val="00995147"/>
    <w:rsid w:val="00996450"/>
    <w:rsid w:val="00997007"/>
    <w:rsid w:val="009973CB"/>
    <w:rsid w:val="009977FA"/>
    <w:rsid w:val="009A0625"/>
    <w:rsid w:val="009A0A69"/>
    <w:rsid w:val="009A155C"/>
    <w:rsid w:val="009A2CFD"/>
    <w:rsid w:val="009A2DA4"/>
    <w:rsid w:val="009A2EAA"/>
    <w:rsid w:val="009A3226"/>
    <w:rsid w:val="009A336C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B62FF"/>
    <w:rsid w:val="009B7A4C"/>
    <w:rsid w:val="009C069F"/>
    <w:rsid w:val="009C252F"/>
    <w:rsid w:val="009C265E"/>
    <w:rsid w:val="009C2E4B"/>
    <w:rsid w:val="009C4FA4"/>
    <w:rsid w:val="009C5519"/>
    <w:rsid w:val="009C5D33"/>
    <w:rsid w:val="009C650C"/>
    <w:rsid w:val="009C6DEC"/>
    <w:rsid w:val="009C7C06"/>
    <w:rsid w:val="009D0F0A"/>
    <w:rsid w:val="009D300E"/>
    <w:rsid w:val="009D4B02"/>
    <w:rsid w:val="009D4B65"/>
    <w:rsid w:val="009D58EF"/>
    <w:rsid w:val="009E0058"/>
    <w:rsid w:val="009E0AB7"/>
    <w:rsid w:val="009E0C13"/>
    <w:rsid w:val="009E1A65"/>
    <w:rsid w:val="009E37B0"/>
    <w:rsid w:val="009E38DA"/>
    <w:rsid w:val="009E3AF7"/>
    <w:rsid w:val="009E49EE"/>
    <w:rsid w:val="009E5A74"/>
    <w:rsid w:val="009E7AAA"/>
    <w:rsid w:val="009E7E76"/>
    <w:rsid w:val="009F2085"/>
    <w:rsid w:val="009F23CE"/>
    <w:rsid w:val="009F246F"/>
    <w:rsid w:val="009F2E28"/>
    <w:rsid w:val="009F5909"/>
    <w:rsid w:val="009F5E7F"/>
    <w:rsid w:val="009F5FA6"/>
    <w:rsid w:val="009F6DA4"/>
    <w:rsid w:val="00A00C3A"/>
    <w:rsid w:val="00A011EC"/>
    <w:rsid w:val="00A022B0"/>
    <w:rsid w:val="00A03BCD"/>
    <w:rsid w:val="00A04E6B"/>
    <w:rsid w:val="00A06519"/>
    <w:rsid w:val="00A0737B"/>
    <w:rsid w:val="00A07592"/>
    <w:rsid w:val="00A075DE"/>
    <w:rsid w:val="00A101A0"/>
    <w:rsid w:val="00A10267"/>
    <w:rsid w:val="00A1063B"/>
    <w:rsid w:val="00A10E2D"/>
    <w:rsid w:val="00A116C7"/>
    <w:rsid w:val="00A125BE"/>
    <w:rsid w:val="00A13B10"/>
    <w:rsid w:val="00A145D8"/>
    <w:rsid w:val="00A145F2"/>
    <w:rsid w:val="00A14DD4"/>
    <w:rsid w:val="00A177DE"/>
    <w:rsid w:val="00A20034"/>
    <w:rsid w:val="00A20666"/>
    <w:rsid w:val="00A23662"/>
    <w:rsid w:val="00A23A7D"/>
    <w:rsid w:val="00A23E1A"/>
    <w:rsid w:val="00A23F05"/>
    <w:rsid w:val="00A23FCE"/>
    <w:rsid w:val="00A2426E"/>
    <w:rsid w:val="00A25E6F"/>
    <w:rsid w:val="00A267A7"/>
    <w:rsid w:val="00A26B4D"/>
    <w:rsid w:val="00A311C2"/>
    <w:rsid w:val="00A31585"/>
    <w:rsid w:val="00A32B9E"/>
    <w:rsid w:val="00A337FA"/>
    <w:rsid w:val="00A35E31"/>
    <w:rsid w:val="00A36365"/>
    <w:rsid w:val="00A3742E"/>
    <w:rsid w:val="00A37656"/>
    <w:rsid w:val="00A401CA"/>
    <w:rsid w:val="00A4071E"/>
    <w:rsid w:val="00A41421"/>
    <w:rsid w:val="00A41B66"/>
    <w:rsid w:val="00A431C0"/>
    <w:rsid w:val="00A4639F"/>
    <w:rsid w:val="00A469F6"/>
    <w:rsid w:val="00A46CAF"/>
    <w:rsid w:val="00A46D36"/>
    <w:rsid w:val="00A51159"/>
    <w:rsid w:val="00A544AA"/>
    <w:rsid w:val="00A550B2"/>
    <w:rsid w:val="00A552B2"/>
    <w:rsid w:val="00A552FA"/>
    <w:rsid w:val="00A555AB"/>
    <w:rsid w:val="00A57157"/>
    <w:rsid w:val="00A605CB"/>
    <w:rsid w:val="00A60DCD"/>
    <w:rsid w:val="00A610D7"/>
    <w:rsid w:val="00A61520"/>
    <w:rsid w:val="00A6226E"/>
    <w:rsid w:val="00A63118"/>
    <w:rsid w:val="00A6410D"/>
    <w:rsid w:val="00A65036"/>
    <w:rsid w:val="00A65204"/>
    <w:rsid w:val="00A65785"/>
    <w:rsid w:val="00A659D6"/>
    <w:rsid w:val="00A65CED"/>
    <w:rsid w:val="00A66AC4"/>
    <w:rsid w:val="00A706F3"/>
    <w:rsid w:val="00A72422"/>
    <w:rsid w:val="00A74B04"/>
    <w:rsid w:val="00A754F8"/>
    <w:rsid w:val="00A7706B"/>
    <w:rsid w:val="00A7771E"/>
    <w:rsid w:val="00A80EF1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3E0"/>
    <w:rsid w:val="00A932ED"/>
    <w:rsid w:val="00A94728"/>
    <w:rsid w:val="00A949E1"/>
    <w:rsid w:val="00A94EA8"/>
    <w:rsid w:val="00AA0940"/>
    <w:rsid w:val="00AA1071"/>
    <w:rsid w:val="00AA17C7"/>
    <w:rsid w:val="00AA234F"/>
    <w:rsid w:val="00AA2562"/>
    <w:rsid w:val="00AA2F68"/>
    <w:rsid w:val="00AA3725"/>
    <w:rsid w:val="00AA373E"/>
    <w:rsid w:val="00AA5915"/>
    <w:rsid w:val="00AB09AB"/>
    <w:rsid w:val="00AB0D23"/>
    <w:rsid w:val="00AB25A1"/>
    <w:rsid w:val="00AB2975"/>
    <w:rsid w:val="00AB3DF8"/>
    <w:rsid w:val="00AB552F"/>
    <w:rsid w:val="00AB56B6"/>
    <w:rsid w:val="00AB645D"/>
    <w:rsid w:val="00AB6FF9"/>
    <w:rsid w:val="00AB79AA"/>
    <w:rsid w:val="00AB7BC7"/>
    <w:rsid w:val="00AC03D1"/>
    <w:rsid w:val="00AC09B9"/>
    <w:rsid w:val="00AC1326"/>
    <w:rsid w:val="00AC2BDF"/>
    <w:rsid w:val="00AC3107"/>
    <w:rsid w:val="00AC328D"/>
    <w:rsid w:val="00AC4A94"/>
    <w:rsid w:val="00AC5036"/>
    <w:rsid w:val="00AC5D8B"/>
    <w:rsid w:val="00AC6BC5"/>
    <w:rsid w:val="00AC7D91"/>
    <w:rsid w:val="00AC7DA1"/>
    <w:rsid w:val="00AD00CD"/>
    <w:rsid w:val="00AD264A"/>
    <w:rsid w:val="00AD5AFD"/>
    <w:rsid w:val="00AD66C6"/>
    <w:rsid w:val="00AD6708"/>
    <w:rsid w:val="00AD699C"/>
    <w:rsid w:val="00AD6F91"/>
    <w:rsid w:val="00AD7807"/>
    <w:rsid w:val="00AE0055"/>
    <w:rsid w:val="00AE2358"/>
    <w:rsid w:val="00AE304C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8DD"/>
    <w:rsid w:val="00AF3AD4"/>
    <w:rsid w:val="00AF5500"/>
    <w:rsid w:val="00AF614A"/>
    <w:rsid w:val="00AF70FB"/>
    <w:rsid w:val="00AF7A95"/>
    <w:rsid w:val="00B003DB"/>
    <w:rsid w:val="00B0375E"/>
    <w:rsid w:val="00B04D0E"/>
    <w:rsid w:val="00B072F3"/>
    <w:rsid w:val="00B07783"/>
    <w:rsid w:val="00B10187"/>
    <w:rsid w:val="00B11508"/>
    <w:rsid w:val="00B11973"/>
    <w:rsid w:val="00B1286B"/>
    <w:rsid w:val="00B12F95"/>
    <w:rsid w:val="00B141EC"/>
    <w:rsid w:val="00B14227"/>
    <w:rsid w:val="00B147A7"/>
    <w:rsid w:val="00B14AC7"/>
    <w:rsid w:val="00B154BA"/>
    <w:rsid w:val="00B1689C"/>
    <w:rsid w:val="00B16F36"/>
    <w:rsid w:val="00B1746C"/>
    <w:rsid w:val="00B17BBC"/>
    <w:rsid w:val="00B20066"/>
    <w:rsid w:val="00B20AB8"/>
    <w:rsid w:val="00B2136B"/>
    <w:rsid w:val="00B23207"/>
    <w:rsid w:val="00B2494E"/>
    <w:rsid w:val="00B25F07"/>
    <w:rsid w:val="00B2719F"/>
    <w:rsid w:val="00B30A62"/>
    <w:rsid w:val="00B31571"/>
    <w:rsid w:val="00B32DCC"/>
    <w:rsid w:val="00B33D80"/>
    <w:rsid w:val="00B346D7"/>
    <w:rsid w:val="00B34D74"/>
    <w:rsid w:val="00B3565D"/>
    <w:rsid w:val="00B356A6"/>
    <w:rsid w:val="00B36C3F"/>
    <w:rsid w:val="00B36FD3"/>
    <w:rsid w:val="00B3784B"/>
    <w:rsid w:val="00B378CE"/>
    <w:rsid w:val="00B40D1C"/>
    <w:rsid w:val="00B4106D"/>
    <w:rsid w:val="00B42DA3"/>
    <w:rsid w:val="00B43384"/>
    <w:rsid w:val="00B43A13"/>
    <w:rsid w:val="00B442E6"/>
    <w:rsid w:val="00B44473"/>
    <w:rsid w:val="00B45437"/>
    <w:rsid w:val="00B45572"/>
    <w:rsid w:val="00B45CDD"/>
    <w:rsid w:val="00B465DB"/>
    <w:rsid w:val="00B46D47"/>
    <w:rsid w:val="00B46EEE"/>
    <w:rsid w:val="00B47A1E"/>
    <w:rsid w:val="00B526B0"/>
    <w:rsid w:val="00B52BDA"/>
    <w:rsid w:val="00B52EA9"/>
    <w:rsid w:val="00B5363B"/>
    <w:rsid w:val="00B554B2"/>
    <w:rsid w:val="00B55D39"/>
    <w:rsid w:val="00B562B4"/>
    <w:rsid w:val="00B5693F"/>
    <w:rsid w:val="00B57043"/>
    <w:rsid w:val="00B57821"/>
    <w:rsid w:val="00B600A3"/>
    <w:rsid w:val="00B62364"/>
    <w:rsid w:val="00B65B11"/>
    <w:rsid w:val="00B6676E"/>
    <w:rsid w:val="00B672D8"/>
    <w:rsid w:val="00B70146"/>
    <w:rsid w:val="00B7030C"/>
    <w:rsid w:val="00B71991"/>
    <w:rsid w:val="00B72949"/>
    <w:rsid w:val="00B733AA"/>
    <w:rsid w:val="00B764FF"/>
    <w:rsid w:val="00B766F8"/>
    <w:rsid w:val="00B76A1A"/>
    <w:rsid w:val="00B77413"/>
    <w:rsid w:val="00B77FE9"/>
    <w:rsid w:val="00B80345"/>
    <w:rsid w:val="00B806D3"/>
    <w:rsid w:val="00B80BF3"/>
    <w:rsid w:val="00B80DA5"/>
    <w:rsid w:val="00B82234"/>
    <w:rsid w:val="00B829C2"/>
    <w:rsid w:val="00B83A31"/>
    <w:rsid w:val="00B854B7"/>
    <w:rsid w:val="00B85BD1"/>
    <w:rsid w:val="00B86321"/>
    <w:rsid w:val="00B86F5C"/>
    <w:rsid w:val="00B87015"/>
    <w:rsid w:val="00B904AE"/>
    <w:rsid w:val="00B9071C"/>
    <w:rsid w:val="00B919D1"/>
    <w:rsid w:val="00B923F9"/>
    <w:rsid w:val="00B9251E"/>
    <w:rsid w:val="00B93FA7"/>
    <w:rsid w:val="00B95318"/>
    <w:rsid w:val="00B95BF7"/>
    <w:rsid w:val="00B96AA8"/>
    <w:rsid w:val="00B96EC0"/>
    <w:rsid w:val="00B97F59"/>
    <w:rsid w:val="00BA105F"/>
    <w:rsid w:val="00BA2B7B"/>
    <w:rsid w:val="00BA3C94"/>
    <w:rsid w:val="00BA6280"/>
    <w:rsid w:val="00BA628C"/>
    <w:rsid w:val="00BA63C3"/>
    <w:rsid w:val="00BA63C9"/>
    <w:rsid w:val="00BA7FBF"/>
    <w:rsid w:val="00BB079D"/>
    <w:rsid w:val="00BB0E5E"/>
    <w:rsid w:val="00BB1025"/>
    <w:rsid w:val="00BB1EC3"/>
    <w:rsid w:val="00BB32BD"/>
    <w:rsid w:val="00BB3D7C"/>
    <w:rsid w:val="00BB4A19"/>
    <w:rsid w:val="00BB5C7E"/>
    <w:rsid w:val="00BB6C78"/>
    <w:rsid w:val="00BB7909"/>
    <w:rsid w:val="00BC1511"/>
    <w:rsid w:val="00BC36EB"/>
    <w:rsid w:val="00BC4CF5"/>
    <w:rsid w:val="00BC51E4"/>
    <w:rsid w:val="00BC60DF"/>
    <w:rsid w:val="00BD03E9"/>
    <w:rsid w:val="00BD10A2"/>
    <w:rsid w:val="00BD4991"/>
    <w:rsid w:val="00BE105D"/>
    <w:rsid w:val="00BE2BE0"/>
    <w:rsid w:val="00BE5904"/>
    <w:rsid w:val="00BE64FB"/>
    <w:rsid w:val="00BE780D"/>
    <w:rsid w:val="00BF017D"/>
    <w:rsid w:val="00BF36FC"/>
    <w:rsid w:val="00BF3942"/>
    <w:rsid w:val="00BF3C85"/>
    <w:rsid w:val="00BF49B0"/>
    <w:rsid w:val="00BF4CE7"/>
    <w:rsid w:val="00BF53B4"/>
    <w:rsid w:val="00BF6A50"/>
    <w:rsid w:val="00C0069D"/>
    <w:rsid w:val="00C013E9"/>
    <w:rsid w:val="00C01E68"/>
    <w:rsid w:val="00C03337"/>
    <w:rsid w:val="00C04FAD"/>
    <w:rsid w:val="00C056D9"/>
    <w:rsid w:val="00C05DD6"/>
    <w:rsid w:val="00C0754F"/>
    <w:rsid w:val="00C07716"/>
    <w:rsid w:val="00C10A60"/>
    <w:rsid w:val="00C11499"/>
    <w:rsid w:val="00C12AB2"/>
    <w:rsid w:val="00C14402"/>
    <w:rsid w:val="00C1595A"/>
    <w:rsid w:val="00C20816"/>
    <w:rsid w:val="00C20FA9"/>
    <w:rsid w:val="00C21542"/>
    <w:rsid w:val="00C221B9"/>
    <w:rsid w:val="00C222F7"/>
    <w:rsid w:val="00C2453E"/>
    <w:rsid w:val="00C25011"/>
    <w:rsid w:val="00C254E2"/>
    <w:rsid w:val="00C26B67"/>
    <w:rsid w:val="00C26DB2"/>
    <w:rsid w:val="00C3094D"/>
    <w:rsid w:val="00C309C8"/>
    <w:rsid w:val="00C30F3F"/>
    <w:rsid w:val="00C314F9"/>
    <w:rsid w:val="00C3150E"/>
    <w:rsid w:val="00C31EF8"/>
    <w:rsid w:val="00C33AE3"/>
    <w:rsid w:val="00C34268"/>
    <w:rsid w:val="00C34A2A"/>
    <w:rsid w:val="00C34E9C"/>
    <w:rsid w:val="00C358B9"/>
    <w:rsid w:val="00C35AC7"/>
    <w:rsid w:val="00C362CA"/>
    <w:rsid w:val="00C366E1"/>
    <w:rsid w:val="00C36939"/>
    <w:rsid w:val="00C379F0"/>
    <w:rsid w:val="00C404A4"/>
    <w:rsid w:val="00C40707"/>
    <w:rsid w:val="00C40D3F"/>
    <w:rsid w:val="00C40D9A"/>
    <w:rsid w:val="00C40FCF"/>
    <w:rsid w:val="00C43763"/>
    <w:rsid w:val="00C43A6F"/>
    <w:rsid w:val="00C4448E"/>
    <w:rsid w:val="00C476B1"/>
    <w:rsid w:val="00C50073"/>
    <w:rsid w:val="00C51664"/>
    <w:rsid w:val="00C51AC1"/>
    <w:rsid w:val="00C51C09"/>
    <w:rsid w:val="00C5287B"/>
    <w:rsid w:val="00C54A67"/>
    <w:rsid w:val="00C55C4D"/>
    <w:rsid w:val="00C5690E"/>
    <w:rsid w:val="00C61110"/>
    <w:rsid w:val="00C612B2"/>
    <w:rsid w:val="00C61413"/>
    <w:rsid w:val="00C619BE"/>
    <w:rsid w:val="00C61AFF"/>
    <w:rsid w:val="00C61EF9"/>
    <w:rsid w:val="00C62587"/>
    <w:rsid w:val="00C62BEE"/>
    <w:rsid w:val="00C6342D"/>
    <w:rsid w:val="00C64747"/>
    <w:rsid w:val="00C67041"/>
    <w:rsid w:val="00C7005B"/>
    <w:rsid w:val="00C717F0"/>
    <w:rsid w:val="00C71C62"/>
    <w:rsid w:val="00C75284"/>
    <w:rsid w:val="00C7553F"/>
    <w:rsid w:val="00C778F1"/>
    <w:rsid w:val="00C80176"/>
    <w:rsid w:val="00C804F4"/>
    <w:rsid w:val="00C81508"/>
    <w:rsid w:val="00C8172D"/>
    <w:rsid w:val="00C81D78"/>
    <w:rsid w:val="00C81EF2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767B"/>
    <w:rsid w:val="00C909AE"/>
    <w:rsid w:val="00C90AB7"/>
    <w:rsid w:val="00C90D16"/>
    <w:rsid w:val="00C90FA5"/>
    <w:rsid w:val="00C923CD"/>
    <w:rsid w:val="00C92601"/>
    <w:rsid w:val="00C93DFD"/>
    <w:rsid w:val="00C94B2A"/>
    <w:rsid w:val="00C94BCD"/>
    <w:rsid w:val="00C9588B"/>
    <w:rsid w:val="00C95FA9"/>
    <w:rsid w:val="00C960E5"/>
    <w:rsid w:val="00C966E9"/>
    <w:rsid w:val="00CA1DFE"/>
    <w:rsid w:val="00CA23B3"/>
    <w:rsid w:val="00CA3E3B"/>
    <w:rsid w:val="00CA4372"/>
    <w:rsid w:val="00CA47D1"/>
    <w:rsid w:val="00CA4843"/>
    <w:rsid w:val="00CA5A9A"/>
    <w:rsid w:val="00CA5F2D"/>
    <w:rsid w:val="00CA5F44"/>
    <w:rsid w:val="00CA6B0E"/>
    <w:rsid w:val="00CA7132"/>
    <w:rsid w:val="00CA7622"/>
    <w:rsid w:val="00CB025E"/>
    <w:rsid w:val="00CB134F"/>
    <w:rsid w:val="00CB1450"/>
    <w:rsid w:val="00CB2A97"/>
    <w:rsid w:val="00CB35EF"/>
    <w:rsid w:val="00CB3781"/>
    <w:rsid w:val="00CB4B62"/>
    <w:rsid w:val="00CB51A9"/>
    <w:rsid w:val="00CB5858"/>
    <w:rsid w:val="00CB7157"/>
    <w:rsid w:val="00CB7538"/>
    <w:rsid w:val="00CB7736"/>
    <w:rsid w:val="00CB7AD9"/>
    <w:rsid w:val="00CC0E4D"/>
    <w:rsid w:val="00CC302F"/>
    <w:rsid w:val="00CC43D5"/>
    <w:rsid w:val="00CC4633"/>
    <w:rsid w:val="00CC483F"/>
    <w:rsid w:val="00CC7CE0"/>
    <w:rsid w:val="00CC7E31"/>
    <w:rsid w:val="00CD08AF"/>
    <w:rsid w:val="00CD2C13"/>
    <w:rsid w:val="00CD3224"/>
    <w:rsid w:val="00CD39EE"/>
    <w:rsid w:val="00CD3FD0"/>
    <w:rsid w:val="00CD4793"/>
    <w:rsid w:val="00CD5D1E"/>
    <w:rsid w:val="00CD642B"/>
    <w:rsid w:val="00CD6A45"/>
    <w:rsid w:val="00CD721F"/>
    <w:rsid w:val="00CD7227"/>
    <w:rsid w:val="00CD7401"/>
    <w:rsid w:val="00CE0734"/>
    <w:rsid w:val="00CE0EA1"/>
    <w:rsid w:val="00CE287F"/>
    <w:rsid w:val="00CE489E"/>
    <w:rsid w:val="00CE71BC"/>
    <w:rsid w:val="00CE758D"/>
    <w:rsid w:val="00CE7D0B"/>
    <w:rsid w:val="00CF1E4A"/>
    <w:rsid w:val="00CF3240"/>
    <w:rsid w:val="00CF4C91"/>
    <w:rsid w:val="00CF59D0"/>
    <w:rsid w:val="00CF5B11"/>
    <w:rsid w:val="00CF6228"/>
    <w:rsid w:val="00D01283"/>
    <w:rsid w:val="00D015A7"/>
    <w:rsid w:val="00D04623"/>
    <w:rsid w:val="00D04823"/>
    <w:rsid w:val="00D050BC"/>
    <w:rsid w:val="00D062FE"/>
    <w:rsid w:val="00D06563"/>
    <w:rsid w:val="00D065E0"/>
    <w:rsid w:val="00D067B4"/>
    <w:rsid w:val="00D067E4"/>
    <w:rsid w:val="00D06891"/>
    <w:rsid w:val="00D06F8B"/>
    <w:rsid w:val="00D0743B"/>
    <w:rsid w:val="00D10375"/>
    <w:rsid w:val="00D11ADE"/>
    <w:rsid w:val="00D1253C"/>
    <w:rsid w:val="00D1584E"/>
    <w:rsid w:val="00D1793C"/>
    <w:rsid w:val="00D17D42"/>
    <w:rsid w:val="00D2148A"/>
    <w:rsid w:val="00D21BBA"/>
    <w:rsid w:val="00D22367"/>
    <w:rsid w:val="00D22D21"/>
    <w:rsid w:val="00D24013"/>
    <w:rsid w:val="00D24F7E"/>
    <w:rsid w:val="00D259A3"/>
    <w:rsid w:val="00D25C4A"/>
    <w:rsid w:val="00D265FB"/>
    <w:rsid w:val="00D26637"/>
    <w:rsid w:val="00D26A7F"/>
    <w:rsid w:val="00D308DC"/>
    <w:rsid w:val="00D30F1E"/>
    <w:rsid w:val="00D31014"/>
    <w:rsid w:val="00D3114E"/>
    <w:rsid w:val="00D34A8A"/>
    <w:rsid w:val="00D357D8"/>
    <w:rsid w:val="00D37C3C"/>
    <w:rsid w:val="00D41341"/>
    <w:rsid w:val="00D42050"/>
    <w:rsid w:val="00D420D1"/>
    <w:rsid w:val="00D43496"/>
    <w:rsid w:val="00D45C7D"/>
    <w:rsid w:val="00D460FC"/>
    <w:rsid w:val="00D4785A"/>
    <w:rsid w:val="00D47E02"/>
    <w:rsid w:val="00D50CF7"/>
    <w:rsid w:val="00D51820"/>
    <w:rsid w:val="00D52E6F"/>
    <w:rsid w:val="00D533E3"/>
    <w:rsid w:val="00D61837"/>
    <w:rsid w:val="00D61F26"/>
    <w:rsid w:val="00D63363"/>
    <w:rsid w:val="00D63A3E"/>
    <w:rsid w:val="00D6418A"/>
    <w:rsid w:val="00D642F3"/>
    <w:rsid w:val="00D64D74"/>
    <w:rsid w:val="00D65032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85C"/>
    <w:rsid w:val="00D85B18"/>
    <w:rsid w:val="00D87369"/>
    <w:rsid w:val="00D90F06"/>
    <w:rsid w:val="00D9372C"/>
    <w:rsid w:val="00D942EE"/>
    <w:rsid w:val="00D950C5"/>
    <w:rsid w:val="00D95549"/>
    <w:rsid w:val="00D96EA3"/>
    <w:rsid w:val="00D9776B"/>
    <w:rsid w:val="00DA13B5"/>
    <w:rsid w:val="00DA22A1"/>
    <w:rsid w:val="00DA28C8"/>
    <w:rsid w:val="00DA578C"/>
    <w:rsid w:val="00DA5F18"/>
    <w:rsid w:val="00DA658F"/>
    <w:rsid w:val="00DA6C6E"/>
    <w:rsid w:val="00DA6CA7"/>
    <w:rsid w:val="00DA7399"/>
    <w:rsid w:val="00DB2DDC"/>
    <w:rsid w:val="00DB4FAC"/>
    <w:rsid w:val="00DB571A"/>
    <w:rsid w:val="00DB656F"/>
    <w:rsid w:val="00DB6930"/>
    <w:rsid w:val="00DB6F91"/>
    <w:rsid w:val="00DB7259"/>
    <w:rsid w:val="00DB78B9"/>
    <w:rsid w:val="00DC0887"/>
    <w:rsid w:val="00DC1378"/>
    <w:rsid w:val="00DC1D94"/>
    <w:rsid w:val="00DC5430"/>
    <w:rsid w:val="00DC6A74"/>
    <w:rsid w:val="00DC7928"/>
    <w:rsid w:val="00DD1459"/>
    <w:rsid w:val="00DD273C"/>
    <w:rsid w:val="00DD3635"/>
    <w:rsid w:val="00DD4A35"/>
    <w:rsid w:val="00DD4B56"/>
    <w:rsid w:val="00DD4F66"/>
    <w:rsid w:val="00DD5495"/>
    <w:rsid w:val="00DD56EA"/>
    <w:rsid w:val="00DD5AD8"/>
    <w:rsid w:val="00DD5C6B"/>
    <w:rsid w:val="00DD74F5"/>
    <w:rsid w:val="00DE0786"/>
    <w:rsid w:val="00DE0A8C"/>
    <w:rsid w:val="00DE22C5"/>
    <w:rsid w:val="00DE26B7"/>
    <w:rsid w:val="00DE2C12"/>
    <w:rsid w:val="00DE2FE2"/>
    <w:rsid w:val="00DE33EA"/>
    <w:rsid w:val="00DE450A"/>
    <w:rsid w:val="00DE4746"/>
    <w:rsid w:val="00DE49E7"/>
    <w:rsid w:val="00DE4A49"/>
    <w:rsid w:val="00DE53E4"/>
    <w:rsid w:val="00DE64EB"/>
    <w:rsid w:val="00DE6591"/>
    <w:rsid w:val="00DE7687"/>
    <w:rsid w:val="00DF021F"/>
    <w:rsid w:val="00DF07AB"/>
    <w:rsid w:val="00DF0EAA"/>
    <w:rsid w:val="00DF1470"/>
    <w:rsid w:val="00DF2033"/>
    <w:rsid w:val="00DF2738"/>
    <w:rsid w:val="00DF2A8B"/>
    <w:rsid w:val="00DF2B1D"/>
    <w:rsid w:val="00DF6381"/>
    <w:rsid w:val="00E00956"/>
    <w:rsid w:val="00E00D93"/>
    <w:rsid w:val="00E0125C"/>
    <w:rsid w:val="00E01880"/>
    <w:rsid w:val="00E0203F"/>
    <w:rsid w:val="00E020B5"/>
    <w:rsid w:val="00E02229"/>
    <w:rsid w:val="00E03D74"/>
    <w:rsid w:val="00E03FD4"/>
    <w:rsid w:val="00E04BD0"/>
    <w:rsid w:val="00E04CDB"/>
    <w:rsid w:val="00E04E01"/>
    <w:rsid w:val="00E05920"/>
    <w:rsid w:val="00E05E37"/>
    <w:rsid w:val="00E066A8"/>
    <w:rsid w:val="00E07255"/>
    <w:rsid w:val="00E07B81"/>
    <w:rsid w:val="00E106EA"/>
    <w:rsid w:val="00E1163E"/>
    <w:rsid w:val="00E118E4"/>
    <w:rsid w:val="00E11912"/>
    <w:rsid w:val="00E11DD4"/>
    <w:rsid w:val="00E1283B"/>
    <w:rsid w:val="00E13DB7"/>
    <w:rsid w:val="00E15877"/>
    <w:rsid w:val="00E16F5D"/>
    <w:rsid w:val="00E21395"/>
    <w:rsid w:val="00E2155A"/>
    <w:rsid w:val="00E21C7C"/>
    <w:rsid w:val="00E229D1"/>
    <w:rsid w:val="00E23102"/>
    <w:rsid w:val="00E231B1"/>
    <w:rsid w:val="00E235D6"/>
    <w:rsid w:val="00E25753"/>
    <w:rsid w:val="00E26153"/>
    <w:rsid w:val="00E261CC"/>
    <w:rsid w:val="00E26A20"/>
    <w:rsid w:val="00E300A8"/>
    <w:rsid w:val="00E30141"/>
    <w:rsid w:val="00E304E0"/>
    <w:rsid w:val="00E31DF2"/>
    <w:rsid w:val="00E31FA3"/>
    <w:rsid w:val="00E32F70"/>
    <w:rsid w:val="00E33C08"/>
    <w:rsid w:val="00E33D54"/>
    <w:rsid w:val="00E33DE9"/>
    <w:rsid w:val="00E34460"/>
    <w:rsid w:val="00E34F9A"/>
    <w:rsid w:val="00E35D85"/>
    <w:rsid w:val="00E37F95"/>
    <w:rsid w:val="00E405F2"/>
    <w:rsid w:val="00E42842"/>
    <w:rsid w:val="00E43AB5"/>
    <w:rsid w:val="00E43ECF"/>
    <w:rsid w:val="00E47242"/>
    <w:rsid w:val="00E501C2"/>
    <w:rsid w:val="00E521A8"/>
    <w:rsid w:val="00E5309C"/>
    <w:rsid w:val="00E53B1E"/>
    <w:rsid w:val="00E54081"/>
    <w:rsid w:val="00E54A26"/>
    <w:rsid w:val="00E54A5B"/>
    <w:rsid w:val="00E55D48"/>
    <w:rsid w:val="00E56AEB"/>
    <w:rsid w:val="00E56C13"/>
    <w:rsid w:val="00E57667"/>
    <w:rsid w:val="00E57E3F"/>
    <w:rsid w:val="00E6012E"/>
    <w:rsid w:val="00E60788"/>
    <w:rsid w:val="00E60C87"/>
    <w:rsid w:val="00E618AB"/>
    <w:rsid w:val="00E61D0F"/>
    <w:rsid w:val="00E63AB3"/>
    <w:rsid w:val="00E642E7"/>
    <w:rsid w:val="00E649B9"/>
    <w:rsid w:val="00E64B0C"/>
    <w:rsid w:val="00E64C04"/>
    <w:rsid w:val="00E66BD4"/>
    <w:rsid w:val="00E66CEE"/>
    <w:rsid w:val="00E67575"/>
    <w:rsid w:val="00E676DC"/>
    <w:rsid w:val="00E712D9"/>
    <w:rsid w:val="00E716DE"/>
    <w:rsid w:val="00E7475A"/>
    <w:rsid w:val="00E747BB"/>
    <w:rsid w:val="00E77010"/>
    <w:rsid w:val="00E80DAD"/>
    <w:rsid w:val="00E80F18"/>
    <w:rsid w:val="00E8169B"/>
    <w:rsid w:val="00E830C5"/>
    <w:rsid w:val="00E83A50"/>
    <w:rsid w:val="00E83EF1"/>
    <w:rsid w:val="00E84D79"/>
    <w:rsid w:val="00E85306"/>
    <w:rsid w:val="00E8539C"/>
    <w:rsid w:val="00E85434"/>
    <w:rsid w:val="00E855C3"/>
    <w:rsid w:val="00E85805"/>
    <w:rsid w:val="00E85C50"/>
    <w:rsid w:val="00E86707"/>
    <w:rsid w:val="00E87886"/>
    <w:rsid w:val="00E90112"/>
    <w:rsid w:val="00E912EE"/>
    <w:rsid w:val="00E9231F"/>
    <w:rsid w:val="00E93344"/>
    <w:rsid w:val="00E93E30"/>
    <w:rsid w:val="00E94E92"/>
    <w:rsid w:val="00E95255"/>
    <w:rsid w:val="00E97B28"/>
    <w:rsid w:val="00EA0797"/>
    <w:rsid w:val="00EA167C"/>
    <w:rsid w:val="00EA229D"/>
    <w:rsid w:val="00EA27EC"/>
    <w:rsid w:val="00EA2928"/>
    <w:rsid w:val="00EA3045"/>
    <w:rsid w:val="00EA377B"/>
    <w:rsid w:val="00EA3CE9"/>
    <w:rsid w:val="00EA419F"/>
    <w:rsid w:val="00EA50AC"/>
    <w:rsid w:val="00EA5118"/>
    <w:rsid w:val="00EA5568"/>
    <w:rsid w:val="00EA65C7"/>
    <w:rsid w:val="00EB0CEE"/>
    <w:rsid w:val="00EB2540"/>
    <w:rsid w:val="00EB3768"/>
    <w:rsid w:val="00EB3A9E"/>
    <w:rsid w:val="00EB520B"/>
    <w:rsid w:val="00EB5C53"/>
    <w:rsid w:val="00EB5DFB"/>
    <w:rsid w:val="00EB64B8"/>
    <w:rsid w:val="00EB7C2D"/>
    <w:rsid w:val="00EC02AF"/>
    <w:rsid w:val="00EC1CCC"/>
    <w:rsid w:val="00EC2589"/>
    <w:rsid w:val="00EC3487"/>
    <w:rsid w:val="00EC3FE3"/>
    <w:rsid w:val="00EC536A"/>
    <w:rsid w:val="00EC57ED"/>
    <w:rsid w:val="00EC5AAB"/>
    <w:rsid w:val="00EC6557"/>
    <w:rsid w:val="00EC6751"/>
    <w:rsid w:val="00EC6A10"/>
    <w:rsid w:val="00EC6A12"/>
    <w:rsid w:val="00EC6CB3"/>
    <w:rsid w:val="00EC7580"/>
    <w:rsid w:val="00EC7D4B"/>
    <w:rsid w:val="00ED050B"/>
    <w:rsid w:val="00ED07E0"/>
    <w:rsid w:val="00ED44C6"/>
    <w:rsid w:val="00ED4656"/>
    <w:rsid w:val="00ED4820"/>
    <w:rsid w:val="00ED532E"/>
    <w:rsid w:val="00ED5CFA"/>
    <w:rsid w:val="00ED644E"/>
    <w:rsid w:val="00ED6477"/>
    <w:rsid w:val="00ED64F3"/>
    <w:rsid w:val="00ED6BFB"/>
    <w:rsid w:val="00ED6DB4"/>
    <w:rsid w:val="00EE0C63"/>
    <w:rsid w:val="00EE0D6D"/>
    <w:rsid w:val="00EE2391"/>
    <w:rsid w:val="00EE23C5"/>
    <w:rsid w:val="00EE2430"/>
    <w:rsid w:val="00EE24CE"/>
    <w:rsid w:val="00EE2807"/>
    <w:rsid w:val="00EE3EB5"/>
    <w:rsid w:val="00EE5279"/>
    <w:rsid w:val="00EE5770"/>
    <w:rsid w:val="00EE5D83"/>
    <w:rsid w:val="00EF07C6"/>
    <w:rsid w:val="00EF08CC"/>
    <w:rsid w:val="00EF248C"/>
    <w:rsid w:val="00EF2888"/>
    <w:rsid w:val="00EF48DC"/>
    <w:rsid w:val="00EF4A09"/>
    <w:rsid w:val="00EF4BAD"/>
    <w:rsid w:val="00EF55C3"/>
    <w:rsid w:val="00EF5CED"/>
    <w:rsid w:val="00EF5ED3"/>
    <w:rsid w:val="00EF6055"/>
    <w:rsid w:val="00EF6128"/>
    <w:rsid w:val="00EF7715"/>
    <w:rsid w:val="00EF7872"/>
    <w:rsid w:val="00EF7D11"/>
    <w:rsid w:val="00F0024E"/>
    <w:rsid w:val="00F00A89"/>
    <w:rsid w:val="00F0224B"/>
    <w:rsid w:val="00F03C6E"/>
    <w:rsid w:val="00F0459F"/>
    <w:rsid w:val="00F05DB1"/>
    <w:rsid w:val="00F06270"/>
    <w:rsid w:val="00F06694"/>
    <w:rsid w:val="00F068EE"/>
    <w:rsid w:val="00F06E6E"/>
    <w:rsid w:val="00F10272"/>
    <w:rsid w:val="00F102C5"/>
    <w:rsid w:val="00F148CE"/>
    <w:rsid w:val="00F14F99"/>
    <w:rsid w:val="00F154E1"/>
    <w:rsid w:val="00F15B71"/>
    <w:rsid w:val="00F17CEE"/>
    <w:rsid w:val="00F17DFC"/>
    <w:rsid w:val="00F20E10"/>
    <w:rsid w:val="00F211E4"/>
    <w:rsid w:val="00F21CEA"/>
    <w:rsid w:val="00F22C41"/>
    <w:rsid w:val="00F22C91"/>
    <w:rsid w:val="00F23E65"/>
    <w:rsid w:val="00F25278"/>
    <w:rsid w:val="00F25C5F"/>
    <w:rsid w:val="00F25D46"/>
    <w:rsid w:val="00F26D78"/>
    <w:rsid w:val="00F2743E"/>
    <w:rsid w:val="00F301A9"/>
    <w:rsid w:val="00F3022A"/>
    <w:rsid w:val="00F30973"/>
    <w:rsid w:val="00F30DB6"/>
    <w:rsid w:val="00F31330"/>
    <w:rsid w:val="00F32F23"/>
    <w:rsid w:val="00F3301B"/>
    <w:rsid w:val="00F3321B"/>
    <w:rsid w:val="00F3397B"/>
    <w:rsid w:val="00F33FBF"/>
    <w:rsid w:val="00F34C88"/>
    <w:rsid w:val="00F34CCE"/>
    <w:rsid w:val="00F35595"/>
    <w:rsid w:val="00F36863"/>
    <w:rsid w:val="00F4043B"/>
    <w:rsid w:val="00F41166"/>
    <w:rsid w:val="00F4156F"/>
    <w:rsid w:val="00F42752"/>
    <w:rsid w:val="00F4531E"/>
    <w:rsid w:val="00F47627"/>
    <w:rsid w:val="00F47B4F"/>
    <w:rsid w:val="00F502F6"/>
    <w:rsid w:val="00F5078A"/>
    <w:rsid w:val="00F50E3C"/>
    <w:rsid w:val="00F519CB"/>
    <w:rsid w:val="00F519EC"/>
    <w:rsid w:val="00F535BD"/>
    <w:rsid w:val="00F54992"/>
    <w:rsid w:val="00F54C0F"/>
    <w:rsid w:val="00F56070"/>
    <w:rsid w:val="00F56925"/>
    <w:rsid w:val="00F60F30"/>
    <w:rsid w:val="00F61292"/>
    <w:rsid w:val="00F62565"/>
    <w:rsid w:val="00F628E9"/>
    <w:rsid w:val="00F6297E"/>
    <w:rsid w:val="00F62E9C"/>
    <w:rsid w:val="00F638DD"/>
    <w:rsid w:val="00F65323"/>
    <w:rsid w:val="00F66C9C"/>
    <w:rsid w:val="00F66CBE"/>
    <w:rsid w:val="00F67239"/>
    <w:rsid w:val="00F67988"/>
    <w:rsid w:val="00F67D57"/>
    <w:rsid w:val="00F67F5A"/>
    <w:rsid w:val="00F708BF"/>
    <w:rsid w:val="00F71999"/>
    <w:rsid w:val="00F71A4A"/>
    <w:rsid w:val="00F71DD3"/>
    <w:rsid w:val="00F7207A"/>
    <w:rsid w:val="00F724AC"/>
    <w:rsid w:val="00F72F5D"/>
    <w:rsid w:val="00F73898"/>
    <w:rsid w:val="00F7677D"/>
    <w:rsid w:val="00F76D63"/>
    <w:rsid w:val="00F77FED"/>
    <w:rsid w:val="00F80B38"/>
    <w:rsid w:val="00F8190F"/>
    <w:rsid w:val="00F8239E"/>
    <w:rsid w:val="00F823A5"/>
    <w:rsid w:val="00F829C7"/>
    <w:rsid w:val="00F8321B"/>
    <w:rsid w:val="00F83A48"/>
    <w:rsid w:val="00F85B8C"/>
    <w:rsid w:val="00F87CC3"/>
    <w:rsid w:val="00F91B02"/>
    <w:rsid w:val="00F92E46"/>
    <w:rsid w:val="00F92E5C"/>
    <w:rsid w:val="00F934E2"/>
    <w:rsid w:val="00F936A7"/>
    <w:rsid w:val="00F958E2"/>
    <w:rsid w:val="00FA0B4E"/>
    <w:rsid w:val="00FA0DD0"/>
    <w:rsid w:val="00FA10CC"/>
    <w:rsid w:val="00FA1124"/>
    <w:rsid w:val="00FA1A91"/>
    <w:rsid w:val="00FA25D8"/>
    <w:rsid w:val="00FA2803"/>
    <w:rsid w:val="00FA38A8"/>
    <w:rsid w:val="00FA38AB"/>
    <w:rsid w:val="00FA3957"/>
    <w:rsid w:val="00FA4AED"/>
    <w:rsid w:val="00FA6351"/>
    <w:rsid w:val="00FA668D"/>
    <w:rsid w:val="00FA6782"/>
    <w:rsid w:val="00FA6B82"/>
    <w:rsid w:val="00FA7AD1"/>
    <w:rsid w:val="00FB04F8"/>
    <w:rsid w:val="00FB05C4"/>
    <w:rsid w:val="00FB0D6A"/>
    <w:rsid w:val="00FB1B2C"/>
    <w:rsid w:val="00FB3377"/>
    <w:rsid w:val="00FB38AD"/>
    <w:rsid w:val="00FB3DA9"/>
    <w:rsid w:val="00FB657C"/>
    <w:rsid w:val="00FB7A8D"/>
    <w:rsid w:val="00FB7C35"/>
    <w:rsid w:val="00FC22BA"/>
    <w:rsid w:val="00FC2D99"/>
    <w:rsid w:val="00FC3A4D"/>
    <w:rsid w:val="00FC3D69"/>
    <w:rsid w:val="00FC6C96"/>
    <w:rsid w:val="00FD1B34"/>
    <w:rsid w:val="00FD40F2"/>
    <w:rsid w:val="00FD413B"/>
    <w:rsid w:val="00FD645C"/>
    <w:rsid w:val="00FD6495"/>
    <w:rsid w:val="00FD73FC"/>
    <w:rsid w:val="00FE008B"/>
    <w:rsid w:val="00FE0284"/>
    <w:rsid w:val="00FE0B36"/>
    <w:rsid w:val="00FE1282"/>
    <w:rsid w:val="00FE2922"/>
    <w:rsid w:val="00FE2A5C"/>
    <w:rsid w:val="00FE2EF9"/>
    <w:rsid w:val="00FE34F8"/>
    <w:rsid w:val="00FE3A35"/>
    <w:rsid w:val="00FE4A04"/>
    <w:rsid w:val="00FE51A7"/>
    <w:rsid w:val="00FE5860"/>
    <w:rsid w:val="00FE6A78"/>
    <w:rsid w:val="00FE6F92"/>
    <w:rsid w:val="00FF0161"/>
    <w:rsid w:val="00FF0513"/>
    <w:rsid w:val="00FF109B"/>
    <w:rsid w:val="00FF11A5"/>
    <w:rsid w:val="00FF13D7"/>
    <w:rsid w:val="00FF1EE1"/>
    <w:rsid w:val="00FF22E9"/>
    <w:rsid w:val="00FF2721"/>
    <w:rsid w:val="00FF322F"/>
    <w:rsid w:val="00FF44F0"/>
    <w:rsid w:val="00FF565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23D3C"/>
  <w15:docId w15:val="{8A4CEBFF-EE0F-4761-97CC-2F11D00E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E04E0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02112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6D2C"/>
    <w:rPr>
      <w:color w:val="0000FF"/>
      <w:u w:val="single"/>
    </w:rPr>
  </w:style>
  <w:style w:type="table" w:customStyle="1" w:styleId="TableGrid11">
    <w:name w:val="Table Grid11"/>
    <w:basedOn w:val="TableNormal"/>
    <w:uiPriority w:val="59"/>
    <w:rsid w:val="0057750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2AB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061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4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0%20Memorandum%20imovinsko%20pravn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D49EF7-725D-40B1-B575-91B331D1F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 Memorandum imovinsko pravni</Template>
  <TotalTime>8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15</cp:revision>
  <cp:lastPrinted>2026-03-23T09:23:00Z</cp:lastPrinted>
  <dcterms:created xsi:type="dcterms:W3CDTF">2026-03-24T07:58:00Z</dcterms:created>
  <dcterms:modified xsi:type="dcterms:W3CDTF">2026-03-25T13:52:00Z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