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2E486" w14:textId="2DBCD12B" w:rsidR="008A6F6E" w:rsidRPr="00095713" w:rsidRDefault="008A6F6E" w:rsidP="00CC0DF6">
      <w:pPr>
        <w:spacing w:after="0"/>
        <w:rPr>
          <w:rFonts w:asciiTheme="majorBidi" w:hAnsiTheme="majorBidi" w:cstheme="majorBidi"/>
        </w:rPr>
      </w:pPr>
      <w:r w:rsidRPr="00095713">
        <w:rPr>
          <w:rFonts w:asciiTheme="majorBidi" w:hAnsiTheme="majorBidi" w:cstheme="majorBidi"/>
        </w:rPr>
        <w:t>GRADSKO VIJEĆE</w:t>
      </w:r>
    </w:p>
    <w:p w14:paraId="7610B5E5" w14:textId="77777777" w:rsidR="008A6F6E" w:rsidRPr="00095713" w:rsidRDefault="008A6F6E" w:rsidP="00CC0DF6">
      <w:pPr>
        <w:spacing w:after="0"/>
        <w:rPr>
          <w:rFonts w:asciiTheme="majorBidi" w:hAnsiTheme="majorBidi" w:cstheme="majorBidi"/>
        </w:rPr>
      </w:pPr>
      <w:r w:rsidRPr="00095713">
        <w:rPr>
          <w:rFonts w:asciiTheme="majorBidi" w:hAnsiTheme="majorBidi" w:cstheme="majorBidi"/>
        </w:rPr>
        <w:t>KLASA:</w:t>
      </w:r>
    </w:p>
    <w:p w14:paraId="5B9A6506" w14:textId="38A3D735" w:rsidR="00047DED" w:rsidRPr="00095713" w:rsidRDefault="008A6F6E" w:rsidP="00CC0DF6">
      <w:pPr>
        <w:spacing w:after="0"/>
        <w:rPr>
          <w:rFonts w:asciiTheme="majorBidi" w:hAnsiTheme="majorBidi" w:cstheme="majorBidi"/>
        </w:rPr>
      </w:pPr>
      <w:r w:rsidRPr="00095713">
        <w:rPr>
          <w:rFonts w:asciiTheme="majorBidi" w:hAnsiTheme="majorBidi" w:cstheme="majorBidi"/>
        </w:rPr>
        <w:t>UR.BROJ:</w:t>
      </w:r>
      <w:r w:rsidR="00047DED" w:rsidRPr="00095713">
        <w:rPr>
          <w:rFonts w:asciiTheme="majorBidi" w:hAnsiTheme="majorBidi" w:cstheme="majorBidi"/>
        </w:rPr>
        <w:t xml:space="preserve"> </w:t>
      </w:r>
    </w:p>
    <w:p w14:paraId="3CD8242E" w14:textId="5AB07C75" w:rsidR="00E86103" w:rsidRPr="00095713" w:rsidRDefault="00E86103" w:rsidP="00CC0DF6">
      <w:pPr>
        <w:spacing w:after="0"/>
        <w:rPr>
          <w:rFonts w:asciiTheme="majorBidi" w:hAnsiTheme="majorBidi" w:cstheme="majorBidi"/>
        </w:rPr>
      </w:pPr>
      <w:r w:rsidRPr="00095713">
        <w:rPr>
          <w:rFonts w:asciiTheme="majorBidi" w:hAnsiTheme="majorBidi" w:cstheme="majorBidi"/>
        </w:rPr>
        <w:t xml:space="preserve">Karlovac, </w:t>
      </w:r>
    </w:p>
    <w:p w14:paraId="22C1FE9C" w14:textId="10841C94" w:rsidR="002A4A37" w:rsidRPr="00095713" w:rsidRDefault="00E776FC" w:rsidP="00882C78">
      <w:pPr>
        <w:spacing w:after="0"/>
        <w:jc w:val="right"/>
        <w:rPr>
          <w:rFonts w:asciiTheme="majorBidi" w:hAnsiTheme="majorBidi" w:cstheme="majorBidi"/>
          <w:b/>
          <w:bCs/>
        </w:rPr>
      </w:pPr>
      <w:r>
        <w:rPr>
          <w:rFonts w:asciiTheme="majorBidi" w:hAnsiTheme="majorBidi" w:cstheme="majorBidi"/>
          <w:b/>
          <w:bCs/>
        </w:rPr>
        <w:t>NACRT</w:t>
      </w:r>
      <w:r w:rsidR="006D5AEF" w:rsidRPr="00095713">
        <w:rPr>
          <w:rFonts w:asciiTheme="majorBidi" w:hAnsiTheme="majorBidi" w:cstheme="majorBidi"/>
          <w:b/>
          <w:bCs/>
        </w:rPr>
        <w:t xml:space="preserve"> </w:t>
      </w:r>
    </w:p>
    <w:p w14:paraId="2821BD70" w14:textId="77777777" w:rsidR="00F65C96" w:rsidRPr="00095713" w:rsidRDefault="00F65C96" w:rsidP="00882C78">
      <w:pPr>
        <w:spacing w:after="0"/>
        <w:jc w:val="right"/>
        <w:rPr>
          <w:rFonts w:asciiTheme="majorBidi" w:hAnsiTheme="majorBidi" w:cstheme="majorBidi"/>
          <w:b/>
          <w:bCs/>
        </w:rPr>
      </w:pPr>
    </w:p>
    <w:p w14:paraId="60FCB1D7" w14:textId="0CA4CFDD" w:rsidR="002A4A37" w:rsidRPr="00095713" w:rsidRDefault="002A4A37" w:rsidP="00882C78">
      <w:pPr>
        <w:jc w:val="both"/>
        <w:rPr>
          <w:rFonts w:asciiTheme="majorBidi" w:hAnsiTheme="majorBidi" w:cstheme="majorBidi"/>
        </w:rPr>
      </w:pPr>
      <w:r w:rsidRPr="00095713">
        <w:rPr>
          <w:rFonts w:asciiTheme="majorBidi" w:hAnsiTheme="majorBidi" w:cstheme="majorBidi"/>
        </w:rPr>
        <w:tab/>
        <w:t xml:space="preserve">Na temelju članka </w:t>
      </w:r>
      <w:r w:rsidRPr="00095713">
        <w:rPr>
          <w:rFonts w:asciiTheme="majorBidi" w:hAnsiTheme="majorBidi" w:cstheme="majorBidi"/>
          <w:shd w:val="clear" w:color="auto" w:fill="FFFFFF"/>
        </w:rPr>
        <w:t xml:space="preserve">49. stavka 4., članka 51. stavka 5., članka 62. stavka 5. i Zakona o zaštiti životinja (Narodne novine br. 102/17, 32/19 i 78/24), i članaka </w:t>
      </w:r>
      <w:r w:rsidRPr="00095713">
        <w:rPr>
          <w:rFonts w:asciiTheme="majorBidi" w:hAnsiTheme="majorBidi" w:cstheme="majorBidi"/>
        </w:rPr>
        <w:t>34. i 97. Statuta Grada Karlovca (Glasnik Grada Karlovca br. 7/09, 8/09, 3/13, 6/13, 1/15-pročišćeni tekst, 3/18, 13/18, 6/20, 4/21, 8/21, 09/21 – pročišćeni tekst i 10/22), Gradsko vijeće Grada Karlovca na __. sjednici održanoj dana  __.__. 202</w:t>
      </w:r>
      <w:r w:rsidR="00836F9B" w:rsidRPr="00095713">
        <w:rPr>
          <w:rFonts w:asciiTheme="majorBidi" w:hAnsiTheme="majorBidi" w:cstheme="majorBidi"/>
        </w:rPr>
        <w:t>6</w:t>
      </w:r>
      <w:r w:rsidRPr="00095713">
        <w:rPr>
          <w:rFonts w:asciiTheme="majorBidi" w:hAnsiTheme="majorBidi" w:cstheme="majorBidi"/>
        </w:rPr>
        <w:t>. godine donijelo je sljedeću</w:t>
      </w:r>
    </w:p>
    <w:p w14:paraId="31C6D6E9" w14:textId="77777777" w:rsidR="002A4A37" w:rsidRPr="00095713" w:rsidRDefault="002A4A37" w:rsidP="00882C78">
      <w:pPr>
        <w:spacing w:after="0"/>
        <w:jc w:val="center"/>
        <w:rPr>
          <w:rStyle w:val="Strong"/>
          <w:rFonts w:asciiTheme="majorBidi" w:hAnsiTheme="majorBidi" w:cstheme="majorBidi"/>
          <w:bdr w:val="none" w:sz="0" w:space="0" w:color="auto" w:frame="1"/>
          <w:shd w:val="clear" w:color="auto" w:fill="FFFFFF"/>
        </w:rPr>
      </w:pPr>
      <w:r w:rsidRPr="00095713">
        <w:rPr>
          <w:rStyle w:val="Strong"/>
          <w:rFonts w:asciiTheme="majorBidi" w:hAnsiTheme="majorBidi" w:cstheme="majorBidi"/>
          <w:bdr w:val="none" w:sz="0" w:space="0" w:color="auto" w:frame="1"/>
          <w:shd w:val="clear" w:color="auto" w:fill="FFFFFF"/>
        </w:rPr>
        <w:t>O D L U K U </w:t>
      </w:r>
    </w:p>
    <w:p w14:paraId="63EAC703" w14:textId="16CDED9F" w:rsidR="002A4A37" w:rsidRPr="00095713" w:rsidRDefault="002A4A37" w:rsidP="00882C78">
      <w:pPr>
        <w:spacing w:after="0"/>
        <w:jc w:val="center"/>
        <w:rPr>
          <w:rStyle w:val="Strong"/>
          <w:rFonts w:asciiTheme="majorBidi" w:hAnsiTheme="majorBidi" w:cstheme="majorBidi"/>
          <w:bdr w:val="none" w:sz="0" w:space="0" w:color="auto" w:frame="1"/>
          <w:shd w:val="clear" w:color="auto" w:fill="FFFFFF"/>
        </w:rPr>
      </w:pPr>
      <w:r w:rsidRPr="00095713">
        <w:rPr>
          <w:rStyle w:val="Strong"/>
          <w:rFonts w:asciiTheme="majorBidi" w:hAnsiTheme="majorBidi" w:cstheme="majorBidi"/>
          <w:bdr w:val="none" w:sz="0" w:space="0" w:color="auto" w:frame="1"/>
          <w:shd w:val="clear" w:color="auto" w:fill="FFFFFF"/>
        </w:rPr>
        <w:t>o uvjetima i načinu držanja kućnih ljubimaca i načinu postupanja s napuštenim i izgubljenim životinjama</w:t>
      </w:r>
      <w:r w:rsidR="0005018B" w:rsidRPr="00095713">
        <w:rPr>
          <w:rStyle w:val="Strong"/>
          <w:rFonts w:asciiTheme="majorBidi" w:hAnsiTheme="majorBidi" w:cstheme="majorBidi"/>
          <w:bdr w:val="none" w:sz="0" w:space="0" w:color="auto" w:frame="1"/>
          <w:shd w:val="clear" w:color="auto" w:fill="FFFFFF"/>
        </w:rPr>
        <w:t>,</w:t>
      </w:r>
      <w:r w:rsidRPr="00095713">
        <w:rPr>
          <w:rStyle w:val="Strong"/>
          <w:rFonts w:asciiTheme="majorBidi" w:hAnsiTheme="majorBidi" w:cstheme="majorBidi"/>
          <w:bdr w:val="none" w:sz="0" w:space="0" w:color="auto" w:frame="1"/>
          <w:shd w:val="clear" w:color="auto" w:fill="FFFFFF"/>
        </w:rPr>
        <w:t xml:space="preserve"> te divljim životinjama</w:t>
      </w:r>
    </w:p>
    <w:p w14:paraId="7912CBE7" w14:textId="77777777" w:rsidR="002A4A37" w:rsidRPr="00095713" w:rsidRDefault="002A4A37" w:rsidP="00882C78">
      <w:pPr>
        <w:spacing w:after="0"/>
        <w:jc w:val="center"/>
        <w:rPr>
          <w:rStyle w:val="Strong"/>
          <w:rFonts w:asciiTheme="majorBidi" w:hAnsiTheme="majorBidi" w:cstheme="majorBidi"/>
          <w:bdr w:val="none" w:sz="0" w:space="0" w:color="auto" w:frame="1"/>
          <w:shd w:val="clear" w:color="auto" w:fill="FFFFFF"/>
        </w:rPr>
      </w:pPr>
    </w:p>
    <w:p w14:paraId="4987C5A7" w14:textId="77777777" w:rsidR="00CA73B7" w:rsidRPr="00095713" w:rsidRDefault="00CA73B7" w:rsidP="00882C78">
      <w:pPr>
        <w:spacing w:after="0"/>
        <w:jc w:val="center"/>
        <w:rPr>
          <w:rStyle w:val="Strong"/>
          <w:rFonts w:asciiTheme="majorBidi" w:hAnsiTheme="majorBidi" w:cstheme="majorBidi"/>
          <w:bdr w:val="none" w:sz="0" w:space="0" w:color="auto" w:frame="1"/>
          <w:shd w:val="clear" w:color="auto" w:fill="FFFFFF"/>
        </w:rPr>
      </w:pPr>
    </w:p>
    <w:p w14:paraId="7094EA0A" w14:textId="096F933B" w:rsidR="002A4A37" w:rsidRPr="00095713" w:rsidRDefault="002A4A37" w:rsidP="00882C78">
      <w:pPr>
        <w:pStyle w:val="ListParagraph"/>
        <w:numPr>
          <w:ilvl w:val="0"/>
          <w:numId w:val="10"/>
        </w:numPr>
        <w:spacing w:after="0"/>
        <w:ind w:left="709" w:hanging="709"/>
        <w:rPr>
          <w:rFonts w:asciiTheme="majorBidi" w:hAnsiTheme="majorBidi" w:cstheme="majorBidi"/>
          <w:b/>
          <w:bCs/>
        </w:rPr>
      </w:pPr>
      <w:r w:rsidRPr="00095713">
        <w:rPr>
          <w:rFonts w:asciiTheme="majorBidi" w:hAnsiTheme="majorBidi" w:cstheme="majorBidi"/>
          <w:b/>
          <w:bCs/>
        </w:rPr>
        <w:t>OPĆE ODREDBE</w:t>
      </w:r>
    </w:p>
    <w:p w14:paraId="00BAE48B" w14:textId="2B14BD16" w:rsidR="002A4A37" w:rsidRPr="00095713" w:rsidRDefault="00910FCB" w:rsidP="00882C78">
      <w:pPr>
        <w:spacing w:after="0"/>
        <w:jc w:val="center"/>
        <w:rPr>
          <w:rFonts w:asciiTheme="majorBidi" w:hAnsiTheme="majorBidi" w:cstheme="majorBidi"/>
          <w:b/>
          <w:bCs/>
        </w:rPr>
      </w:pPr>
      <w:r w:rsidRPr="00095713">
        <w:rPr>
          <w:rFonts w:asciiTheme="majorBidi" w:hAnsiTheme="majorBidi" w:cstheme="majorBidi"/>
          <w:b/>
          <w:bCs/>
        </w:rPr>
        <w:t>Predmet Odluke</w:t>
      </w:r>
    </w:p>
    <w:p w14:paraId="794E6A96" w14:textId="77777777" w:rsidR="00910FCB" w:rsidRPr="00095713" w:rsidRDefault="00910FCB" w:rsidP="00882C78">
      <w:pPr>
        <w:spacing w:after="0"/>
        <w:jc w:val="center"/>
        <w:rPr>
          <w:rFonts w:asciiTheme="majorBidi" w:hAnsiTheme="majorBidi" w:cstheme="majorBidi"/>
          <w:b/>
          <w:bCs/>
        </w:rPr>
      </w:pPr>
    </w:p>
    <w:p w14:paraId="43065FAE" w14:textId="6504C813" w:rsidR="002A4A37" w:rsidRPr="00095713" w:rsidRDefault="002A4A37" w:rsidP="00882C78">
      <w:pPr>
        <w:spacing w:after="0"/>
        <w:jc w:val="center"/>
        <w:rPr>
          <w:rFonts w:asciiTheme="majorBidi" w:hAnsiTheme="majorBidi" w:cstheme="majorBidi"/>
          <w:b/>
          <w:bCs/>
        </w:rPr>
      </w:pPr>
      <w:r w:rsidRPr="00095713">
        <w:rPr>
          <w:rFonts w:asciiTheme="majorBidi" w:hAnsiTheme="majorBidi" w:cstheme="majorBidi"/>
          <w:b/>
          <w:bCs/>
        </w:rPr>
        <w:t xml:space="preserve">Članak 1. </w:t>
      </w:r>
    </w:p>
    <w:p w14:paraId="6C66928B" w14:textId="1D544FD0" w:rsidR="00E86103" w:rsidRPr="00095713" w:rsidRDefault="002A4A37" w:rsidP="00882C78">
      <w:pPr>
        <w:pStyle w:val="ListParagraph"/>
        <w:numPr>
          <w:ilvl w:val="0"/>
          <w:numId w:val="17"/>
        </w:numPr>
        <w:spacing w:after="0"/>
        <w:ind w:left="0" w:firstLine="0"/>
        <w:jc w:val="both"/>
        <w:rPr>
          <w:rFonts w:asciiTheme="majorBidi" w:hAnsiTheme="majorBidi" w:cstheme="majorBidi"/>
          <w:shd w:val="clear" w:color="auto" w:fill="FFFFFF"/>
        </w:rPr>
      </w:pPr>
      <w:r w:rsidRPr="00095713">
        <w:rPr>
          <w:rFonts w:asciiTheme="majorBidi" w:hAnsiTheme="majorBidi" w:cstheme="majorBidi"/>
          <w:shd w:val="clear" w:color="auto" w:fill="FFFFFF"/>
        </w:rPr>
        <w:t>Ovom Odlukom</w:t>
      </w:r>
      <w:r w:rsidR="00910FCB" w:rsidRPr="00095713">
        <w:rPr>
          <w:rFonts w:asciiTheme="majorBidi" w:hAnsiTheme="majorBidi" w:cstheme="majorBidi"/>
          <w:shd w:val="clear" w:color="auto" w:fill="FFFFFF"/>
        </w:rPr>
        <w:t xml:space="preserve"> o uvjetima i načinu držanja kućnih ljubimaca i načinu postupanja s napuštenim i izgubljenim životinjama te divljim životinjama (dalje, Odluka)</w:t>
      </w:r>
      <w:r w:rsidRPr="00095713">
        <w:rPr>
          <w:rFonts w:asciiTheme="majorBidi" w:hAnsiTheme="majorBidi" w:cstheme="majorBidi"/>
          <w:shd w:val="clear" w:color="auto" w:fill="FFFFFF"/>
        </w:rPr>
        <w:t xml:space="preserve"> uređuju se minimalni uvjeti i način držanja kućnih ljubimaca koje im njihovi posjednici moraju osigurati, način kontrole njihova razmnožavanja, uvjeti i način držanja vezanih pasa, način postupanja s napuštenim i izgubljenim životinjama</w:t>
      </w:r>
      <w:r w:rsidR="00910FCB" w:rsidRPr="00095713">
        <w:rPr>
          <w:rFonts w:asciiTheme="majorBidi" w:hAnsiTheme="majorBidi" w:cstheme="majorBidi"/>
          <w:shd w:val="clear" w:color="auto" w:fill="FFFFFF"/>
        </w:rPr>
        <w:t>,</w:t>
      </w:r>
      <w:r w:rsidRPr="00095713">
        <w:rPr>
          <w:rFonts w:asciiTheme="majorBidi" w:hAnsiTheme="majorBidi" w:cstheme="majorBidi"/>
          <w:shd w:val="clear" w:color="auto" w:fill="FFFFFF"/>
        </w:rPr>
        <w:t xml:space="preserve"> te način postupanja s divljim životinjama pronađenim izvan prirodnog staništa, na području </w:t>
      </w:r>
      <w:r w:rsidR="00B77D04" w:rsidRPr="00095713">
        <w:rPr>
          <w:rFonts w:asciiTheme="majorBidi" w:hAnsiTheme="majorBidi" w:cstheme="majorBidi"/>
          <w:shd w:val="clear" w:color="auto" w:fill="FFFFFF"/>
        </w:rPr>
        <w:t xml:space="preserve">Grada </w:t>
      </w:r>
      <w:r w:rsidRPr="00095713">
        <w:rPr>
          <w:rFonts w:asciiTheme="majorBidi" w:hAnsiTheme="majorBidi" w:cstheme="majorBidi"/>
          <w:shd w:val="clear" w:color="auto" w:fill="FFFFFF"/>
        </w:rPr>
        <w:t>Karlovca.</w:t>
      </w:r>
    </w:p>
    <w:p w14:paraId="2B2F5C0E" w14:textId="1EA0E391" w:rsidR="00302FA2" w:rsidRPr="00095713" w:rsidRDefault="00C84477" w:rsidP="00882C78">
      <w:pPr>
        <w:pStyle w:val="ListParagraph"/>
        <w:numPr>
          <w:ilvl w:val="0"/>
          <w:numId w:val="17"/>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hAnsiTheme="majorBidi" w:cstheme="majorBidi"/>
          <w:shd w:val="clear" w:color="auto" w:fill="FFFFFF"/>
        </w:rPr>
        <w:t xml:space="preserve">Odredbe ove Odluke ne primjenjuju se na </w:t>
      </w:r>
      <w:r w:rsidR="00514F68" w:rsidRPr="00095713">
        <w:rPr>
          <w:rFonts w:asciiTheme="majorBidi" w:hAnsiTheme="majorBidi" w:cstheme="majorBidi"/>
          <w:shd w:val="clear" w:color="auto" w:fill="FFFFFF"/>
        </w:rPr>
        <w:t>radne i službene životinje</w:t>
      </w:r>
      <w:r w:rsidR="00302FA2" w:rsidRPr="00095713">
        <w:rPr>
          <w:rFonts w:asciiTheme="majorBidi" w:hAnsiTheme="majorBidi" w:cstheme="majorBidi"/>
          <w:shd w:val="clear" w:color="auto" w:fill="FFFFFF"/>
        </w:rPr>
        <w:t xml:space="preserve"> te</w:t>
      </w:r>
      <w:r w:rsidR="00302FA2" w:rsidRPr="00095713">
        <w:rPr>
          <w:rFonts w:asciiTheme="majorBidi" w:eastAsia="Times New Roman" w:hAnsiTheme="majorBidi" w:cstheme="majorBidi"/>
          <w:lang w:eastAsia="hr-HR"/>
        </w:rPr>
        <w:t xml:space="preserve"> pse osposobljene za pomoć osobama s invaliditetom. </w:t>
      </w:r>
    </w:p>
    <w:p w14:paraId="10B1C452" w14:textId="4EFEFD4D" w:rsidR="00514F68" w:rsidRPr="00095713" w:rsidRDefault="00514F68" w:rsidP="00882C78">
      <w:pPr>
        <w:pStyle w:val="ListParagraph"/>
        <w:numPr>
          <w:ilvl w:val="0"/>
          <w:numId w:val="17"/>
        </w:numPr>
        <w:spacing w:after="0"/>
        <w:ind w:left="0" w:firstLine="0"/>
        <w:jc w:val="both"/>
        <w:rPr>
          <w:rFonts w:asciiTheme="majorBidi" w:hAnsiTheme="majorBidi" w:cstheme="majorBidi"/>
          <w:shd w:val="clear" w:color="auto" w:fill="FFFFFF"/>
        </w:rPr>
      </w:pPr>
      <w:r w:rsidRPr="00095713">
        <w:rPr>
          <w:rFonts w:asciiTheme="majorBidi" w:hAnsiTheme="majorBidi" w:cstheme="majorBidi"/>
          <w:shd w:val="clear" w:color="auto" w:fill="FFFFFF"/>
        </w:rPr>
        <w:t>Odredbe ove Odluke ne primjenjuju se na divljač kojom se gospodari sukladno propisima o lovstvu.</w:t>
      </w:r>
    </w:p>
    <w:p w14:paraId="0AFA4EB7" w14:textId="77777777" w:rsidR="00C84477" w:rsidRPr="00095713" w:rsidRDefault="00C84477" w:rsidP="00882C78">
      <w:pPr>
        <w:spacing w:after="0"/>
        <w:rPr>
          <w:rFonts w:asciiTheme="majorBidi" w:hAnsiTheme="majorBidi" w:cstheme="majorBidi"/>
          <w:shd w:val="clear" w:color="auto" w:fill="FFFFFF"/>
        </w:rPr>
      </w:pPr>
    </w:p>
    <w:p w14:paraId="0CC0840C" w14:textId="3D4C637C" w:rsidR="00C84477" w:rsidRPr="00095713" w:rsidRDefault="00C84477" w:rsidP="00882C78">
      <w:pPr>
        <w:spacing w:after="0"/>
        <w:jc w:val="center"/>
        <w:rPr>
          <w:rFonts w:asciiTheme="majorBidi" w:hAnsiTheme="majorBidi" w:cstheme="majorBidi"/>
          <w:b/>
          <w:bCs/>
          <w:shd w:val="clear" w:color="auto" w:fill="FFFFFF"/>
        </w:rPr>
      </w:pPr>
      <w:r w:rsidRPr="00095713">
        <w:rPr>
          <w:rFonts w:asciiTheme="majorBidi" w:hAnsiTheme="majorBidi" w:cstheme="majorBidi"/>
          <w:b/>
          <w:bCs/>
          <w:shd w:val="clear" w:color="auto" w:fill="FFFFFF"/>
        </w:rPr>
        <w:t xml:space="preserve">Članak </w:t>
      </w:r>
      <w:r w:rsidR="00A15E2A" w:rsidRPr="00095713">
        <w:rPr>
          <w:rFonts w:asciiTheme="majorBidi" w:hAnsiTheme="majorBidi" w:cstheme="majorBidi"/>
          <w:b/>
          <w:bCs/>
          <w:shd w:val="clear" w:color="auto" w:fill="FFFFFF"/>
        </w:rPr>
        <w:t>2</w:t>
      </w:r>
      <w:r w:rsidRPr="00095713">
        <w:rPr>
          <w:rFonts w:asciiTheme="majorBidi" w:hAnsiTheme="majorBidi" w:cstheme="majorBidi"/>
          <w:b/>
          <w:bCs/>
          <w:shd w:val="clear" w:color="auto" w:fill="FFFFFF"/>
        </w:rPr>
        <w:t xml:space="preserve">. </w:t>
      </w:r>
    </w:p>
    <w:p w14:paraId="19807717" w14:textId="409D8DC4" w:rsidR="00C84477" w:rsidRPr="00095713" w:rsidRDefault="00C84477" w:rsidP="00882C78">
      <w:pPr>
        <w:pStyle w:val="ListParagraph"/>
        <w:shd w:val="clear" w:color="auto" w:fill="FFFFFF"/>
        <w:spacing w:after="0"/>
        <w:ind w:left="709"/>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Pojedini pojmovi u smislu ove Odluke imaju sljedeće značenje:</w:t>
      </w:r>
    </w:p>
    <w:p w14:paraId="73CDA4C9" w14:textId="316D47A2"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životinje</w:t>
      </w:r>
      <w:r w:rsidRPr="00095713">
        <w:rPr>
          <w:rFonts w:asciiTheme="majorBidi" w:eastAsia="Times New Roman" w:hAnsiTheme="majorBidi" w:cstheme="majorBidi"/>
          <w:lang w:eastAsia="hr-HR"/>
        </w:rPr>
        <w:t xml:space="preserve"> su sve životinje kralježnja</w:t>
      </w:r>
      <w:r w:rsidR="00B77D04" w:rsidRPr="00095713">
        <w:rPr>
          <w:rFonts w:asciiTheme="majorBidi" w:eastAsia="Times New Roman" w:hAnsiTheme="majorBidi" w:cstheme="majorBidi"/>
          <w:lang w:eastAsia="hr-HR"/>
        </w:rPr>
        <w:t>c</w:t>
      </w:r>
      <w:r w:rsidRPr="00095713">
        <w:rPr>
          <w:rFonts w:asciiTheme="majorBidi" w:eastAsia="Times New Roman" w:hAnsiTheme="majorBidi" w:cstheme="majorBidi"/>
          <w:lang w:eastAsia="hr-HR"/>
        </w:rPr>
        <w:t>i</w:t>
      </w:r>
    </w:p>
    <w:p w14:paraId="70655B0F" w14:textId="4861D271"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divlje životinje</w:t>
      </w:r>
      <w:r w:rsidRPr="00095713">
        <w:rPr>
          <w:rFonts w:asciiTheme="majorBidi" w:eastAsia="Times New Roman" w:hAnsiTheme="majorBidi" w:cstheme="majorBidi"/>
          <w:lang w:eastAsia="hr-HR"/>
        </w:rPr>
        <w:t xml:space="preserve"> su sve životinje, osim domaćih životinja, kućnih ljubimaca, službenih životinja i radnih životinja</w:t>
      </w:r>
    </w:p>
    <w:p w14:paraId="063F4755" w14:textId="4359EEF8"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domaće živ</w:t>
      </w:r>
      <w:r w:rsidR="00D10ECD" w:rsidRPr="00095713">
        <w:rPr>
          <w:rFonts w:asciiTheme="majorBidi" w:eastAsia="Times New Roman" w:hAnsiTheme="majorBidi" w:cstheme="majorBidi"/>
          <w:b/>
          <w:bCs/>
          <w:lang w:eastAsia="hr-HR"/>
        </w:rPr>
        <w:t>o</w:t>
      </w:r>
      <w:r w:rsidRPr="00095713">
        <w:rPr>
          <w:rFonts w:asciiTheme="majorBidi" w:eastAsia="Times New Roman" w:hAnsiTheme="majorBidi" w:cstheme="majorBidi"/>
          <w:b/>
          <w:bCs/>
          <w:lang w:eastAsia="hr-HR"/>
        </w:rPr>
        <w:t>tinje</w:t>
      </w:r>
      <w:r w:rsidRPr="00095713">
        <w:rPr>
          <w:rFonts w:asciiTheme="majorBidi" w:eastAsia="Times New Roman" w:hAnsiTheme="majorBidi" w:cstheme="majorBidi"/>
          <w:lang w:eastAsia="hr-HR"/>
        </w:rPr>
        <w:t xml:space="preserve"> su životinje koje je čovjek pripitomio i udomaćio i koje uzgaja radi proizvodnje hrane, hrane za </w:t>
      </w:r>
      <w:r w:rsidR="00B77D04" w:rsidRPr="00095713">
        <w:rPr>
          <w:rFonts w:asciiTheme="majorBidi" w:eastAsia="Times New Roman" w:hAnsiTheme="majorBidi" w:cstheme="majorBidi"/>
          <w:lang w:eastAsia="hr-HR"/>
        </w:rPr>
        <w:t>ž</w:t>
      </w:r>
      <w:r w:rsidRPr="00095713">
        <w:rPr>
          <w:rFonts w:asciiTheme="majorBidi" w:eastAsia="Times New Roman" w:hAnsiTheme="majorBidi" w:cstheme="majorBidi"/>
          <w:lang w:eastAsia="hr-HR"/>
        </w:rPr>
        <w:t>ivotinje i nusproizvoda životinjskog podrijetla koji nisu za prehranu ljudi, te u druge gospodarske svrhe</w:t>
      </w:r>
    </w:p>
    <w:p w14:paraId="7B634701" w14:textId="1915E2B2"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izgubljena životinja</w:t>
      </w:r>
      <w:r w:rsidRPr="00095713">
        <w:rPr>
          <w:rFonts w:asciiTheme="majorBidi" w:eastAsia="Times New Roman" w:hAnsiTheme="majorBidi" w:cstheme="majorBidi"/>
          <w:lang w:eastAsia="hr-HR"/>
        </w:rPr>
        <w:t xml:space="preserve"> je životinja koja je odlutala od vlasnika i on ju traži</w:t>
      </w:r>
    </w:p>
    <w:p w14:paraId="2AA7FB9C" w14:textId="77A689B9"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kućni ljubimci</w:t>
      </w:r>
      <w:r w:rsidRPr="00095713">
        <w:rPr>
          <w:rFonts w:asciiTheme="majorBidi" w:eastAsia="Times New Roman" w:hAnsiTheme="majorBidi" w:cstheme="majorBidi"/>
          <w:lang w:eastAsia="hr-HR"/>
        </w:rPr>
        <w:t xml:space="preserve"> su životinje koje čovjek drži zbog društva, zaštite i pomoći ili zbog zanimanja za  te životinje</w:t>
      </w:r>
    </w:p>
    <w:p w14:paraId="096C4819" w14:textId="4AFE6DDA"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lastRenderedPageBreak/>
        <w:t>napuštena životinja</w:t>
      </w:r>
      <w:r w:rsidRPr="00095713">
        <w:rPr>
          <w:rFonts w:asciiTheme="majorBidi" w:eastAsia="Times New Roman" w:hAnsiTheme="majorBidi" w:cstheme="majorBidi"/>
          <w:lang w:eastAsia="hr-HR"/>
        </w:rPr>
        <w:t xml:space="preserve"> je životinja koju je vlasnik svjesno napustio, kao i životinja koju je napustio zbog više sile kao što su bolest, smrt ili gubitak slobode, te životinja koje se vlasnik svjesno odrekao</w:t>
      </w:r>
    </w:p>
    <w:p w14:paraId="1A1691F2" w14:textId="1DC9108D"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opasne životinje</w:t>
      </w:r>
      <w:r w:rsidRPr="00095713">
        <w:rPr>
          <w:rFonts w:asciiTheme="majorBidi" w:eastAsia="Times New Roman" w:hAnsiTheme="majorBidi" w:cstheme="majorBidi"/>
          <w:lang w:eastAsia="hr-HR"/>
        </w:rPr>
        <w:t xml:space="preserve"> su životinje koje zbog neodgovarajućih uvjeta držanja i postupanja s njima mogu ugroziti zdravlje i sigurnost ljudi i životinja te koje pokazuju napadačko ponašanje prema čovjeku</w:t>
      </w:r>
    </w:p>
    <w:p w14:paraId="6EE9A07E" w14:textId="401E529F"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posjednik životinje</w:t>
      </w:r>
      <w:r w:rsidRPr="00095713">
        <w:rPr>
          <w:rFonts w:asciiTheme="majorBidi" w:eastAsia="Times New Roman" w:hAnsiTheme="majorBidi" w:cstheme="majorBidi"/>
          <w:lang w:eastAsia="hr-HR"/>
        </w:rPr>
        <w:t xml:space="preserve"> (u daljnjem tekstu: </w:t>
      </w:r>
      <w:r w:rsidR="0005018B"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osjednik) je svaka pravna ili fizička osoba koja je kao vlasnik, korisnik ili skrbnik stalno ili privremeno odgovorna za zdravlje i dobrobit životinje</w:t>
      </w:r>
    </w:p>
    <w:p w14:paraId="13BEE8BA" w14:textId="458CA838"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 xml:space="preserve">prijevoz </w:t>
      </w:r>
      <w:r w:rsidRPr="00095713">
        <w:rPr>
          <w:rFonts w:asciiTheme="majorBidi" w:eastAsia="Times New Roman" w:hAnsiTheme="majorBidi" w:cstheme="majorBidi"/>
          <w:lang w:eastAsia="hr-HR"/>
        </w:rPr>
        <w:t>je premještanje životinja prijevoznim sredstvom u nekomercijalne svrhe, uključujući postupke pri polasku i dolasku na krajnje odredište</w:t>
      </w:r>
    </w:p>
    <w:p w14:paraId="1DF2F13A" w14:textId="66547547"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radne životinje</w:t>
      </w:r>
      <w:r w:rsidRPr="00095713">
        <w:rPr>
          <w:rFonts w:asciiTheme="majorBidi" w:eastAsia="Times New Roman" w:hAnsiTheme="majorBidi" w:cstheme="majorBidi"/>
          <w:lang w:eastAsia="hr-HR"/>
        </w:rPr>
        <w:t xml:space="preserve"> su psi koji služe kao tjelesni čuvari i čuvari imovine, psi vodiči slijepih i oni koji služe za pomoć, psi tragači i psi koji služe za obavljanje drugih poslova, kopitari i druge životinje kojima se čovjek služi za obavljanje drugih poslova, osim proizvodnje</w:t>
      </w:r>
    </w:p>
    <w:p w14:paraId="0C1D06C1" w14:textId="512404A0"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sklonište za životinje</w:t>
      </w:r>
      <w:r w:rsidRPr="00095713">
        <w:rPr>
          <w:rFonts w:asciiTheme="majorBidi" w:eastAsia="Times New Roman" w:hAnsiTheme="majorBidi" w:cstheme="majorBidi"/>
          <w:lang w:eastAsia="hr-HR"/>
        </w:rPr>
        <w:t xml:space="preserve"> (u daljnjem tekstu: Sklonište) je objekt u kojem se smještaju i zbrinjavaju napuštene i izgubljene životinje gdje im se osigurava potrebna skrb i pomoć</w:t>
      </w:r>
    </w:p>
    <w:p w14:paraId="5098D4EE" w14:textId="6DD2542D" w:rsidR="00C84477" w:rsidRPr="00095713" w:rsidRDefault="00C84477"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službene životinje</w:t>
      </w:r>
      <w:r w:rsidRPr="00095713">
        <w:rPr>
          <w:rFonts w:asciiTheme="majorBidi" w:eastAsia="Times New Roman" w:hAnsiTheme="majorBidi" w:cstheme="majorBidi"/>
          <w:lang w:eastAsia="hr-HR"/>
        </w:rPr>
        <w:t xml:space="preserve"> su životinje koje imaju licenciju za rad i služe za obavljanje poslova pojedinih državnih tijela</w:t>
      </w:r>
    </w:p>
    <w:p w14:paraId="121A47E9" w14:textId="741F2635" w:rsidR="00C84477" w:rsidRPr="00095713" w:rsidRDefault="00810553" w:rsidP="00330D5D">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slobodno živuće</w:t>
      </w:r>
      <w:r w:rsidR="00C84477" w:rsidRPr="00095713">
        <w:rPr>
          <w:rFonts w:asciiTheme="majorBidi" w:eastAsia="Times New Roman" w:hAnsiTheme="majorBidi" w:cstheme="majorBidi"/>
          <w:b/>
          <w:bCs/>
          <w:lang w:eastAsia="hr-HR"/>
        </w:rPr>
        <w:t xml:space="preserve"> mačke </w:t>
      </w:r>
      <w:r w:rsidR="00C84477" w:rsidRPr="00095713">
        <w:rPr>
          <w:rFonts w:asciiTheme="majorBidi" w:eastAsia="Times New Roman" w:hAnsiTheme="majorBidi" w:cstheme="majorBidi"/>
          <w:lang w:eastAsia="hr-HR"/>
        </w:rPr>
        <w:t>su mačke koje su rođene u divljini</w:t>
      </w:r>
      <w:r w:rsidR="0081536A" w:rsidRPr="00095713">
        <w:rPr>
          <w:rFonts w:asciiTheme="majorBidi" w:eastAsia="Times New Roman" w:hAnsiTheme="majorBidi" w:cstheme="majorBidi"/>
          <w:lang w:eastAsia="hr-HR"/>
        </w:rPr>
        <w:t xml:space="preserve">, nemaju poznatog vlasnika </w:t>
      </w:r>
    </w:p>
    <w:p w14:paraId="1BA09A46" w14:textId="7B4A6778" w:rsidR="00514F68" w:rsidRPr="00095713" w:rsidRDefault="002A719C"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n</w:t>
      </w:r>
      <w:r w:rsidR="00514F68" w:rsidRPr="00095713">
        <w:rPr>
          <w:rFonts w:asciiTheme="majorBidi" w:eastAsia="Times New Roman" w:hAnsiTheme="majorBidi" w:cstheme="majorBidi"/>
          <w:b/>
          <w:bCs/>
          <w:lang w:eastAsia="hr-HR"/>
        </w:rPr>
        <w:t xml:space="preserve">astamba </w:t>
      </w:r>
      <w:r w:rsidR="00514F68" w:rsidRPr="00095713">
        <w:rPr>
          <w:rFonts w:asciiTheme="majorBidi" w:eastAsia="Times New Roman" w:hAnsiTheme="majorBidi" w:cstheme="majorBidi"/>
          <w:lang w:eastAsia="hr-HR"/>
        </w:rPr>
        <w:t>je poluotvoreni ili zatvoreni prostor namijenjen smještaju kućnih ljubimaca</w:t>
      </w:r>
    </w:p>
    <w:p w14:paraId="7CC44549" w14:textId="707059E8" w:rsidR="00514F68" w:rsidRPr="00095713" w:rsidRDefault="002A719C"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j</w:t>
      </w:r>
      <w:r w:rsidR="00514F68" w:rsidRPr="00095713">
        <w:rPr>
          <w:rFonts w:asciiTheme="majorBidi" w:eastAsia="Times New Roman" w:hAnsiTheme="majorBidi" w:cstheme="majorBidi"/>
          <w:b/>
          <w:bCs/>
          <w:lang w:eastAsia="hr-HR"/>
        </w:rPr>
        <w:t xml:space="preserve">avna površina </w:t>
      </w:r>
      <w:r w:rsidR="00514F68" w:rsidRPr="00095713">
        <w:rPr>
          <w:rFonts w:asciiTheme="majorBidi" w:eastAsia="Times New Roman" w:hAnsiTheme="majorBidi" w:cstheme="majorBidi"/>
          <w:lang w:eastAsia="hr-HR"/>
        </w:rPr>
        <w:t>je svaka površina u vlasništvu grada čije je korištenje namijenjeno svima i pod jednakim uvjetima</w:t>
      </w:r>
    </w:p>
    <w:p w14:paraId="265509D5" w14:textId="2136081A" w:rsidR="00514F68" w:rsidRPr="00095713" w:rsidRDefault="002A719C"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p</w:t>
      </w:r>
      <w:r w:rsidR="00514F68" w:rsidRPr="00095713">
        <w:rPr>
          <w:rFonts w:asciiTheme="majorBidi" w:eastAsia="Times New Roman" w:hAnsiTheme="majorBidi" w:cstheme="majorBidi"/>
          <w:b/>
          <w:bCs/>
          <w:lang w:eastAsia="hr-HR"/>
        </w:rPr>
        <w:t xml:space="preserve">ovršine javne namjene </w:t>
      </w:r>
      <w:r w:rsidR="00514F68" w:rsidRPr="00095713">
        <w:rPr>
          <w:rFonts w:asciiTheme="majorBidi" w:eastAsia="Times New Roman" w:hAnsiTheme="majorBidi" w:cstheme="majorBidi"/>
          <w:lang w:eastAsia="hr-HR"/>
        </w:rPr>
        <w:t xml:space="preserve">su površine koje nisu u vlasništvu grada i čije je korištenje namijenjeno svima pod jednakim uvjetima kao npr. javne ceste, javno vodno dobro, autobusni i željeznički kolodvori, tržnice na veliko i malo, komercijalna parkirališta, groblja i sl. </w:t>
      </w:r>
    </w:p>
    <w:p w14:paraId="6E95FB9F" w14:textId="6C318505" w:rsidR="00514F68" w:rsidRPr="00095713" w:rsidRDefault="002A719C"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j</w:t>
      </w:r>
      <w:r w:rsidR="00514F68" w:rsidRPr="00095713">
        <w:rPr>
          <w:rFonts w:asciiTheme="majorBidi" w:eastAsia="Times New Roman" w:hAnsiTheme="majorBidi" w:cstheme="majorBidi"/>
          <w:b/>
          <w:bCs/>
          <w:lang w:eastAsia="hr-HR"/>
        </w:rPr>
        <w:t xml:space="preserve">avne zelene površine </w:t>
      </w:r>
      <w:r w:rsidR="00514F68" w:rsidRPr="00095713">
        <w:rPr>
          <w:rFonts w:asciiTheme="majorBidi" w:eastAsia="Times New Roman" w:hAnsiTheme="majorBidi" w:cstheme="majorBidi"/>
          <w:lang w:eastAsia="hr-HR"/>
        </w:rPr>
        <w:t>su parkovi, drvoredi, živice, cvjetnjaci, travnjaci, skupine ili pojedinačna stabla, dječja igrališ</w:t>
      </w:r>
      <w:r w:rsidR="00D10ECD" w:rsidRPr="00095713">
        <w:rPr>
          <w:rFonts w:asciiTheme="majorBidi" w:eastAsia="Times New Roman" w:hAnsiTheme="majorBidi" w:cstheme="majorBidi"/>
          <w:lang w:eastAsia="hr-HR"/>
        </w:rPr>
        <w:t>t</w:t>
      </w:r>
      <w:r w:rsidR="00514F68" w:rsidRPr="00095713">
        <w:rPr>
          <w:rFonts w:asciiTheme="majorBidi" w:eastAsia="Times New Roman" w:hAnsiTheme="majorBidi" w:cstheme="majorBidi"/>
          <w:lang w:eastAsia="hr-HR"/>
        </w:rPr>
        <w:t>a s pripadajućom opremom, javni športski i rekreacijski prostori, zelene površine uz ceste i ulice, kupališta,</w:t>
      </w:r>
      <w:r w:rsidR="00514F68" w:rsidRPr="00095713">
        <w:rPr>
          <w:rFonts w:asciiTheme="majorBidi" w:eastAsia="Times New Roman" w:hAnsiTheme="majorBidi" w:cstheme="majorBidi"/>
          <w:b/>
          <w:bCs/>
          <w:lang w:eastAsia="hr-HR"/>
        </w:rPr>
        <w:t xml:space="preserve"> </w:t>
      </w:r>
      <w:r w:rsidR="00514F68" w:rsidRPr="00095713">
        <w:rPr>
          <w:rFonts w:asciiTheme="majorBidi" w:eastAsia="Times New Roman" w:hAnsiTheme="majorBidi" w:cstheme="majorBidi"/>
          <w:lang w:eastAsia="hr-HR"/>
        </w:rPr>
        <w:t>ako nisu sastavni dio nerazvrstane ili druge ceste odnosno ulice i sl.</w:t>
      </w:r>
    </w:p>
    <w:p w14:paraId="435C3251" w14:textId="59D60478" w:rsidR="00514F68" w:rsidRPr="00095713" w:rsidRDefault="002A719C" w:rsidP="00882C78">
      <w:pPr>
        <w:numPr>
          <w:ilvl w:val="0"/>
          <w:numId w:val="11"/>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j</w:t>
      </w:r>
      <w:r w:rsidR="00514F68" w:rsidRPr="00095713">
        <w:rPr>
          <w:rFonts w:asciiTheme="majorBidi" w:eastAsia="Times New Roman" w:hAnsiTheme="majorBidi" w:cstheme="majorBidi"/>
          <w:b/>
          <w:bCs/>
          <w:lang w:eastAsia="hr-HR"/>
        </w:rPr>
        <w:t xml:space="preserve">avne </w:t>
      </w:r>
      <w:r w:rsidR="00810553" w:rsidRPr="00095713">
        <w:rPr>
          <w:rFonts w:asciiTheme="majorBidi" w:eastAsia="Times New Roman" w:hAnsiTheme="majorBidi" w:cstheme="majorBidi"/>
          <w:b/>
          <w:bCs/>
          <w:lang w:eastAsia="hr-HR"/>
        </w:rPr>
        <w:t>prometne</w:t>
      </w:r>
      <w:r w:rsidR="00514F68" w:rsidRPr="00095713">
        <w:rPr>
          <w:rFonts w:asciiTheme="majorBidi" w:eastAsia="Times New Roman" w:hAnsiTheme="majorBidi" w:cstheme="majorBidi"/>
          <w:b/>
          <w:bCs/>
          <w:lang w:eastAsia="hr-HR"/>
        </w:rPr>
        <w:t xml:space="preserve"> površine </w:t>
      </w:r>
      <w:r w:rsidR="00514F68" w:rsidRPr="00095713">
        <w:rPr>
          <w:rFonts w:asciiTheme="majorBidi" w:eastAsia="Times New Roman" w:hAnsiTheme="majorBidi" w:cstheme="majorBidi"/>
          <w:lang w:eastAsia="hr-HR"/>
        </w:rPr>
        <w:t>su nerazvrstane ceste, nogostupi, trgovi, pješačke zone, seoski poljski i šumski putovi, putovi na nasipima za obranu od poplava, javni prolaz, javne stepenice, mostovi, podvožnjaci, nadvožnjaci, pothodnici, parkirališta, stajališta javnog prometa, javne garaže i slične površine</w:t>
      </w:r>
    </w:p>
    <w:p w14:paraId="13213934" w14:textId="77777777" w:rsidR="00D43AED" w:rsidRPr="00095713" w:rsidRDefault="00D43AED" w:rsidP="00882C78">
      <w:pPr>
        <w:shd w:val="clear" w:color="auto" w:fill="FFFFFF"/>
        <w:spacing w:after="0"/>
        <w:ind w:left="720"/>
        <w:jc w:val="both"/>
        <w:textAlignment w:val="baseline"/>
        <w:rPr>
          <w:rFonts w:asciiTheme="majorBidi" w:eastAsia="Times New Roman" w:hAnsiTheme="majorBidi" w:cstheme="majorBidi"/>
          <w:lang w:eastAsia="hr-HR"/>
        </w:rPr>
      </w:pPr>
    </w:p>
    <w:p w14:paraId="0B4CDB5B" w14:textId="77777777" w:rsidR="00CA73B7" w:rsidRPr="00095713" w:rsidRDefault="00CA73B7" w:rsidP="00882C78">
      <w:pPr>
        <w:shd w:val="clear" w:color="auto" w:fill="FFFFFF"/>
        <w:spacing w:after="0"/>
        <w:ind w:left="720"/>
        <w:jc w:val="both"/>
        <w:textAlignment w:val="baseline"/>
        <w:rPr>
          <w:rFonts w:asciiTheme="majorBidi" w:eastAsia="Times New Roman" w:hAnsiTheme="majorBidi" w:cstheme="majorBidi"/>
          <w:lang w:eastAsia="hr-HR"/>
        </w:rPr>
      </w:pPr>
    </w:p>
    <w:p w14:paraId="2E6FE720" w14:textId="401B9DB7" w:rsidR="0081536A" w:rsidRPr="00095713" w:rsidRDefault="00D43AED" w:rsidP="00882C78">
      <w:pPr>
        <w:pStyle w:val="ListParagraph"/>
        <w:numPr>
          <w:ilvl w:val="0"/>
          <w:numId w:val="10"/>
        </w:numPr>
        <w:shd w:val="clear" w:color="auto" w:fill="FFFFFF"/>
        <w:spacing w:after="0"/>
        <w:ind w:left="709" w:hanging="709"/>
        <w:jc w:val="both"/>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UVJETI I NAČIN DRŽANJA KUĆNIH LJUBIMACA</w:t>
      </w:r>
    </w:p>
    <w:p w14:paraId="10D71C37" w14:textId="77777777" w:rsidR="00910FCB" w:rsidRPr="00095713" w:rsidRDefault="00910FCB" w:rsidP="00882C78">
      <w:pPr>
        <w:pStyle w:val="ListParagraph"/>
        <w:shd w:val="clear" w:color="auto" w:fill="FFFFFF"/>
        <w:spacing w:after="0"/>
        <w:ind w:left="1080"/>
        <w:jc w:val="both"/>
        <w:textAlignment w:val="baseline"/>
        <w:rPr>
          <w:rFonts w:asciiTheme="majorBidi" w:eastAsia="Times New Roman" w:hAnsiTheme="majorBidi" w:cstheme="majorBidi"/>
          <w:b/>
          <w:bCs/>
          <w:lang w:eastAsia="hr-HR"/>
        </w:rPr>
      </w:pPr>
    </w:p>
    <w:p w14:paraId="5E6E15BC" w14:textId="095567A9" w:rsidR="00910FCB" w:rsidRPr="00095713" w:rsidRDefault="00910FCB"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Opći uvjeti držanja kućnih ljubimaca</w:t>
      </w:r>
    </w:p>
    <w:p w14:paraId="7D977A90" w14:textId="77777777" w:rsidR="00910FCB" w:rsidRPr="00095713" w:rsidRDefault="00910FCB" w:rsidP="00882C78">
      <w:pPr>
        <w:shd w:val="clear" w:color="auto" w:fill="FFFFFF"/>
        <w:spacing w:after="0"/>
        <w:jc w:val="center"/>
        <w:textAlignment w:val="baseline"/>
        <w:rPr>
          <w:rFonts w:asciiTheme="majorBidi" w:eastAsia="Times New Roman" w:hAnsiTheme="majorBidi" w:cstheme="majorBidi"/>
          <w:b/>
          <w:bCs/>
          <w:lang w:eastAsia="hr-HR"/>
        </w:rPr>
      </w:pPr>
    </w:p>
    <w:p w14:paraId="1D2C4860" w14:textId="03C1FE59" w:rsidR="00BF178A" w:rsidRPr="00095713" w:rsidRDefault="00910FCB"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A15E2A" w:rsidRPr="00095713">
        <w:rPr>
          <w:rFonts w:asciiTheme="majorBidi" w:eastAsia="Times New Roman" w:hAnsiTheme="majorBidi" w:cstheme="majorBidi"/>
          <w:b/>
          <w:bCs/>
          <w:lang w:eastAsia="hr-HR"/>
        </w:rPr>
        <w:t>3</w:t>
      </w:r>
      <w:r w:rsidRPr="00095713">
        <w:rPr>
          <w:rFonts w:asciiTheme="majorBidi" w:eastAsia="Times New Roman" w:hAnsiTheme="majorBidi" w:cstheme="majorBidi"/>
          <w:b/>
          <w:bCs/>
          <w:lang w:eastAsia="hr-HR"/>
        </w:rPr>
        <w:t>.</w:t>
      </w:r>
    </w:p>
    <w:p w14:paraId="341B1671" w14:textId="3FE13A59" w:rsidR="00BF178A" w:rsidRPr="00095713" w:rsidRDefault="00BF178A" w:rsidP="00882C78">
      <w:pPr>
        <w:pStyle w:val="ListParagraph"/>
        <w:numPr>
          <w:ilvl w:val="0"/>
          <w:numId w:val="19"/>
        </w:numPr>
        <w:shd w:val="clear" w:color="auto" w:fill="FFFFFF"/>
        <w:spacing w:after="0"/>
        <w:ind w:hanging="720"/>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Posjednik je dužan: </w:t>
      </w:r>
    </w:p>
    <w:p w14:paraId="46CF8147" w14:textId="0A2ED510" w:rsidR="00BF178A" w:rsidRPr="00095713" w:rsidRDefault="00836F9B" w:rsidP="00882C78">
      <w:pPr>
        <w:pStyle w:val="ListParagraph"/>
        <w:numPr>
          <w:ilvl w:val="0"/>
          <w:numId w:val="12"/>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o</w:t>
      </w:r>
      <w:r w:rsidR="00BF178A" w:rsidRPr="00095713">
        <w:rPr>
          <w:rFonts w:asciiTheme="majorBidi" w:eastAsia="Times New Roman" w:hAnsiTheme="majorBidi" w:cstheme="majorBidi"/>
          <w:lang w:eastAsia="hr-HR"/>
        </w:rPr>
        <w:t>sigurati kućnim ljubimcima držanje u skladu s njihovim potrebama, a minimalno pred</w:t>
      </w:r>
      <w:r w:rsidR="001926E2" w:rsidRPr="00095713">
        <w:rPr>
          <w:rFonts w:asciiTheme="majorBidi" w:eastAsia="Times New Roman" w:hAnsiTheme="majorBidi" w:cstheme="majorBidi"/>
          <w:lang w:eastAsia="hr-HR"/>
        </w:rPr>
        <w:t>v</w:t>
      </w:r>
      <w:r w:rsidR="00BF178A" w:rsidRPr="00095713">
        <w:rPr>
          <w:rFonts w:asciiTheme="majorBidi" w:eastAsia="Times New Roman" w:hAnsiTheme="majorBidi" w:cstheme="majorBidi"/>
          <w:lang w:eastAsia="hr-HR"/>
        </w:rPr>
        <w:t>iđenim Zakonom o zaštiti životinja i ovom Odlukom</w:t>
      </w:r>
    </w:p>
    <w:p w14:paraId="1C5A5F16" w14:textId="41B08C59" w:rsidR="00BF178A" w:rsidRPr="00095713" w:rsidRDefault="00330D5D" w:rsidP="00882C78">
      <w:pPr>
        <w:pStyle w:val="ListParagraph"/>
        <w:numPr>
          <w:ilvl w:val="0"/>
          <w:numId w:val="12"/>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kućnim ljubimcima</w:t>
      </w:r>
      <w:r w:rsidR="00BF178A" w:rsidRPr="00095713">
        <w:rPr>
          <w:rFonts w:asciiTheme="majorBidi" w:eastAsia="Times New Roman" w:hAnsiTheme="majorBidi" w:cstheme="majorBidi"/>
          <w:lang w:eastAsia="hr-HR"/>
        </w:rPr>
        <w:t xml:space="preserve"> osigurati kućicu ili odgovarajuću nastambu dovoljno veliku da u njoj</w:t>
      </w:r>
      <w:r w:rsidR="00836F9B" w:rsidRPr="00095713">
        <w:rPr>
          <w:rFonts w:asciiTheme="majorBidi" w:eastAsia="Times New Roman" w:hAnsiTheme="majorBidi" w:cstheme="majorBidi"/>
          <w:lang w:eastAsia="hr-HR"/>
        </w:rPr>
        <w:t xml:space="preserve"> </w:t>
      </w:r>
      <w:r w:rsidR="00BF178A" w:rsidRPr="00095713">
        <w:rPr>
          <w:rFonts w:asciiTheme="majorBidi" w:eastAsia="Times New Roman" w:hAnsiTheme="majorBidi" w:cstheme="majorBidi"/>
          <w:lang w:eastAsia="hr-HR"/>
        </w:rPr>
        <w:t xml:space="preserve">može stajati, okrenuti se, </w:t>
      </w:r>
      <w:r w:rsidR="00BA266B" w:rsidRPr="00095713">
        <w:rPr>
          <w:rFonts w:asciiTheme="majorBidi" w:eastAsia="Times New Roman" w:hAnsiTheme="majorBidi" w:cstheme="majorBidi"/>
          <w:lang w:eastAsia="hr-HR"/>
        </w:rPr>
        <w:t xml:space="preserve">imati </w:t>
      </w:r>
      <w:r w:rsidR="00BF178A" w:rsidRPr="00095713">
        <w:rPr>
          <w:rFonts w:asciiTheme="majorBidi" w:eastAsia="Times New Roman" w:hAnsiTheme="majorBidi" w:cstheme="majorBidi"/>
          <w:lang w:eastAsia="hr-HR"/>
        </w:rPr>
        <w:t>zaštitu od vremenskih neprilika i drugih nepovoljnih uvjeta</w:t>
      </w:r>
      <w:r w:rsidR="00BA266B" w:rsidRPr="00095713">
        <w:rPr>
          <w:rFonts w:asciiTheme="majorBidi" w:eastAsia="Times New Roman" w:hAnsiTheme="majorBidi" w:cstheme="majorBidi"/>
          <w:lang w:eastAsia="hr-HR"/>
        </w:rPr>
        <w:t xml:space="preserve"> </w:t>
      </w:r>
      <w:r w:rsidR="00BF178A" w:rsidRPr="00095713">
        <w:rPr>
          <w:rFonts w:asciiTheme="majorBidi" w:eastAsia="Times New Roman" w:hAnsiTheme="majorBidi" w:cstheme="majorBidi"/>
          <w:lang w:eastAsia="hr-HR"/>
        </w:rPr>
        <w:t>za obitavanje</w:t>
      </w:r>
    </w:p>
    <w:p w14:paraId="23177C40" w14:textId="332CE2A0" w:rsidR="00836F9B" w:rsidRPr="00095713" w:rsidRDefault="00836F9B" w:rsidP="00882C78">
      <w:pPr>
        <w:pStyle w:val="ListParagraph"/>
        <w:numPr>
          <w:ilvl w:val="0"/>
          <w:numId w:val="12"/>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označiti </w:t>
      </w:r>
      <w:r w:rsidR="00330D5D" w:rsidRPr="00095713">
        <w:rPr>
          <w:rFonts w:asciiTheme="majorBidi" w:eastAsia="Times New Roman" w:hAnsiTheme="majorBidi" w:cstheme="majorBidi"/>
          <w:lang w:eastAsia="hr-HR"/>
        </w:rPr>
        <w:t>kućne ljubimce,</w:t>
      </w:r>
      <w:r w:rsidRPr="00095713">
        <w:rPr>
          <w:rFonts w:asciiTheme="majorBidi" w:eastAsia="Times New Roman" w:hAnsiTheme="majorBidi" w:cstheme="majorBidi"/>
          <w:lang w:eastAsia="hr-HR"/>
        </w:rPr>
        <w:t xml:space="preserve"> cijepiti ih, te provoditi druge mjere prema odredbama iz područja veterinarstva i Zakona o zaštiti životinja</w:t>
      </w:r>
    </w:p>
    <w:p w14:paraId="4FB3791B" w14:textId="5E46AB0A" w:rsidR="00836F9B" w:rsidRPr="00095713" w:rsidRDefault="00836F9B" w:rsidP="00882C78">
      <w:pPr>
        <w:pStyle w:val="ListParagraph"/>
        <w:numPr>
          <w:ilvl w:val="0"/>
          <w:numId w:val="12"/>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onemogućiti bijeg i kretanje </w:t>
      </w:r>
      <w:r w:rsidR="00F10B3B" w:rsidRPr="00095713">
        <w:rPr>
          <w:rFonts w:asciiTheme="majorBidi" w:eastAsia="Times New Roman" w:hAnsiTheme="majorBidi" w:cstheme="majorBidi"/>
          <w:lang w:eastAsia="hr-HR"/>
        </w:rPr>
        <w:t>kućnih ljubimaca</w:t>
      </w:r>
      <w:r w:rsidRPr="00095713">
        <w:rPr>
          <w:rFonts w:asciiTheme="majorBidi" w:eastAsia="Times New Roman" w:hAnsiTheme="majorBidi" w:cstheme="majorBidi"/>
          <w:lang w:eastAsia="hr-HR"/>
        </w:rPr>
        <w:t xml:space="preserve"> po javnim površinama bez nadzora</w:t>
      </w:r>
    </w:p>
    <w:p w14:paraId="16037425" w14:textId="74B74517" w:rsidR="00BF178A" w:rsidRPr="00095713" w:rsidRDefault="00836F9B" w:rsidP="00F10B3B">
      <w:pPr>
        <w:pStyle w:val="ListParagraph"/>
        <w:numPr>
          <w:ilvl w:val="0"/>
          <w:numId w:val="12"/>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pravodobno zatražiti veterinarsku pomoć</w:t>
      </w:r>
      <w:r w:rsidR="00014035" w:rsidRPr="00095713">
        <w:rPr>
          <w:rFonts w:asciiTheme="majorBidi" w:eastAsia="Times New Roman" w:hAnsiTheme="majorBidi" w:cstheme="majorBidi"/>
          <w:lang w:eastAsia="hr-HR"/>
        </w:rPr>
        <w:t>,</w:t>
      </w:r>
      <w:r w:rsidRPr="00095713">
        <w:rPr>
          <w:rFonts w:asciiTheme="majorBidi" w:eastAsia="Times New Roman" w:hAnsiTheme="majorBidi" w:cstheme="majorBidi"/>
          <w:lang w:eastAsia="hr-HR"/>
        </w:rPr>
        <w:t xml:space="preserve"> te osigurati zbrinjavanje i odgovarajuću njegu bolesnih i ozlijeđenih </w:t>
      </w:r>
      <w:r w:rsidR="00F10B3B" w:rsidRPr="00095713">
        <w:rPr>
          <w:rFonts w:asciiTheme="majorBidi" w:eastAsia="Times New Roman" w:hAnsiTheme="majorBidi" w:cstheme="majorBidi"/>
          <w:lang w:eastAsia="hr-HR"/>
        </w:rPr>
        <w:t>kućnih ljubimaca</w:t>
      </w:r>
      <w:r w:rsidRPr="00095713">
        <w:rPr>
          <w:rFonts w:asciiTheme="majorBidi" w:eastAsia="Times New Roman" w:hAnsiTheme="majorBidi" w:cstheme="majorBidi"/>
          <w:lang w:eastAsia="hr-HR"/>
        </w:rPr>
        <w:t>,</w:t>
      </w:r>
      <w:r w:rsidR="00897F6A" w:rsidRPr="00095713">
        <w:rPr>
          <w:rFonts w:asciiTheme="majorBidi" w:eastAsia="Times New Roman" w:hAnsiTheme="majorBidi" w:cstheme="majorBidi"/>
          <w:lang w:eastAsia="hr-HR"/>
        </w:rPr>
        <w:t xml:space="preserve"> a prema potrebi i pomoć pri okotu kućnog ljubimca</w:t>
      </w:r>
    </w:p>
    <w:p w14:paraId="28C798AF" w14:textId="2099333C" w:rsidR="00836F9B" w:rsidRPr="00095713" w:rsidRDefault="00836F9B" w:rsidP="00882C78">
      <w:pPr>
        <w:pStyle w:val="ListParagraph"/>
        <w:numPr>
          <w:ilvl w:val="0"/>
          <w:numId w:val="12"/>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lastRenderedPageBreak/>
        <w:t>osigurati kućnim ljubimcima pristup svježoj pitkoj vodi</w:t>
      </w:r>
      <w:r w:rsidR="00EE4815" w:rsidRPr="00095713">
        <w:rPr>
          <w:rFonts w:asciiTheme="majorBidi" w:eastAsia="Times New Roman" w:hAnsiTheme="majorBidi" w:cstheme="majorBidi"/>
          <w:lang w:eastAsia="hr-HR"/>
        </w:rPr>
        <w:t>,</w:t>
      </w:r>
      <w:r w:rsidRPr="00095713">
        <w:rPr>
          <w:rFonts w:asciiTheme="majorBidi" w:eastAsia="Times New Roman" w:hAnsiTheme="majorBidi" w:cstheme="majorBidi"/>
          <w:lang w:eastAsia="hr-HR"/>
        </w:rPr>
        <w:t xml:space="preserve"> te redovitu i pravilnu ishranu</w:t>
      </w:r>
    </w:p>
    <w:p w14:paraId="37A5E7B4" w14:textId="3E7F7962" w:rsidR="00836F9B" w:rsidRPr="00095713" w:rsidRDefault="00836F9B" w:rsidP="00882C78">
      <w:pPr>
        <w:pStyle w:val="ListParagraph"/>
        <w:numPr>
          <w:ilvl w:val="0"/>
          <w:numId w:val="12"/>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redovno održavati čistim prostor u kojemu borave kućni ljubimci,</w:t>
      </w:r>
      <w:r w:rsidR="00897F6A" w:rsidRPr="00095713">
        <w:rPr>
          <w:rFonts w:asciiTheme="majorBidi" w:eastAsia="Times New Roman" w:hAnsiTheme="majorBidi" w:cstheme="majorBidi"/>
          <w:lang w:eastAsia="hr-HR"/>
        </w:rPr>
        <w:t xml:space="preserve"> te omogućiti pristup za nesmetanu brigu o kućnim ljubimcima</w:t>
      </w:r>
    </w:p>
    <w:p w14:paraId="107007A2" w14:textId="3B607BAB" w:rsidR="00897F6A" w:rsidRPr="00095713" w:rsidRDefault="00897F6A" w:rsidP="00882C78">
      <w:pPr>
        <w:pStyle w:val="ListParagraph"/>
        <w:numPr>
          <w:ilvl w:val="0"/>
          <w:numId w:val="12"/>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osigurati kontrolu nad kućnim ljubimcem, u pravilu najmanje jedanput dnevno ili češće ako drži njegovu mladunčad ili je u tijeku okot kućnog ljubimca</w:t>
      </w:r>
    </w:p>
    <w:p w14:paraId="3E82176D" w14:textId="6CB219F8" w:rsidR="0012245C" w:rsidRPr="00095713" w:rsidRDefault="002A719C" w:rsidP="0012245C">
      <w:pPr>
        <w:pStyle w:val="ListParagraph"/>
        <w:numPr>
          <w:ilvl w:val="0"/>
          <w:numId w:val="12"/>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w:t>
      </w:r>
      <w:r w:rsidR="0012245C" w:rsidRPr="00095713">
        <w:rPr>
          <w:rFonts w:asciiTheme="majorBidi" w:eastAsia="Times New Roman" w:hAnsiTheme="majorBidi" w:cstheme="majorBidi"/>
          <w:lang w:eastAsia="hr-HR"/>
        </w:rPr>
        <w:t>osjednik kućnog ljubimca mora odgovarajućim odgojem i/ili školovanjem ili drugim mjerama u odnosu na držanje i kretanje kućnog ljubimca osigurati da isti nije opas</w:t>
      </w:r>
      <w:r w:rsidR="00F15DF3" w:rsidRPr="00095713">
        <w:rPr>
          <w:rFonts w:asciiTheme="majorBidi" w:eastAsia="Times New Roman" w:hAnsiTheme="majorBidi" w:cstheme="majorBidi"/>
          <w:lang w:eastAsia="hr-HR"/>
        </w:rPr>
        <w:t>a</w:t>
      </w:r>
      <w:r w:rsidR="0012245C" w:rsidRPr="00095713">
        <w:rPr>
          <w:rFonts w:asciiTheme="majorBidi" w:eastAsia="Times New Roman" w:hAnsiTheme="majorBidi" w:cstheme="majorBidi"/>
          <w:lang w:eastAsia="hr-HR"/>
        </w:rPr>
        <w:t>n za okolinu. Pri odgoju kućnog ljubimca posjednik ne smije koristiti metode koje mogu uzrokovati bol, ozljede, patnje ili strah</w:t>
      </w:r>
    </w:p>
    <w:p w14:paraId="51BB8784" w14:textId="77777777" w:rsidR="00FD0BFC" w:rsidRPr="00095713" w:rsidRDefault="00FD0BFC" w:rsidP="00FD0BFC">
      <w:pPr>
        <w:pStyle w:val="ListParagraph"/>
        <w:shd w:val="clear" w:color="auto" w:fill="FFFFFF"/>
        <w:spacing w:after="0"/>
        <w:jc w:val="both"/>
        <w:textAlignment w:val="baseline"/>
        <w:rPr>
          <w:rFonts w:asciiTheme="majorBidi" w:eastAsia="Times New Roman" w:hAnsiTheme="majorBidi" w:cstheme="majorBidi"/>
          <w:lang w:eastAsia="hr-HR"/>
        </w:rPr>
      </w:pPr>
    </w:p>
    <w:p w14:paraId="13778302" w14:textId="4842D9A9" w:rsidR="00836F9B" w:rsidRPr="00095713" w:rsidRDefault="00836F9B" w:rsidP="00882C78">
      <w:pPr>
        <w:pStyle w:val="ListParagraph"/>
        <w:numPr>
          <w:ilvl w:val="0"/>
          <w:numId w:val="19"/>
        </w:numPr>
        <w:shd w:val="clear" w:color="auto" w:fill="FFFFFF"/>
        <w:spacing w:after="0"/>
        <w:ind w:hanging="72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Posjednik ne smije:</w:t>
      </w:r>
    </w:p>
    <w:p w14:paraId="2421EDCD" w14:textId="0036D00B" w:rsidR="00836F9B" w:rsidRPr="00095713" w:rsidRDefault="00836F9B" w:rsidP="00882C78">
      <w:pPr>
        <w:pStyle w:val="ListParagraph"/>
        <w:numPr>
          <w:ilvl w:val="0"/>
          <w:numId w:val="13"/>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zanemarivati kućne ljubimce obzirom na njihovo zdravlje, smještaj, ishranu i njegu </w:t>
      </w:r>
    </w:p>
    <w:p w14:paraId="67C4FE9D" w14:textId="519BCDC4" w:rsidR="00FC7F55" w:rsidRPr="00095713" w:rsidRDefault="00FC7F55" w:rsidP="00882C78">
      <w:pPr>
        <w:pStyle w:val="ListParagraph"/>
        <w:numPr>
          <w:ilvl w:val="0"/>
          <w:numId w:val="13"/>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ograničavati kretanje kućnim ljubimcima na način koji im </w:t>
      </w:r>
      <w:r w:rsidR="00F94791" w:rsidRPr="00095713">
        <w:rPr>
          <w:rFonts w:asciiTheme="majorBidi" w:eastAsia="Times New Roman" w:hAnsiTheme="majorBidi" w:cstheme="majorBidi"/>
          <w:lang w:eastAsia="hr-HR"/>
        </w:rPr>
        <w:t>uzrokuje</w:t>
      </w:r>
      <w:r w:rsidRPr="00095713">
        <w:rPr>
          <w:rFonts w:asciiTheme="majorBidi" w:eastAsia="Times New Roman" w:hAnsiTheme="majorBidi" w:cstheme="majorBidi"/>
          <w:lang w:eastAsia="hr-HR"/>
        </w:rPr>
        <w:t xml:space="preserve"> bol, patnju, ozljede ili strah</w:t>
      </w:r>
    </w:p>
    <w:p w14:paraId="29CA6BC5" w14:textId="77777777" w:rsidR="00FD0BFC" w:rsidRPr="00095713" w:rsidRDefault="00FD0BFC" w:rsidP="00FD0BFC">
      <w:pPr>
        <w:pStyle w:val="ListParagraph"/>
        <w:shd w:val="clear" w:color="auto" w:fill="FFFFFF"/>
        <w:spacing w:after="0"/>
        <w:jc w:val="both"/>
        <w:textAlignment w:val="baseline"/>
        <w:rPr>
          <w:rFonts w:asciiTheme="majorBidi" w:eastAsia="Times New Roman" w:hAnsiTheme="majorBidi" w:cstheme="majorBidi"/>
          <w:lang w:eastAsia="hr-HR"/>
        </w:rPr>
      </w:pPr>
    </w:p>
    <w:p w14:paraId="586FEF3A" w14:textId="4FC3F6EC" w:rsidR="00FC7F55" w:rsidRPr="00095713" w:rsidRDefault="00FC7F55" w:rsidP="009E402B">
      <w:pPr>
        <w:pStyle w:val="ListParagraph"/>
        <w:numPr>
          <w:ilvl w:val="0"/>
          <w:numId w:val="19"/>
        </w:numPr>
        <w:shd w:val="clear" w:color="auto" w:fill="FFFFFF"/>
        <w:spacing w:after="0"/>
        <w:ind w:hanging="72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Zabranjeno je: </w:t>
      </w:r>
    </w:p>
    <w:p w14:paraId="618B4F37" w14:textId="6224C423" w:rsidR="00FC7F55" w:rsidRPr="00095713" w:rsidRDefault="00FC7F55" w:rsidP="00882C78">
      <w:pPr>
        <w:pStyle w:val="ListParagraph"/>
        <w:numPr>
          <w:ilvl w:val="0"/>
          <w:numId w:val="14"/>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usmrćivati životinje, nanositi im bol, patnju i ozljede, namjerno ih izlagati strahu i bolestima </w:t>
      </w:r>
    </w:p>
    <w:p w14:paraId="0043B3A4" w14:textId="699DABD7" w:rsidR="00FC7F55" w:rsidRPr="00095713" w:rsidRDefault="00FC7F55" w:rsidP="00882C78">
      <w:pPr>
        <w:pStyle w:val="ListParagraph"/>
        <w:numPr>
          <w:ilvl w:val="0"/>
          <w:numId w:val="14"/>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huškati životinje</w:t>
      </w:r>
      <w:r w:rsidR="005E44E3" w:rsidRPr="00095713">
        <w:rPr>
          <w:rFonts w:asciiTheme="majorBidi" w:eastAsia="Times New Roman" w:hAnsiTheme="majorBidi" w:cstheme="majorBidi"/>
          <w:lang w:eastAsia="hr-HR"/>
        </w:rPr>
        <w:t xml:space="preserve"> </w:t>
      </w:r>
      <w:r w:rsidRPr="00095713">
        <w:rPr>
          <w:rFonts w:asciiTheme="majorBidi" w:eastAsia="Times New Roman" w:hAnsiTheme="majorBidi" w:cstheme="majorBidi"/>
          <w:lang w:eastAsia="hr-HR"/>
        </w:rPr>
        <w:t xml:space="preserve">na druge životinje ili čovjeka ili ih obučavati agresivnosti </w:t>
      </w:r>
    </w:p>
    <w:p w14:paraId="17046903" w14:textId="7B0E24A5" w:rsidR="00FC7F55" w:rsidRPr="00095713" w:rsidRDefault="00FC7F55" w:rsidP="00882C78">
      <w:pPr>
        <w:pStyle w:val="ListParagraph"/>
        <w:numPr>
          <w:ilvl w:val="0"/>
          <w:numId w:val="14"/>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napustiti domaću životinju, kućnog ljubimca ili uzgojenu divlju životinju i druge životinje koje se drži pod nadzorom</w:t>
      </w:r>
    </w:p>
    <w:p w14:paraId="233010E2" w14:textId="68A0DA48" w:rsidR="00FC7F55" w:rsidRPr="00095713" w:rsidRDefault="00FC7F55" w:rsidP="00882C78">
      <w:pPr>
        <w:pStyle w:val="ListParagraph"/>
        <w:numPr>
          <w:ilvl w:val="0"/>
          <w:numId w:val="14"/>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davanje kućnih ljubimaca maloljetnim osobama te osobama koje su od ranije poznate po neodgovornom ponašanju prema životinjama </w:t>
      </w:r>
    </w:p>
    <w:p w14:paraId="49EBFC1D" w14:textId="7DE2DE3C" w:rsidR="00FC7F55" w:rsidRPr="00095713" w:rsidRDefault="00FC7F55" w:rsidP="00882C78">
      <w:pPr>
        <w:pStyle w:val="ListParagraph"/>
        <w:numPr>
          <w:ilvl w:val="0"/>
          <w:numId w:val="14"/>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bacanje petardi ili drugih pirotehničkih sredstava na životinje </w:t>
      </w:r>
    </w:p>
    <w:p w14:paraId="30503835" w14:textId="03749B16" w:rsidR="00FC7F55" w:rsidRPr="00095713" w:rsidRDefault="00FC7F55" w:rsidP="00F10B3B">
      <w:pPr>
        <w:pStyle w:val="ListParagraph"/>
        <w:numPr>
          <w:ilvl w:val="0"/>
          <w:numId w:val="14"/>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trčanje životinja privezanih uz prijevozno sredstvo koje je u pokretu </w:t>
      </w:r>
    </w:p>
    <w:p w14:paraId="162727C5" w14:textId="42C217E3" w:rsidR="00FC7F55" w:rsidRPr="00095713" w:rsidRDefault="00897F6A" w:rsidP="00882C78">
      <w:pPr>
        <w:pStyle w:val="ListParagraph"/>
        <w:numPr>
          <w:ilvl w:val="0"/>
          <w:numId w:val="14"/>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trajno i samostalno držanje kućnih ljubimaca na adresi različitoj od prebivališta ili boravišta </w:t>
      </w:r>
      <w:r w:rsidR="00BA266B"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 xml:space="preserve">osjednika, osim u slučaju kada se radi o </w:t>
      </w:r>
      <w:r w:rsidR="00657493" w:rsidRPr="00095713">
        <w:rPr>
          <w:rFonts w:asciiTheme="majorBidi" w:eastAsia="Times New Roman" w:hAnsiTheme="majorBidi" w:cstheme="majorBidi"/>
          <w:lang w:eastAsia="hr-HR"/>
        </w:rPr>
        <w:t xml:space="preserve">psima i </w:t>
      </w:r>
      <w:r w:rsidRPr="00095713">
        <w:rPr>
          <w:rFonts w:asciiTheme="majorBidi" w:eastAsia="Times New Roman" w:hAnsiTheme="majorBidi" w:cstheme="majorBidi"/>
          <w:lang w:eastAsia="hr-HR"/>
        </w:rPr>
        <w:t xml:space="preserve">radnim psima koji čuvaju neki objekt ili imovinu, a </w:t>
      </w:r>
      <w:r w:rsidR="00BA266B"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osjednik im je dužan osigurati svakodnevni nadzor, svježu hranu i vodu, te redovite šetnje izvan prostora kojeg čuvaju</w:t>
      </w:r>
    </w:p>
    <w:p w14:paraId="4B063162" w14:textId="33F7A9B6" w:rsidR="00741D19" w:rsidRPr="00095713" w:rsidRDefault="00A15E2A" w:rsidP="00882C78">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b/>
      </w:r>
    </w:p>
    <w:p w14:paraId="498D06D1" w14:textId="2E5B423E" w:rsidR="00A15E2A" w:rsidRPr="00095713" w:rsidRDefault="00A15E2A" w:rsidP="006F25E1">
      <w:pPr>
        <w:pStyle w:val="ListParagraph"/>
        <w:numPr>
          <w:ilvl w:val="0"/>
          <w:numId w:val="19"/>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Grad Karlovac kontrolira obvezu označavanja pasa mikročipom, odnosno provjerava jesu li svi psi označeni mikročipom. </w:t>
      </w:r>
    </w:p>
    <w:p w14:paraId="3F6E60FE" w14:textId="77777777" w:rsidR="009E402B" w:rsidRPr="00095713" w:rsidRDefault="009E402B" w:rsidP="009E402B">
      <w:pPr>
        <w:pStyle w:val="ListParagraph"/>
        <w:shd w:val="clear" w:color="auto" w:fill="FFFFFF"/>
        <w:spacing w:after="0"/>
        <w:ind w:left="0"/>
        <w:jc w:val="both"/>
        <w:textAlignment w:val="baseline"/>
        <w:rPr>
          <w:rFonts w:asciiTheme="majorBidi" w:eastAsia="Times New Roman" w:hAnsiTheme="majorBidi" w:cstheme="majorBidi"/>
          <w:lang w:eastAsia="hr-HR"/>
        </w:rPr>
      </w:pPr>
    </w:p>
    <w:p w14:paraId="5F35822A" w14:textId="77777777" w:rsidR="00CA73B7" w:rsidRPr="00095713" w:rsidRDefault="00CA73B7" w:rsidP="009E402B">
      <w:pPr>
        <w:pStyle w:val="ListParagraph"/>
        <w:shd w:val="clear" w:color="auto" w:fill="FFFFFF"/>
        <w:spacing w:after="0"/>
        <w:ind w:left="0"/>
        <w:jc w:val="both"/>
        <w:textAlignment w:val="baseline"/>
        <w:rPr>
          <w:rFonts w:asciiTheme="majorBidi" w:eastAsia="Times New Roman" w:hAnsiTheme="majorBidi" w:cstheme="majorBidi"/>
          <w:lang w:eastAsia="hr-HR"/>
        </w:rPr>
      </w:pPr>
    </w:p>
    <w:p w14:paraId="60F8D7C7" w14:textId="2AC9BA5A" w:rsidR="00A15E2A" w:rsidRPr="00095713" w:rsidRDefault="00A15E2A"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Uvjeti držanja kućnih ljubimaca u stambenim zgradama i obiteljskim kućama</w:t>
      </w:r>
    </w:p>
    <w:p w14:paraId="280C2E60" w14:textId="77777777" w:rsidR="00A15E2A" w:rsidRPr="00095713" w:rsidRDefault="00A15E2A" w:rsidP="00882C78">
      <w:pPr>
        <w:shd w:val="clear" w:color="auto" w:fill="FFFFFF"/>
        <w:spacing w:after="0"/>
        <w:jc w:val="center"/>
        <w:textAlignment w:val="baseline"/>
        <w:rPr>
          <w:rFonts w:asciiTheme="majorBidi" w:eastAsia="Times New Roman" w:hAnsiTheme="majorBidi" w:cstheme="majorBidi"/>
          <w:lang w:eastAsia="hr-HR"/>
        </w:rPr>
      </w:pPr>
    </w:p>
    <w:p w14:paraId="473DC1DF" w14:textId="5257BAA4" w:rsidR="00A15E2A" w:rsidRPr="00095713" w:rsidRDefault="00A15E2A"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4. </w:t>
      </w:r>
    </w:p>
    <w:p w14:paraId="37CE7544" w14:textId="73C91790" w:rsidR="00A15E2A" w:rsidRPr="00095713" w:rsidRDefault="00A15E2A" w:rsidP="00882C78">
      <w:pPr>
        <w:pStyle w:val="ListParagraph"/>
        <w:numPr>
          <w:ilvl w:val="1"/>
          <w:numId w:val="11"/>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Držanje kućnih ljubimaca u zajedničkim prostorijama zgrada i dvorištima zgrada, kretanje kućnih ljubimaca zajedničkim dijelovima zgrada i dvorištima zgrada</w:t>
      </w:r>
      <w:r w:rsidR="002503BE" w:rsidRPr="00095713">
        <w:rPr>
          <w:rFonts w:asciiTheme="majorBidi" w:eastAsia="Times New Roman" w:hAnsiTheme="majorBidi" w:cstheme="majorBidi"/>
          <w:lang w:eastAsia="hr-HR"/>
        </w:rPr>
        <w:t>,</w:t>
      </w:r>
      <w:r w:rsidRPr="00095713">
        <w:rPr>
          <w:rFonts w:asciiTheme="majorBidi" w:eastAsia="Times New Roman" w:hAnsiTheme="majorBidi" w:cstheme="majorBidi"/>
          <w:lang w:eastAsia="hr-HR"/>
        </w:rPr>
        <w:t xml:space="preserve"> te obvezu čišćenja tih prostorija i prostora koje onečiste kućni ljubimci sporazumno utvrđuju suvlasnici zgrade sukladno propisima o vlasništvu</w:t>
      </w:r>
      <w:r w:rsidR="002503BE" w:rsidRPr="00095713">
        <w:rPr>
          <w:rFonts w:asciiTheme="majorBidi" w:eastAsia="Times New Roman" w:hAnsiTheme="majorBidi" w:cstheme="majorBidi"/>
          <w:lang w:eastAsia="hr-HR"/>
        </w:rPr>
        <w:t xml:space="preserve"> i odlukom o kućnom redu</w:t>
      </w:r>
      <w:r w:rsidRPr="00095713">
        <w:rPr>
          <w:rFonts w:asciiTheme="majorBidi" w:eastAsia="Times New Roman" w:hAnsiTheme="majorBidi" w:cstheme="majorBidi"/>
          <w:lang w:eastAsia="hr-HR"/>
        </w:rPr>
        <w:t xml:space="preserve">. </w:t>
      </w:r>
      <w:r w:rsidR="00810553" w:rsidRPr="00095713">
        <w:rPr>
          <w:rFonts w:asciiTheme="majorBidi" w:eastAsia="Times New Roman" w:hAnsiTheme="majorBidi" w:cstheme="majorBidi"/>
          <w:lang w:eastAsia="hr-HR"/>
        </w:rPr>
        <w:t>Posjednik</w:t>
      </w:r>
      <w:r w:rsidRPr="00095713">
        <w:rPr>
          <w:rFonts w:asciiTheme="majorBidi" w:eastAsia="Times New Roman" w:hAnsiTheme="majorBidi" w:cstheme="majorBidi"/>
          <w:lang w:eastAsia="hr-HR"/>
        </w:rPr>
        <w:t xml:space="preserve"> kućnih ljubimaca dužan ih je držati na način da ne ometaju mir stanara </w:t>
      </w:r>
      <w:r w:rsidR="00091C20" w:rsidRPr="00095713">
        <w:rPr>
          <w:rFonts w:asciiTheme="majorBidi" w:eastAsia="Times New Roman" w:hAnsiTheme="majorBidi" w:cstheme="majorBidi"/>
          <w:lang w:eastAsia="hr-HR"/>
        </w:rPr>
        <w:t>te</w:t>
      </w:r>
      <w:r w:rsidRPr="00095713">
        <w:rPr>
          <w:rFonts w:asciiTheme="majorBidi" w:eastAsia="Times New Roman" w:hAnsiTheme="majorBidi" w:cstheme="majorBidi"/>
          <w:lang w:eastAsia="hr-HR"/>
        </w:rPr>
        <w:t xml:space="preserve"> da ne krše na drugi način dogovoreni kućni red stambene zgrade i stanara okolnih nekretnina. </w:t>
      </w:r>
    </w:p>
    <w:p w14:paraId="62B5BC02" w14:textId="0F9F468F" w:rsidR="00EC7F72" w:rsidRPr="00095713" w:rsidRDefault="00EC7F72" w:rsidP="00882C78">
      <w:pPr>
        <w:pStyle w:val="ListParagraph"/>
        <w:numPr>
          <w:ilvl w:val="1"/>
          <w:numId w:val="11"/>
        </w:numPr>
        <w:shd w:val="clear" w:color="auto" w:fill="FFFFFF"/>
        <w:spacing w:after="0"/>
        <w:ind w:left="23" w:hanging="23"/>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Posjednik kućnog ljubimca dužan je osigurati držanje kućnog ljubimca u obiteljskoj kući i okućnici obiteljske kuće na način kojim se sukladno propisima o vlasništvu, poštuju prava vlasnika susjednih nekretnina. </w:t>
      </w:r>
    </w:p>
    <w:p w14:paraId="24D70402" w14:textId="77777777" w:rsidR="006248D8" w:rsidRPr="00095713" w:rsidRDefault="006248D8" w:rsidP="00882C78">
      <w:pPr>
        <w:pStyle w:val="ListParagraph"/>
        <w:shd w:val="clear" w:color="auto" w:fill="FFFFFF"/>
        <w:spacing w:after="0"/>
        <w:ind w:left="23"/>
        <w:jc w:val="both"/>
        <w:textAlignment w:val="baseline"/>
        <w:rPr>
          <w:rFonts w:asciiTheme="majorBidi" w:eastAsia="Times New Roman" w:hAnsiTheme="majorBidi" w:cstheme="majorBidi"/>
          <w:lang w:eastAsia="hr-HR"/>
        </w:rPr>
      </w:pPr>
    </w:p>
    <w:p w14:paraId="72AA7B20" w14:textId="4BFDD3AB" w:rsidR="002503BE" w:rsidRPr="00095713" w:rsidRDefault="002503BE"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Ishrana kućnih ljubimaca</w:t>
      </w:r>
    </w:p>
    <w:p w14:paraId="429FE745" w14:textId="77777777" w:rsidR="002503BE" w:rsidRPr="00095713" w:rsidRDefault="002503BE" w:rsidP="00882C78">
      <w:pPr>
        <w:shd w:val="clear" w:color="auto" w:fill="FFFFFF"/>
        <w:spacing w:after="0"/>
        <w:jc w:val="center"/>
        <w:textAlignment w:val="baseline"/>
        <w:rPr>
          <w:rFonts w:asciiTheme="majorBidi" w:eastAsia="Times New Roman" w:hAnsiTheme="majorBidi" w:cstheme="majorBidi"/>
          <w:b/>
          <w:bCs/>
          <w:lang w:eastAsia="hr-HR"/>
        </w:rPr>
      </w:pPr>
    </w:p>
    <w:p w14:paraId="5D3EEEB0" w14:textId="004896EB" w:rsidR="00A15E2A" w:rsidRPr="00095713" w:rsidRDefault="002503BE"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Članak 5.</w:t>
      </w:r>
    </w:p>
    <w:p w14:paraId="5121749B" w14:textId="3A43FA99" w:rsidR="002503BE" w:rsidRPr="00095713" w:rsidRDefault="002503BE" w:rsidP="00882C78">
      <w:pPr>
        <w:pStyle w:val="ListParagraph"/>
        <w:numPr>
          <w:ilvl w:val="0"/>
          <w:numId w:val="20"/>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Posjednik je dužan osigurati kućnom ljubimcu redovitu ishranu koja je po vrsti, kakvoći i količini u skladu s vrstom, dobi i fiziološkim potrebama kućnog ljubimca</w:t>
      </w:r>
      <w:r w:rsidR="004A35CC" w:rsidRPr="00095713">
        <w:rPr>
          <w:rFonts w:asciiTheme="majorBidi" w:eastAsia="Times New Roman" w:hAnsiTheme="majorBidi" w:cstheme="majorBidi"/>
          <w:lang w:eastAsia="hr-HR"/>
        </w:rPr>
        <w:t>.</w:t>
      </w:r>
    </w:p>
    <w:p w14:paraId="5440A81C" w14:textId="26482F1C" w:rsidR="002503BE" w:rsidRPr="00095713" w:rsidRDefault="002503BE" w:rsidP="00882C78">
      <w:pPr>
        <w:pStyle w:val="ListParagraph"/>
        <w:numPr>
          <w:ilvl w:val="0"/>
          <w:numId w:val="20"/>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lastRenderedPageBreak/>
        <w:t xml:space="preserve">Posjednik je dužan osigurati kućnom ljubimcu pristup dovoljnim </w:t>
      </w:r>
      <w:r w:rsidR="00810553" w:rsidRPr="00095713">
        <w:rPr>
          <w:rFonts w:asciiTheme="majorBidi" w:eastAsia="Times New Roman" w:hAnsiTheme="majorBidi" w:cstheme="majorBidi"/>
          <w:lang w:eastAsia="hr-HR"/>
        </w:rPr>
        <w:t>količinama</w:t>
      </w:r>
      <w:r w:rsidRPr="00095713">
        <w:rPr>
          <w:rFonts w:asciiTheme="majorBidi" w:eastAsia="Times New Roman" w:hAnsiTheme="majorBidi" w:cstheme="majorBidi"/>
          <w:lang w:eastAsia="hr-HR"/>
        </w:rPr>
        <w:t xml:space="preserve"> vode za piće odgovarajuće kakvoće u skladu s njegovim potrebama</w:t>
      </w:r>
      <w:r w:rsidR="004A35CC" w:rsidRPr="00095713">
        <w:rPr>
          <w:rFonts w:asciiTheme="majorBidi" w:eastAsia="Times New Roman" w:hAnsiTheme="majorBidi" w:cstheme="majorBidi"/>
          <w:lang w:eastAsia="hr-HR"/>
        </w:rPr>
        <w:t>.</w:t>
      </w:r>
    </w:p>
    <w:p w14:paraId="28084229" w14:textId="00465C1B" w:rsidR="002503BE" w:rsidRPr="00095713" w:rsidRDefault="002503BE" w:rsidP="00882C78">
      <w:pPr>
        <w:pStyle w:val="ListParagraph"/>
        <w:numPr>
          <w:ilvl w:val="0"/>
          <w:numId w:val="20"/>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Prostorije u kojima se </w:t>
      </w:r>
      <w:r w:rsidR="00C846A9" w:rsidRPr="00095713">
        <w:rPr>
          <w:rFonts w:asciiTheme="majorBidi" w:eastAsia="Times New Roman" w:hAnsiTheme="majorBidi" w:cstheme="majorBidi"/>
          <w:lang w:eastAsia="hr-HR"/>
        </w:rPr>
        <w:t>kućni ljubimac</w:t>
      </w:r>
      <w:r w:rsidRPr="00095713">
        <w:rPr>
          <w:rFonts w:asciiTheme="majorBidi" w:eastAsia="Times New Roman" w:hAnsiTheme="majorBidi" w:cstheme="majorBidi"/>
          <w:lang w:eastAsia="hr-HR"/>
        </w:rPr>
        <w:t xml:space="preserve"> hrani i napaja, kao i opremu za hranjenje i napajanje, potrebno je održavati čistima, a oprema za napajanje i hranjenje mora biti izvedena tako da </w:t>
      </w:r>
      <w:r w:rsidR="00C846A9" w:rsidRPr="00095713">
        <w:rPr>
          <w:rFonts w:asciiTheme="majorBidi" w:eastAsia="Times New Roman" w:hAnsiTheme="majorBidi" w:cstheme="majorBidi"/>
          <w:lang w:eastAsia="hr-HR"/>
        </w:rPr>
        <w:t>kućni ljubimci</w:t>
      </w:r>
      <w:r w:rsidRPr="00095713">
        <w:rPr>
          <w:rFonts w:asciiTheme="majorBidi" w:eastAsia="Times New Roman" w:hAnsiTheme="majorBidi" w:cstheme="majorBidi"/>
          <w:lang w:eastAsia="hr-HR"/>
        </w:rPr>
        <w:t xml:space="preserve"> mogu uzimati hranu i vodu na način primjeren njihovoj vrsti, stanju i dobi</w:t>
      </w:r>
      <w:r w:rsidR="004A35CC" w:rsidRPr="00095713">
        <w:rPr>
          <w:rFonts w:asciiTheme="majorBidi" w:eastAsia="Times New Roman" w:hAnsiTheme="majorBidi" w:cstheme="majorBidi"/>
          <w:lang w:eastAsia="hr-HR"/>
        </w:rPr>
        <w:t>.</w:t>
      </w:r>
    </w:p>
    <w:p w14:paraId="445683B9" w14:textId="77777777" w:rsidR="00CA73B7" w:rsidRPr="00095713" w:rsidRDefault="00CA73B7" w:rsidP="00882C78">
      <w:pPr>
        <w:shd w:val="clear" w:color="auto" w:fill="FFFFFF"/>
        <w:spacing w:after="0"/>
        <w:jc w:val="both"/>
        <w:textAlignment w:val="baseline"/>
        <w:rPr>
          <w:rFonts w:asciiTheme="majorBidi" w:eastAsia="Times New Roman" w:hAnsiTheme="majorBidi" w:cstheme="majorBidi"/>
          <w:lang w:eastAsia="hr-HR"/>
        </w:rPr>
      </w:pPr>
    </w:p>
    <w:p w14:paraId="1156CDF8" w14:textId="44C34399" w:rsidR="00345220" w:rsidRPr="00095713" w:rsidRDefault="00345220"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Držanje pasa</w:t>
      </w:r>
    </w:p>
    <w:p w14:paraId="2DCC098C" w14:textId="77777777" w:rsidR="00345220" w:rsidRPr="00095713" w:rsidRDefault="00345220" w:rsidP="00882C78">
      <w:pPr>
        <w:shd w:val="clear" w:color="auto" w:fill="FFFFFF"/>
        <w:spacing w:after="0"/>
        <w:jc w:val="center"/>
        <w:textAlignment w:val="baseline"/>
        <w:rPr>
          <w:rFonts w:asciiTheme="majorBidi" w:eastAsia="Times New Roman" w:hAnsiTheme="majorBidi" w:cstheme="majorBidi"/>
          <w:lang w:eastAsia="hr-HR"/>
        </w:rPr>
      </w:pPr>
    </w:p>
    <w:p w14:paraId="4832572F" w14:textId="6A0AFFCB" w:rsidR="00345220" w:rsidRPr="00095713" w:rsidRDefault="00345220"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0B5EBA" w:rsidRPr="00095713">
        <w:rPr>
          <w:rFonts w:asciiTheme="majorBidi" w:eastAsia="Times New Roman" w:hAnsiTheme="majorBidi" w:cstheme="majorBidi"/>
          <w:b/>
          <w:bCs/>
          <w:lang w:eastAsia="hr-HR"/>
        </w:rPr>
        <w:t>6</w:t>
      </w:r>
      <w:r w:rsidRPr="00095713">
        <w:rPr>
          <w:rFonts w:asciiTheme="majorBidi" w:eastAsia="Times New Roman" w:hAnsiTheme="majorBidi" w:cstheme="majorBidi"/>
          <w:b/>
          <w:bCs/>
          <w:lang w:eastAsia="hr-HR"/>
        </w:rPr>
        <w:t>.</w:t>
      </w:r>
    </w:p>
    <w:p w14:paraId="2CDAEABB" w14:textId="44BA5C57" w:rsidR="00345220" w:rsidRPr="00095713" w:rsidRDefault="00345220" w:rsidP="00882C78">
      <w:pPr>
        <w:pStyle w:val="ListParagraph"/>
        <w:numPr>
          <w:ilvl w:val="0"/>
          <w:numId w:val="22"/>
        </w:numPr>
        <w:shd w:val="clear" w:color="auto" w:fill="FFFFFF"/>
        <w:tabs>
          <w:tab w:val="left" w:pos="709"/>
        </w:tabs>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Pas se ne smije držati vezan, </w:t>
      </w:r>
      <w:r w:rsidR="00C846A9" w:rsidRPr="00095713">
        <w:rPr>
          <w:rFonts w:asciiTheme="majorBidi" w:eastAsia="Times New Roman" w:hAnsiTheme="majorBidi" w:cstheme="majorBidi"/>
          <w:lang w:eastAsia="hr-HR"/>
        </w:rPr>
        <w:t>osim u iznimnim situacijama kada ograđivanje dijela dvorišta nije izvedivo. U tom slučaju pas se može vezati na način da mu je omogućeno kretanje</w:t>
      </w:r>
      <w:r w:rsidR="0002707E" w:rsidRPr="00095713">
        <w:rPr>
          <w:rFonts w:asciiTheme="majorBidi" w:eastAsia="Times New Roman" w:hAnsiTheme="majorBidi" w:cstheme="majorBidi"/>
          <w:lang w:eastAsia="hr-HR"/>
        </w:rPr>
        <w:t xml:space="preserve"> </w:t>
      </w:r>
      <w:r w:rsidR="00C846A9" w:rsidRPr="00095713">
        <w:rPr>
          <w:rFonts w:asciiTheme="majorBidi" w:eastAsia="Times New Roman" w:hAnsiTheme="majorBidi" w:cstheme="majorBidi"/>
          <w:lang w:eastAsia="hr-HR"/>
        </w:rPr>
        <w:t xml:space="preserve">u radijusu </w:t>
      </w:r>
      <w:r w:rsidR="0002707E" w:rsidRPr="00095713">
        <w:rPr>
          <w:rFonts w:asciiTheme="majorBidi" w:eastAsia="Times New Roman" w:hAnsiTheme="majorBidi" w:cstheme="majorBidi"/>
          <w:lang w:eastAsia="hr-HR"/>
        </w:rPr>
        <w:t xml:space="preserve">od </w:t>
      </w:r>
      <w:r w:rsidR="00C846A9" w:rsidRPr="00095713">
        <w:rPr>
          <w:rFonts w:asciiTheme="majorBidi" w:eastAsia="Times New Roman" w:hAnsiTheme="majorBidi" w:cstheme="majorBidi"/>
          <w:lang w:eastAsia="hr-HR"/>
        </w:rPr>
        <w:t>5 m, a sredstvo vezanja i ogrlica moraju biti od  takvog materijala da psu ne na</w:t>
      </w:r>
      <w:r w:rsidR="00605A3D" w:rsidRPr="00095713">
        <w:rPr>
          <w:rFonts w:asciiTheme="majorBidi" w:eastAsia="Times New Roman" w:hAnsiTheme="majorBidi" w:cstheme="majorBidi"/>
          <w:lang w:eastAsia="hr-HR"/>
        </w:rPr>
        <w:t>n</w:t>
      </w:r>
      <w:r w:rsidR="00C846A9" w:rsidRPr="00095713">
        <w:rPr>
          <w:rFonts w:asciiTheme="majorBidi" w:eastAsia="Times New Roman" w:hAnsiTheme="majorBidi" w:cstheme="majorBidi"/>
          <w:lang w:eastAsia="hr-HR"/>
        </w:rPr>
        <w:t xml:space="preserve">ose boli ili ozljede, te da se sredstvo vezanja ne može omotati i samim time skratiti na manje od 5m. </w:t>
      </w:r>
      <w:r w:rsidRPr="00095713">
        <w:rPr>
          <w:rFonts w:asciiTheme="majorBidi" w:eastAsia="Times New Roman" w:hAnsiTheme="majorBidi" w:cstheme="majorBidi"/>
          <w:lang w:eastAsia="hr-HR"/>
        </w:rPr>
        <w:t xml:space="preserve"> </w:t>
      </w:r>
    </w:p>
    <w:p w14:paraId="27E1AE25" w14:textId="5CCFD010" w:rsidR="00B35552" w:rsidRPr="00095713" w:rsidRDefault="00345220" w:rsidP="00B35552">
      <w:pPr>
        <w:pStyle w:val="ListParagraph"/>
        <w:numPr>
          <w:ilvl w:val="0"/>
          <w:numId w:val="22"/>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Ako se pas trajno smješta u dvorištu, vrtu ili drugom ograđeno</w:t>
      </w:r>
      <w:r w:rsidR="008224F1" w:rsidRPr="00095713">
        <w:rPr>
          <w:rFonts w:asciiTheme="majorBidi" w:eastAsia="Times New Roman" w:hAnsiTheme="majorBidi" w:cstheme="majorBidi"/>
          <w:lang w:eastAsia="hr-HR"/>
        </w:rPr>
        <w:t>m</w:t>
      </w:r>
      <w:r w:rsidRPr="00095713">
        <w:rPr>
          <w:rFonts w:asciiTheme="majorBidi" w:eastAsia="Times New Roman" w:hAnsiTheme="majorBidi" w:cstheme="majorBidi"/>
          <w:lang w:eastAsia="hr-HR"/>
        </w:rPr>
        <w:t xml:space="preserve"> otvorenom prostoru, psu se mora osigurati kućica</w:t>
      </w:r>
      <w:r w:rsidR="00DC603F" w:rsidRPr="00095713">
        <w:rPr>
          <w:rFonts w:asciiTheme="majorBidi" w:eastAsia="Times New Roman" w:hAnsiTheme="majorBidi" w:cstheme="majorBidi"/>
          <w:lang w:eastAsia="hr-HR"/>
        </w:rPr>
        <w:t xml:space="preserve"> i/ili nastamba</w:t>
      </w:r>
      <w:r w:rsidRPr="00095713">
        <w:rPr>
          <w:rFonts w:asciiTheme="majorBidi" w:eastAsia="Times New Roman" w:hAnsiTheme="majorBidi" w:cstheme="majorBidi"/>
          <w:lang w:eastAsia="hr-HR"/>
        </w:rPr>
        <w:t xml:space="preserve"> koja mora biti primjerena veličini psa tako da pas može u njoj ležat</w:t>
      </w:r>
      <w:r w:rsidR="004E0D64" w:rsidRPr="00095713">
        <w:rPr>
          <w:rFonts w:asciiTheme="majorBidi" w:eastAsia="Times New Roman" w:hAnsiTheme="majorBidi" w:cstheme="majorBidi"/>
          <w:lang w:eastAsia="hr-HR"/>
        </w:rPr>
        <w:t>i, stajati uspravno, okrenuti se i njegovati</w:t>
      </w:r>
      <w:r w:rsidR="007A3CD5" w:rsidRPr="00095713">
        <w:rPr>
          <w:rFonts w:asciiTheme="majorBidi" w:eastAsia="Times New Roman" w:hAnsiTheme="majorBidi" w:cstheme="majorBidi"/>
          <w:lang w:eastAsia="hr-HR"/>
        </w:rPr>
        <w:t>,</w:t>
      </w:r>
      <w:r w:rsidR="004E0D64" w:rsidRPr="00095713">
        <w:rPr>
          <w:rFonts w:asciiTheme="majorBidi" w:eastAsia="Times New Roman" w:hAnsiTheme="majorBidi" w:cstheme="majorBidi"/>
          <w:lang w:eastAsia="hr-HR"/>
        </w:rPr>
        <w:t xml:space="preserve"> te u njoj mora biti zaštićen od nepovoljnih vremenskih utjecaja, a otvori na kućici moraju biti dovoljno veliki da pas može nesmetano prolaziti i </w:t>
      </w:r>
      <w:r w:rsidR="00810553" w:rsidRPr="00095713">
        <w:rPr>
          <w:rFonts w:asciiTheme="majorBidi" w:eastAsia="Times New Roman" w:hAnsiTheme="majorBidi" w:cstheme="majorBidi"/>
          <w:lang w:eastAsia="hr-HR"/>
        </w:rPr>
        <w:t>pozicionirati</w:t>
      </w:r>
      <w:r w:rsidR="004E0D64" w:rsidRPr="00095713">
        <w:rPr>
          <w:rFonts w:asciiTheme="majorBidi" w:eastAsia="Times New Roman" w:hAnsiTheme="majorBidi" w:cstheme="majorBidi"/>
          <w:lang w:eastAsia="hr-HR"/>
        </w:rPr>
        <w:t xml:space="preserve"> na način da je </w:t>
      </w:r>
      <w:r w:rsidR="00810553" w:rsidRPr="00095713">
        <w:rPr>
          <w:rFonts w:asciiTheme="majorBidi" w:eastAsia="Times New Roman" w:hAnsiTheme="majorBidi" w:cstheme="majorBidi"/>
          <w:lang w:eastAsia="hr-HR"/>
        </w:rPr>
        <w:t>zaštićen</w:t>
      </w:r>
      <w:r w:rsidR="004E0D64" w:rsidRPr="00095713">
        <w:rPr>
          <w:rFonts w:asciiTheme="majorBidi" w:eastAsia="Times New Roman" w:hAnsiTheme="majorBidi" w:cstheme="majorBidi"/>
          <w:lang w:eastAsia="hr-HR"/>
        </w:rPr>
        <w:t xml:space="preserve"> od vremenskih neprilika. </w:t>
      </w:r>
    </w:p>
    <w:p w14:paraId="4CDD9399" w14:textId="07998721" w:rsidR="00B35552" w:rsidRPr="00095713" w:rsidRDefault="00763F43" w:rsidP="00B35552">
      <w:pPr>
        <w:pStyle w:val="ListParagraph"/>
        <w:numPr>
          <w:ilvl w:val="0"/>
          <w:numId w:val="22"/>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Posjednik koji psa drži u stanu ili kući bez okućnice, trajno vezanog ili ga trajno drži u prostorima poput kaveza ili boksa ili u dijelu dvorišta bez onemogućavanja slobodnog kretanja izvan tog prostora, </w:t>
      </w:r>
      <w:r w:rsidR="00B35552" w:rsidRPr="00095713">
        <w:rPr>
          <w:rFonts w:asciiTheme="majorBidi" w:eastAsia="Times New Roman" w:hAnsiTheme="majorBidi" w:cstheme="majorBidi"/>
          <w:lang w:eastAsia="hr-HR"/>
        </w:rPr>
        <w:t xml:space="preserve">dužan ga je svakodnevno izvoditi radi obavljanja nužde i zadovoljenja dnevnih i fizičkih aktivnosti. </w:t>
      </w:r>
    </w:p>
    <w:p w14:paraId="0952BEF8" w14:textId="758F8C0C" w:rsidR="00F10B3B" w:rsidRPr="00095713" w:rsidRDefault="00257D0A" w:rsidP="00C846A9">
      <w:pPr>
        <w:pStyle w:val="ListParagraph"/>
        <w:numPr>
          <w:ilvl w:val="0"/>
          <w:numId w:val="22"/>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Posjednik </w:t>
      </w:r>
      <w:r w:rsidR="00F10B3B" w:rsidRPr="00095713">
        <w:rPr>
          <w:rFonts w:asciiTheme="majorBidi" w:eastAsia="Times New Roman" w:hAnsiTheme="majorBidi" w:cstheme="majorBidi"/>
          <w:lang w:eastAsia="hr-HR"/>
        </w:rPr>
        <w:t>na vidnome mjestu</w:t>
      </w:r>
      <w:r w:rsidRPr="00095713">
        <w:rPr>
          <w:rFonts w:asciiTheme="majorBidi" w:eastAsia="Times New Roman" w:hAnsiTheme="majorBidi" w:cstheme="majorBidi"/>
          <w:lang w:eastAsia="hr-HR"/>
        </w:rPr>
        <w:t xml:space="preserve"> mora</w:t>
      </w:r>
      <w:r w:rsidR="00F10B3B" w:rsidRPr="00095713">
        <w:rPr>
          <w:rFonts w:asciiTheme="majorBidi" w:eastAsia="Times New Roman" w:hAnsiTheme="majorBidi" w:cstheme="majorBidi"/>
          <w:lang w:eastAsia="hr-HR"/>
        </w:rPr>
        <w:t xml:space="preserve"> staviti oznaku koja upozorava na psa, te imati ispravno zvono na ulaznim dvorišnim ili vrtnim vratima</w:t>
      </w:r>
      <w:r w:rsidR="0002707E" w:rsidRPr="00095713">
        <w:rPr>
          <w:rFonts w:asciiTheme="majorBidi" w:eastAsia="Times New Roman" w:hAnsiTheme="majorBidi" w:cstheme="majorBidi"/>
          <w:lang w:eastAsia="hr-HR"/>
        </w:rPr>
        <w:t>.</w:t>
      </w:r>
    </w:p>
    <w:p w14:paraId="044862F9" w14:textId="77777777" w:rsidR="005817E0" w:rsidRPr="00095713" w:rsidRDefault="005817E0" w:rsidP="004A35CC">
      <w:pPr>
        <w:pStyle w:val="ListParagraph"/>
        <w:numPr>
          <w:ilvl w:val="0"/>
          <w:numId w:val="22"/>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Posjednik opasnoga psa mora ga držati u zatvorenom prostoru iz kojega ne može pobjeći, a vrata u prostor u kojemu se nalazi takav pas moraju biti zaključana. </w:t>
      </w:r>
    </w:p>
    <w:p w14:paraId="6809AF2A" w14:textId="6EB9F7BA" w:rsidR="005817E0" w:rsidRPr="00095713" w:rsidRDefault="00257D0A" w:rsidP="004A35CC">
      <w:pPr>
        <w:pStyle w:val="ListParagraph"/>
        <w:numPr>
          <w:ilvl w:val="0"/>
          <w:numId w:val="22"/>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Posjednik je dužan n</w:t>
      </w:r>
      <w:r w:rsidR="005817E0" w:rsidRPr="00095713">
        <w:rPr>
          <w:rFonts w:asciiTheme="majorBidi" w:eastAsia="Times New Roman" w:hAnsiTheme="majorBidi" w:cstheme="majorBidi"/>
          <w:lang w:eastAsia="hr-HR"/>
        </w:rPr>
        <w:t xml:space="preserve">a ulazu u prostor u kojem se nalazi opasan pas </w:t>
      </w:r>
      <w:r w:rsidRPr="00095713">
        <w:rPr>
          <w:rFonts w:asciiTheme="majorBidi" w:eastAsia="Times New Roman" w:hAnsiTheme="majorBidi" w:cstheme="majorBidi"/>
          <w:lang w:eastAsia="hr-HR"/>
        </w:rPr>
        <w:t>staviti</w:t>
      </w:r>
      <w:r w:rsidR="005817E0" w:rsidRPr="00095713">
        <w:rPr>
          <w:rFonts w:asciiTheme="majorBidi" w:eastAsia="Times New Roman" w:hAnsiTheme="majorBidi" w:cstheme="majorBidi"/>
          <w:lang w:eastAsia="hr-HR"/>
        </w:rPr>
        <w:t xml:space="preserve"> vidljivo istaknuto upozorenje: „OPASAN PAS“. </w:t>
      </w:r>
    </w:p>
    <w:p w14:paraId="3028A5A3" w14:textId="77777777" w:rsidR="00F10B3B" w:rsidRPr="00095713" w:rsidRDefault="00F10B3B" w:rsidP="00C846A9">
      <w:pPr>
        <w:pStyle w:val="ListParagraph"/>
        <w:shd w:val="clear" w:color="auto" w:fill="FFFFFF"/>
        <w:spacing w:after="0"/>
        <w:ind w:left="0"/>
        <w:jc w:val="both"/>
        <w:textAlignment w:val="baseline"/>
        <w:rPr>
          <w:rFonts w:asciiTheme="majorBidi" w:eastAsia="Times New Roman" w:hAnsiTheme="majorBidi" w:cstheme="majorBidi"/>
          <w:lang w:eastAsia="hr-HR"/>
        </w:rPr>
      </w:pPr>
    </w:p>
    <w:p w14:paraId="58263F9C" w14:textId="5541236B" w:rsidR="004E0D64" w:rsidRPr="00095713" w:rsidRDefault="004E0D64"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Kretanje kućnih ljubimaca i uvjeti izvođenja kućnih ljubimaca </w:t>
      </w:r>
    </w:p>
    <w:p w14:paraId="2E30C11E" w14:textId="0445D53B" w:rsidR="004E0D64" w:rsidRPr="00095713" w:rsidRDefault="004E0D64"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na javne površine</w:t>
      </w:r>
    </w:p>
    <w:p w14:paraId="76AB714C" w14:textId="77777777" w:rsidR="004E0D64" w:rsidRPr="00095713" w:rsidRDefault="004E0D64" w:rsidP="00882C78">
      <w:pPr>
        <w:shd w:val="clear" w:color="auto" w:fill="FFFFFF"/>
        <w:spacing w:after="0"/>
        <w:jc w:val="center"/>
        <w:textAlignment w:val="baseline"/>
        <w:rPr>
          <w:rFonts w:asciiTheme="majorBidi" w:eastAsia="Times New Roman" w:hAnsiTheme="majorBidi" w:cstheme="majorBidi"/>
          <w:lang w:eastAsia="hr-HR"/>
        </w:rPr>
      </w:pPr>
    </w:p>
    <w:p w14:paraId="21329CC2" w14:textId="7DCE46C5" w:rsidR="004E0D64" w:rsidRPr="00095713" w:rsidRDefault="004E0D64"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DC603F" w:rsidRPr="00095713">
        <w:rPr>
          <w:rFonts w:asciiTheme="majorBidi" w:eastAsia="Times New Roman" w:hAnsiTheme="majorBidi" w:cstheme="majorBidi"/>
          <w:b/>
          <w:bCs/>
          <w:lang w:eastAsia="hr-HR"/>
        </w:rPr>
        <w:t>7</w:t>
      </w:r>
      <w:r w:rsidRPr="00095713">
        <w:rPr>
          <w:rFonts w:asciiTheme="majorBidi" w:eastAsia="Times New Roman" w:hAnsiTheme="majorBidi" w:cstheme="majorBidi"/>
          <w:b/>
          <w:bCs/>
          <w:lang w:eastAsia="hr-HR"/>
        </w:rPr>
        <w:t xml:space="preserve">. </w:t>
      </w:r>
    </w:p>
    <w:p w14:paraId="0600A312" w14:textId="0D222F39" w:rsidR="004E0D64" w:rsidRPr="00095713" w:rsidRDefault="00672438" w:rsidP="00882C78">
      <w:pPr>
        <w:pStyle w:val="ListParagraph"/>
        <w:shd w:val="clear" w:color="auto" w:fill="FFFFFF"/>
        <w:spacing w:after="0"/>
        <w:ind w:left="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b/>
      </w:r>
      <w:r w:rsidR="004E0D64" w:rsidRPr="00095713">
        <w:rPr>
          <w:rFonts w:asciiTheme="majorBidi" w:eastAsia="Times New Roman" w:hAnsiTheme="majorBidi" w:cstheme="majorBidi"/>
          <w:lang w:eastAsia="hr-HR"/>
        </w:rPr>
        <w:t>Posjednik je dužan osigurati nesmetano kretanje kućnog ljubimca</w:t>
      </w:r>
      <w:r w:rsidR="00DC603F" w:rsidRPr="00095713">
        <w:rPr>
          <w:rFonts w:asciiTheme="majorBidi" w:eastAsia="Times New Roman" w:hAnsiTheme="majorBidi" w:cstheme="majorBidi"/>
          <w:lang w:eastAsia="hr-HR"/>
        </w:rPr>
        <w:t xml:space="preserve"> uz obvezan nadzor posjednika i s opremom kojom se osigurava kretanje na način da se ne ugrožava zdravlje i sigurnost ljudi i drugih životinja.</w:t>
      </w:r>
    </w:p>
    <w:p w14:paraId="2BB15A37" w14:textId="77777777" w:rsidR="00D10ECD" w:rsidRPr="00095713" w:rsidRDefault="00D10ECD" w:rsidP="00882C78">
      <w:pPr>
        <w:shd w:val="clear" w:color="auto" w:fill="FFFFFF"/>
        <w:spacing w:after="0"/>
        <w:jc w:val="center"/>
        <w:textAlignment w:val="baseline"/>
        <w:rPr>
          <w:rFonts w:asciiTheme="majorBidi" w:eastAsia="Times New Roman" w:hAnsiTheme="majorBidi" w:cstheme="majorBidi"/>
          <w:b/>
          <w:bCs/>
          <w:lang w:eastAsia="hr-HR"/>
        </w:rPr>
      </w:pPr>
    </w:p>
    <w:p w14:paraId="486A34B0" w14:textId="36887305" w:rsidR="004E0D64" w:rsidRPr="00095713" w:rsidRDefault="004E0D64"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DC603F" w:rsidRPr="00095713">
        <w:rPr>
          <w:rFonts w:asciiTheme="majorBidi" w:eastAsia="Times New Roman" w:hAnsiTheme="majorBidi" w:cstheme="majorBidi"/>
          <w:b/>
          <w:bCs/>
          <w:lang w:eastAsia="hr-HR"/>
        </w:rPr>
        <w:t>8</w:t>
      </w:r>
      <w:r w:rsidRPr="00095713">
        <w:rPr>
          <w:rFonts w:asciiTheme="majorBidi" w:eastAsia="Times New Roman" w:hAnsiTheme="majorBidi" w:cstheme="majorBidi"/>
          <w:b/>
          <w:bCs/>
          <w:lang w:eastAsia="hr-HR"/>
        </w:rPr>
        <w:t xml:space="preserve">. </w:t>
      </w:r>
    </w:p>
    <w:p w14:paraId="36C8FCF5" w14:textId="6616AF60" w:rsidR="004E0D64" w:rsidRPr="00095713" w:rsidRDefault="004E0D64" w:rsidP="00DA7E5C">
      <w:pPr>
        <w:pStyle w:val="ListParagraph"/>
        <w:numPr>
          <w:ilvl w:val="0"/>
          <w:numId w:val="44"/>
        </w:numPr>
        <w:shd w:val="clear" w:color="auto" w:fill="FFFFFF"/>
        <w:spacing w:after="0"/>
        <w:ind w:left="142"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Pse se smije izvoditi na javne površine ako su označeni mikročipom, na povod</w:t>
      </w:r>
      <w:r w:rsidR="00EE37F2" w:rsidRPr="00095713">
        <w:rPr>
          <w:rFonts w:asciiTheme="majorBidi" w:eastAsia="Times New Roman" w:hAnsiTheme="majorBidi" w:cstheme="majorBidi"/>
          <w:lang w:eastAsia="hr-HR"/>
        </w:rPr>
        <w:t>niku</w:t>
      </w:r>
      <w:r w:rsidRPr="00095713">
        <w:rPr>
          <w:rFonts w:asciiTheme="majorBidi" w:eastAsia="Times New Roman" w:hAnsiTheme="majorBidi" w:cstheme="majorBidi"/>
          <w:lang w:eastAsia="hr-HR"/>
        </w:rPr>
        <w:t xml:space="preserve"> i pod nadzorom Posjednika. </w:t>
      </w:r>
    </w:p>
    <w:p w14:paraId="0DABE43B" w14:textId="069B41E6" w:rsidR="004E0D64" w:rsidRPr="00095713" w:rsidRDefault="004E0D64" w:rsidP="00DA7E5C">
      <w:pPr>
        <w:pStyle w:val="ListParagraph"/>
        <w:numPr>
          <w:ilvl w:val="0"/>
          <w:numId w:val="44"/>
        </w:numPr>
        <w:shd w:val="clear" w:color="auto" w:fill="FFFFFF"/>
        <w:spacing w:after="0"/>
        <w:ind w:left="142"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Iznimno od stavka 1. ovog članka, kućni ljubimci </w:t>
      </w:r>
      <w:r w:rsidR="0002707E" w:rsidRPr="00095713">
        <w:rPr>
          <w:rFonts w:asciiTheme="majorBidi" w:eastAsia="Times New Roman" w:hAnsiTheme="majorBidi" w:cstheme="majorBidi"/>
          <w:lang w:eastAsia="hr-HR"/>
        </w:rPr>
        <w:t xml:space="preserve">mogu </w:t>
      </w:r>
      <w:r w:rsidR="005702A3" w:rsidRPr="00095713">
        <w:rPr>
          <w:rFonts w:asciiTheme="majorBidi" w:eastAsia="Times New Roman" w:hAnsiTheme="majorBidi" w:cstheme="majorBidi"/>
          <w:lang w:eastAsia="hr-HR"/>
        </w:rPr>
        <w:t xml:space="preserve">se </w:t>
      </w:r>
      <w:r w:rsidR="0002707E" w:rsidRPr="00095713">
        <w:rPr>
          <w:rFonts w:asciiTheme="majorBidi" w:eastAsia="Times New Roman" w:hAnsiTheme="majorBidi" w:cstheme="majorBidi"/>
          <w:lang w:eastAsia="hr-HR"/>
        </w:rPr>
        <w:t xml:space="preserve">slobodno kretati bez </w:t>
      </w:r>
      <w:r w:rsidR="00E705A0" w:rsidRPr="00095713">
        <w:rPr>
          <w:rFonts w:asciiTheme="majorBidi" w:eastAsia="Times New Roman" w:hAnsiTheme="majorBidi" w:cstheme="majorBidi"/>
          <w:lang w:eastAsia="hr-HR"/>
        </w:rPr>
        <w:t>povodnika</w:t>
      </w:r>
      <w:r w:rsidR="00081DB4" w:rsidRPr="00095713">
        <w:rPr>
          <w:rFonts w:asciiTheme="majorBidi" w:eastAsia="Times New Roman" w:hAnsiTheme="majorBidi" w:cstheme="majorBidi"/>
          <w:lang w:eastAsia="hr-HR"/>
        </w:rPr>
        <w:t>,</w:t>
      </w:r>
      <w:r w:rsidR="0002707E" w:rsidRPr="00095713">
        <w:rPr>
          <w:rFonts w:asciiTheme="majorBidi" w:eastAsia="Times New Roman" w:hAnsiTheme="majorBidi" w:cstheme="majorBidi"/>
          <w:lang w:eastAsia="hr-HR"/>
        </w:rPr>
        <w:t xml:space="preserve"> pod nadzorom posjednika</w:t>
      </w:r>
      <w:r w:rsidR="00326438" w:rsidRPr="00095713">
        <w:rPr>
          <w:rFonts w:asciiTheme="majorBidi" w:eastAsia="Times New Roman" w:hAnsiTheme="majorBidi" w:cstheme="majorBidi"/>
          <w:lang w:eastAsia="hr-HR"/>
        </w:rPr>
        <w:t>, na posebno obilježenim javnim površinama za tu namjenu</w:t>
      </w:r>
      <w:r w:rsidR="00DA0B84" w:rsidRPr="00095713">
        <w:rPr>
          <w:rFonts w:asciiTheme="majorBidi" w:eastAsia="Times New Roman" w:hAnsiTheme="majorBidi" w:cstheme="majorBidi"/>
          <w:lang w:eastAsia="hr-HR"/>
        </w:rPr>
        <w:t>,</w:t>
      </w:r>
      <w:r w:rsidR="00395F0E" w:rsidRPr="00095713">
        <w:rPr>
          <w:rFonts w:asciiTheme="majorBidi" w:eastAsia="Times New Roman" w:hAnsiTheme="majorBidi" w:cstheme="majorBidi"/>
          <w:lang w:eastAsia="hr-HR"/>
        </w:rPr>
        <w:t xml:space="preserve"> </w:t>
      </w:r>
      <w:r w:rsidR="00D04F03" w:rsidRPr="00095713">
        <w:rPr>
          <w:rFonts w:asciiTheme="majorBidi" w:eastAsia="Times New Roman" w:hAnsiTheme="majorBidi" w:cstheme="majorBidi"/>
          <w:lang w:eastAsia="hr-HR"/>
        </w:rPr>
        <w:t>sukladno</w:t>
      </w:r>
      <w:r w:rsidR="00395F0E" w:rsidRPr="00095713">
        <w:rPr>
          <w:rFonts w:asciiTheme="majorBidi" w:eastAsia="Times New Roman" w:hAnsiTheme="majorBidi" w:cstheme="majorBidi"/>
          <w:lang w:eastAsia="hr-HR"/>
        </w:rPr>
        <w:t xml:space="preserve"> po</w:t>
      </w:r>
      <w:r w:rsidR="005702A3" w:rsidRPr="00095713">
        <w:rPr>
          <w:rFonts w:asciiTheme="majorBidi" w:eastAsia="Times New Roman" w:hAnsiTheme="majorBidi" w:cstheme="majorBidi"/>
          <w:lang w:eastAsia="hr-HR"/>
        </w:rPr>
        <w:t>sebno</w:t>
      </w:r>
      <w:r w:rsidR="00D04F03" w:rsidRPr="00095713">
        <w:rPr>
          <w:rFonts w:asciiTheme="majorBidi" w:eastAsia="Times New Roman" w:hAnsiTheme="majorBidi" w:cstheme="majorBidi"/>
          <w:lang w:eastAsia="hr-HR"/>
        </w:rPr>
        <w:t xml:space="preserve">j </w:t>
      </w:r>
      <w:r w:rsidR="005702A3" w:rsidRPr="00095713">
        <w:rPr>
          <w:rFonts w:asciiTheme="majorBidi" w:eastAsia="Times New Roman" w:hAnsiTheme="majorBidi" w:cstheme="majorBidi"/>
          <w:lang w:eastAsia="hr-HR"/>
        </w:rPr>
        <w:t>Odlu</w:t>
      </w:r>
      <w:r w:rsidR="00D04F03" w:rsidRPr="00095713">
        <w:rPr>
          <w:rFonts w:asciiTheme="majorBidi" w:eastAsia="Times New Roman" w:hAnsiTheme="majorBidi" w:cstheme="majorBidi"/>
          <w:lang w:eastAsia="hr-HR"/>
        </w:rPr>
        <w:t>ci</w:t>
      </w:r>
      <w:r w:rsidR="004F04EF" w:rsidRPr="00095713">
        <w:rPr>
          <w:rFonts w:asciiTheme="majorBidi" w:eastAsia="Times New Roman" w:hAnsiTheme="majorBidi" w:cstheme="majorBidi"/>
          <w:lang w:eastAsia="hr-HR"/>
        </w:rPr>
        <w:t>.</w:t>
      </w:r>
    </w:p>
    <w:p w14:paraId="6A6DE008" w14:textId="2652CE42" w:rsidR="005817E0" w:rsidRPr="00095713" w:rsidRDefault="005817E0" w:rsidP="00DA7E5C">
      <w:pPr>
        <w:pStyle w:val="ListParagraph"/>
        <w:numPr>
          <w:ilvl w:val="0"/>
          <w:numId w:val="44"/>
        </w:numPr>
        <w:shd w:val="clear" w:color="auto" w:fill="FFFFFF"/>
        <w:spacing w:after="0"/>
        <w:ind w:left="142"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Izvođenje opasnih pasa na javne površine dopušteno je isključivo s brnjicom i na </w:t>
      </w:r>
      <w:r w:rsidR="00E705A0" w:rsidRPr="00095713">
        <w:rPr>
          <w:rFonts w:asciiTheme="majorBidi" w:eastAsia="Times New Roman" w:hAnsiTheme="majorBidi" w:cstheme="majorBidi"/>
          <w:lang w:eastAsia="hr-HR"/>
        </w:rPr>
        <w:t>povodniku.</w:t>
      </w:r>
      <w:r w:rsidRPr="00095713">
        <w:rPr>
          <w:rFonts w:asciiTheme="majorBidi" w:eastAsia="Times New Roman" w:hAnsiTheme="majorBidi" w:cstheme="majorBidi"/>
          <w:lang w:eastAsia="hr-HR"/>
        </w:rPr>
        <w:t xml:space="preserve"> </w:t>
      </w:r>
    </w:p>
    <w:p w14:paraId="4FBEF5E6" w14:textId="77777777" w:rsidR="00555E45" w:rsidRPr="00095713" w:rsidRDefault="00555E45" w:rsidP="00882C78">
      <w:pPr>
        <w:shd w:val="clear" w:color="auto" w:fill="FFFFFF"/>
        <w:spacing w:after="0"/>
        <w:jc w:val="center"/>
        <w:textAlignment w:val="baseline"/>
        <w:rPr>
          <w:rFonts w:asciiTheme="majorBidi" w:eastAsia="Times New Roman" w:hAnsiTheme="majorBidi" w:cstheme="majorBidi"/>
          <w:b/>
          <w:bCs/>
          <w:lang w:eastAsia="hr-HR"/>
        </w:rPr>
      </w:pPr>
    </w:p>
    <w:p w14:paraId="58F3A517" w14:textId="59D80830" w:rsidR="004E0D64" w:rsidRPr="00095713" w:rsidRDefault="004E0D64"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302FA2" w:rsidRPr="00095713">
        <w:rPr>
          <w:rFonts w:asciiTheme="majorBidi" w:eastAsia="Times New Roman" w:hAnsiTheme="majorBidi" w:cstheme="majorBidi"/>
          <w:b/>
          <w:bCs/>
          <w:lang w:eastAsia="hr-HR"/>
        </w:rPr>
        <w:t>9</w:t>
      </w:r>
      <w:r w:rsidRPr="00095713">
        <w:rPr>
          <w:rFonts w:asciiTheme="majorBidi" w:eastAsia="Times New Roman" w:hAnsiTheme="majorBidi" w:cstheme="majorBidi"/>
          <w:b/>
          <w:bCs/>
          <w:lang w:eastAsia="hr-HR"/>
        </w:rPr>
        <w:t>.</w:t>
      </w:r>
    </w:p>
    <w:p w14:paraId="317DFABF" w14:textId="41BACF23" w:rsidR="004E0D64" w:rsidRPr="00095713" w:rsidRDefault="00672438" w:rsidP="00196A33">
      <w:pPr>
        <w:pStyle w:val="ListParagraph"/>
        <w:shd w:val="clear" w:color="auto" w:fill="FFFFFF"/>
        <w:spacing w:after="0"/>
        <w:ind w:left="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b/>
      </w:r>
      <w:r w:rsidR="004E0D64" w:rsidRPr="00095713">
        <w:rPr>
          <w:rFonts w:asciiTheme="majorBidi" w:eastAsia="Times New Roman" w:hAnsiTheme="majorBidi" w:cstheme="majorBidi"/>
          <w:lang w:eastAsia="hr-HR"/>
        </w:rPr>
        <w:t>Kretanje kućnih ljubimaca dopušteno je u prostorima i prostorijama javne namjene uz dopuštenje vlasnika, odnosno korisnika prostora, osim ako ovom Odlukom nije drugačije određeno.</w:t>
      </w:r>
      <w:r w:rsidR="00196A33" w:rsidRPr="00095713">
        <w:rPr>
          <w:rFonts w:asciiTheme="majorBidi" w:eastAsia="Times New Roman" w:hAnsiTheme="majorBidi" w:cstheme="majorBidi"/>
          <w:lang w:eastAsia="hr-HR"/>
        </w:rPr>
        <w:t xml:space="preserve"> </w:t>
      </w:r>
      <w:r w:rsidR="00EC7F72" w:rsidRPr="00095713">
        <w:rPr>
          <w:rFonts w:asciiTheme="majorBidi" w:eastAsia="Times New Roman" w:hAnsiTheme="majorBidi" w:cstheme="majorBidi"/>
          <w:lang w:eastAsia="hr-HR"/>
        </w:rPr>
        <w:t xml:space="preserve">Vlasnici odnosno korisnici objekta moraju na vidljivom mjestu istaknuti </w:t>
      </w:r>
      <w:r w:rsidR="004D5043" w:rsidRPr="00095713">
        <w:rPr>
          <w:rFonts w:asciiTheme="majorBidi" w:eastAsia="Times New Roman" w:hAnsiTheme="majorBidi" w:cstheme="majorBidi"/>
          <w:lang w:eastAsia="hr-HR"/>
        </w:rPr>
        <w:t>dozvolu ili zabranu ulaska kućnih ljubimaca</w:t>
      </w:r>
      <w:r w:rsidR="009F520F" w:rsidRPr="00095713">
        <w:rPr>
          <w:rFonts w:asciiTheme="majorBidi" w:eastAsia="Times New Roman" w:hAnsiTheme="majorBidi" w:cstheme="majorBidi"/>
          <w:lang w:eastAsia="hr-HR"/>
        </w:rPr>
        <w:t xml:space="preserve">. </w:t>
      </w:r>
      <w:r w:rsidR="004E0D64" w:rsidRPr="00095713">
        <w:rPr>
          <w:rFonts w:asciiTheme="majorBidi" w:eastAsia="Times New Roman" w:hAnsiTheme="majorBidi" w:cstheme="majorBidi"/>
          <w:lang w:eastAsia="hr-HR"/>
        </w:rPr>
        <w:t xml:space="preserve"> </w:t>
      </w:r>
    </w:p>
    <w:p w14:paraId="2F15BFB1" w14:textId="6357DA8A" w:rsidR="00910FCB" w:rsidRPr="00095713" w:rsidRDefault="007D23F1"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lastRenderedPageBreak/>
        <w:t>Članak 1</w:t>
      </w:r>
      <w:r w:rsidR="00302FA2" w:rsidRPr="00095713">
        <w:rPr>
          <w:rFonts w:asciiTheme="majorBidi" w:eastAsia="Times New Roman" w:hAnsiTheme="majorBidi" w:cstheme="majorBidi"/>
          <w:b/>
          <w:bCs/>
          <w:lang w:eastAsia="hr-HR"/>
        </w:rPr>
        <w:t>0</w:t>
      </w:r>
      <w:r w:rsidRPr="00095713">
        <w:rPr>
          <w:rFonts w:asciiTheme="majorBidi" w:eastAsia="Times New Roman" w:hAnsiTheme="majorBidi" w:cstheme="majorBidi"/>
          <w:b/>
          <w:bCs/>
          <w:lang w:eastAsia="hr-HR"/>
        </w:rPr>
        <w:t>.</w:t>
      </w:r>
    </w:p>
    <w:p w14:paraId="017263E7" w14:textId="3BA4A5CC" w:rsidR="00EC7F72" w:rsidRPr="00095713" w:rsidRDefault="00EC7F72" w:rsidP="00882C78">
      <w:pPr>
        <w:pStyle w:val="ListParagraph"/>
        <w:numPr>
          <w:ilvl w:val="0"/>
          <w:numId w:val="25"/>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Kućnim ljubimcima koji se kreću slobodno ili na povod</w:t>
      </w:r>
      <w:r w:rsidR="00EE37F2" w:rsidRPr="00095713">
        <w:rPr>
          <w:rFonts w:asciiTheme="majorBidi" w:eastAsia="Times New Roman" w:hAnsiTheme="majorBidi" w:cstheme="majorBidi"/>
          <w:lang w:eastAsia="hr-HR"/>
        </w:rPr>
        <w:t>niku</w:t>
      </w:r>
      <w:r w:rsidRPr="00095713">
        <w:rPr>
          <w:rFonts w:asciiTheme="majorBidi" w:eastAsia="Times New Roman" w:hAnsiTheme="majorBidi" w:cstheme="majorBidi"/>
          <w:lang w:eastAsia="hr-HR"/>
        </w:rPr>
        <w:t xml:space="preserve"> zabranjeno je kretanje na dječjim igralištima, cvjetnjacima, grobljima, sportskim terenima, dvorištima škola i vrtića te na drugim mjestima gdje postoji opasnost ugrožavanja zdravstveno-higijenske sigurnosti i zdravlja ljudi bez dopuštenja vlasnika i dozvole korisnika prostora. </w:t>
      </w:r>
    </w:p>
    <w:p w14:paraId="0DA73717" w14:textId="0F247EB5" w:rsidR="00EC7F72" w:rsidRPr="00095713" w:rsidRDefault="00302FA2" w:rsidP="00882C78">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w:t>
      </w:r>
      <w:r w:rsidR="003114A3" w:rsidRPr="00095713">
        <w:rPr>
          <w:rFonts w:asciiTheme="majorBidi" w:eastAsia="Times New Roman" w:hAnsiTheme="majorBidi" w:cstheme="majorBidi"/>
          <w:lang w:eastAsia="hr-HR"/>
        </w:rPr>
        <w:t>2</w:t>
      </w:r>
      <w:r w:rsidRPr="00095713">
        <w:rPr>
          <w:rFonts w:asciiTheme="majorBidi" w:eastAsia="Times New Roman" w:hAnsiTheme="majorBidi" w:cstheme="majorBidi"/>
          <w:lang w:eastAsia="hr-HR"/>
        </w:rPr>
        <w:t>)</w:t>
      </w:r>
      <w:r w:rsidR="00672438" w:rsidRPr="00095713">
        <w:rPr>
          <w:rFonts w:asciiTheme="majorBidi" w:eastAsia="Times New Roman" w:hAnsiTheme="majorBidi" w:cstheme="majorBidi"/>
          <w:lang w:eastAsia="hr-HR"/>
        </w:rPr>
        <w:tab/>
      </w:r>
      <w:r w:rsidR="009F520F" w:rsidRPr="00095713">
        <w:rPr>
          <w:rFonts w:asciiTheme="majorBidi" w:eastAsia="Times New Roman" w:hAnsiTheme="majorBidi" w:cstheme="majorBidi"/>
          <w:lang w:eastAsia="hr-HR"/>
        </w:rPr>
        <w:t xml:space="preserve">Iz sigurnosnih razloga: prometa, sugrađana i drugih životinja te u svrhu prevencije nekontroliranog razmnožavanja, zabranjeno je puštanje </w:t>
      </w:r>
      <w:r w:rsidR="00E53A70" w:rsidRPr="00095713">
        <w:rPr>
          <w:rFonts w:asciiTheme="majorBidi" w:eastAsia="Times New Roman" w:hAnsiTheme="majorBidi" w:cstheme="majorBidi"/>
          <w:lang w:eastAsia="hr-HR"/>
        </w:rPr>
        <w:t>kućnih ljubimaca</w:t>
      </w:r>
      <w:r w:rsidR="009F520F" w:rsidRPr="00095713">
        <w:rPr>
          <w:rFonts w:asciiTheme="majorBidi" w:eastAsia="Times New Roman" w:hAnsiTheme="majorBidi" w:cstheme="majorBidi"/>
          <w:lang w:eastAsia="hr-HR"/>
        </w:rPr>
        <w:t xml:space="preserve"> da samostalno šeću javnim površinama bez prisutnosti i nadzora posjednika. </w:t>
      </w:r>
    </w:p>
    <w:p w14:paraId="087D6C21" w14:textId="77777777" w:rsidR="00EA13E5" w:rsidRPr="00095713" w:rsidRDefault="00EA13E5" w:rsidP="00882C78">
      <w:pPr>
        <w:shd w:val="clear" w:color="auto" w:fill="FFFFFF"/>
        <w:spacing w:after="0"/>
        <w:jc w:val="both"/>
        <w:textAlignment w:val="baseline"/>
        <w:rPr>
          <w:rFonts w:asciiTheme="majorBidi" w:eastAsia="Times New Roman" w:hAnsiTheme="majorBidi" w:cstheme="majorBidi"/>
          <w:lang w:eastAsia="hr-HR"/>
        </w:rPr>
      </w:pPr>
    </w:p>
    <w:p w14:paraId="1BD58F2C" w14:textId="7E8D3CBC" w:rsidR="009F520F" w:rsidRPr="00095713" w:rsidRDefault="009F520F"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Članak 1</w:t>
      </w:r>
      <w:r w:rsidR="00302FA2" w:rsidRPr="00095713">
        <w:rPr>
          <w:rFonts w:asciiTheme="majorBidi" w:eastAsia="Times New Roman" w:hAnsiTheme="majorBidi" w:cstheme="majorBidi"/>
          <w:b/>
          <w:bCs/>
          <w:lang w:eastAsia="hr-HR"/>
        </w:rPr>
        <w:t>1</w:t>
      </w:r>
      <w:r w:rsidRPr="00095713">
        <w:rPr>
          <w:rFonts w:asciiTheme="majorBidi" w:eastAsia="Times New Roman" w:hAnsiTheme="majorBidi" w:cstheme="majorBidi"/>
          <w:b/>
          <w:bCs/>
          <w:lang w:eastAsia="hr-HR"/>
        </w:rPr>
        <w:t>.</w:t>
      </w:r>
    </w:p>
    <w:p w14:paraId="73C13F48" w14:textId="1E41B794" w:rsidR="009F520F" w:rsidRPr="00095713" w:rsidRDefault="009F520F" w:rsidP="00882C78">
      <w:pPr>
        <w:pStyle w:val="ListParagraph"/>
        <w:numPr>
          <w:ilvl w:val="0"/>
          <w:numId w:val="27"/>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Posjednik kućnog ljubimca dužan je pri izvođenju kućnog ljubimca na javnu površinu nositi pribor za čišćenje i očistiti javnu površinu koju njegov kućni ljubimac onečisti. </w:t>
      </w:r>
    </w:p>
    <w:p w14:paraId="6B224C7F" w14:textId="4EA2DF11" w:rsidR="00D10ECD" w:rsidRPr="00095713" w:rsidRDefault="009F520F" w:rsidP="00382E4B">
      <w:pPr>
        <w:pStyle w:val="ListParagraph"/>
        <w:numPr>
          <w:ilvl w:val="0"/>
          <w:numId w:val="27"/>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Posjednik kućnog ljubimca d</w:t>
      </w:r>
      <w:r w:rsidR="00CC0DF6" w:rsidRPr="00095713">
        <w:rPr>
          <w:rFonts w:asciiTheme="majorBidi" w:eastAsia="Times New Roman" w:hAnsiTheme="majorBidi" w:cstheme="majorBidi"/>
          <w:lang w:eastAsia="hr-HR"/>
        </w:rPr>
        <w:t>u</w:t>
      </w:r>
      <w:r w:rsidRPr="00095713">
        <w:rPr>
          <w:rFonts w:asciiTheme="majorBidi" w:eastAsia="Times New Roman" w:hAnsiTheme="majorBidi" w:cstheme="majorBidi"/>
          <w:lang w:eastAsia="hr-HR"/>
        </w:rPr>
        <w:t xml:space="preserve">žan je na zahtjev komunalnog redara pokazati pribor za čišćenje. </w:t>
      </w:r>
    </w:p>
    <w:p w14:paraId="56E8BE1D" w14:textId="77777777" w:rsidR="00D10ECD" w:rsidRPr="00095713" w:rsidRDefault="00D10ECD" w:rsidP="00882C78">
      <w:pPr>
        <w:shd w:val="clear" w:color="auto" w:fill="FFFFFF"/>
        <w:spacing w:after="0"/>
        <w:jc w:val="center"/>
        <w:textAlignment w:val="baseline"/>
        <w:rPr>
          <w:rFonts w:asciiTheme="majorBidi" w:eastAsia="Times New Roman" w:hAnsiTheme="majorBidi" w:cstheme="majorBidi"/>
          <w:b/>
          <w:bCs/>
          <w:lang w:eastAsia="hr-HR"/>
        </w:rPr>
      </w:pPr>
    </w:p>
    <w:p w14:paraId="518A23E2" w14:textId="77777777" w:rsidR="00D10ECD" w:rsidRPr="00095713" w:rsidRDefault="00D10ECD" w:rsidP="00882C78">
      <w:pPr>
        <w:shd w:val="clear" w:color="auto" w:fill="FFFFFF"/>
        <w:spacing w:after="0"/>
        <w:jc w:val="center"/>
        <w:textAlignment w:val="baseline"/>
        <w:rPr>
          <w:rFonts w:asciiTheme="majorBidi" w:eastAsia="Times New Roman" w:hAnsiTheme="majorBidi" w:cstheme="majorBidi"/>
          <w:b/>
          <w:bCs/>
          <w:lang w:eastAsia="hr-HR"/>
        </w:rPr>
      </w:pPr>
    </w:p>
    <w:p w14:paraId="111EAFC9" w14:textId="39D23D65" w:rsidR="009F2A7F" w:rsidRPr="00095713" w:rsidRDefault="009F2A7F"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Način kontrole razmnožavanja kućnih ljubimaca</w:t>
      </w:r>
    </w:p>
    <w:p w14:paraId="468D2164" w14:textId="77777777" w:rsidR="009F2A7F" w:rsidRPr="00095713" w:rsidRDefault="009F2A7F" w:rsidP="00882C78">
      <w:pPr>
        <w:shd w:val="clear" w:color="auto" w:fill="FFFFFF"/>
        <w:spacing w:after="0"/>
        <w:jc w:val="center"/>
        <w:textAlignment w:val="baseline"/>
        <w:rPr>
          <w:rFonts w:asciiTheme="majorBidi" w:eastAsia="Times New Roman" w:hAnsiTheme="majorBidi" w:cstheme="majorBidi"/>
          <w:lang w:eastAsia="hr-HR"/>
        </w:rPr>
      </w:pPr>
    </w:p>
    <w:p w14:paraId="2B3A537F" w14:textId="157B4C80" w:rsidR="009F2A7F" w:rsidRPr="00095713" w:rsidRDefault="009F2A7F"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Članak 1</w:t>
      </w:r>
      <w:r w:rsidR="002150C8" w:rsidRPr="00095713">
        <w:rPr>
          <w:rFonts w:asciiTheme="majorBidi" w:eastAsia="Times New Roman" w:hAnsiTheme="majorBidi" w:cstheme="majorBidi"/>
          <w:b/>
          <w:bCs/>
          <w:lang w:eastAsia="hr-HR"/>
        </w:rPr>
        <w:t>2</w:t>
      </w:r>
      <w:r w:rsidRPr="00095713">
        <w:rPr>
          <w:rFonts w:asciiTheme="majorBidi" w:eastAsia="Times New Roman" w:hAnsiTheme="majorBidi" w:cstheme="majorBidi"/>
          <w:b/>
          <w:bCs/>
          <w:lang w:eastAsia="hr-HR"/>
        </w:rPr>
        <w:t xml:space="preserve">. </w:t>
      </w:r>
    </w:p>
    <w:p w14:paraId="44F820D7" w14:textId="68F85813" w:rsidR="009F2A7F" w:rsidRPr="00095713" w:rsidRDefault="007C3454" w:rsidP="00605A3D">
      <w:pPr>
        <w:pStyle w:val="ListParagraph"/>
        <w:numPr>
          <w:ilvl w:val="0"/>
          <w:numId w:val="28"/>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Posjednik je dužan držati pod kontrolom razmnožavanje kućnih ljubimaca i spriječiti svako nekontrolirano razmnožavanje.</w:t>
      </w:r>
      <w:r w:rsidR="0035125A" w:rsidRPr="00095713">
        <w:rPr>
          <w:rFonts w:asciiTheme="majorBidi" w:eastAsia="Times New Roman" w:hAnsiTheme="majorBidi" w:cstheme="majorBidi"/>
          <w:lang w:eastAsia="hr-HR"/>
        </w:rPr>
        <w:t xml:space="preserve"> </w:t>
      </w:r>
    </w:p>
    <w:p w14:paraId="2E353FDD" w14:textId="18506E3A" w:rsidR="003F5B75" w:rsidRPr="00095713" w:rsidRDefault="003F5B75" w:rsidP="00605A3D">
      <w:pPr>
        <w:pStyle w:val="ListParagraph"/>
        <w:numPr>
          <w:ilvl w:val="0"/>
          <w:numId w:val="28"/>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Prilikom planiranja </w:t>
      </w:r>
      <w:r w:rsidR="006334B5" w:rsidRPr="00095713">
        <w:rPr>
          <w:rFonts w:asciiTheme="majorBidi" w:eastAsia="Times New Roman" w:hAnsiTheme="majorBidi" w:cstheme="majorBidi"/>
          <w:lang w:eastAsia="hr-HR"/>
        </w:rPr>
        <w:t>razmnožavanja kućnog ljubimca, posjednik kućnog ljubimca dužan je voditi računa o broju potoma</w:t>
      </w:r>
      <w:r w:rsidR="00E42E5E" w:rsidRPr="00095713">
        <w:rPr>
          <w:rFonts w:asciiTheme="majorBidi" w:eastAsia="Times New Roman" w:hAnsiTheme="majorBidi" w:cstheme="majorBidi"/>
          <w:lang w:eastAsia="hr-HR"/>
        </w:rPr>
        <w:t>ka kućnog ljubimca radi osiguranja prostornih i drugih uvjeta</w:t>
      </w:r>
      <w:r w:rsidR="00990CE0" w:rsidRPr="00095713">
        <w:rPr>
          <w:rFonts w:asciiTheme="majorBidi" w:eastAsia="Times New Roman" w:hAnsiTheme="majorBidi" w:cstheme="majorBidi"/>
          <w:lang w:eastAsia="hr-HR"/>
        </w:rPr>
        <w:t xml:space="preserve"> držanja sukladno propisima o zaštiti životinja i ovoj Odluci.</w:t>
      </w:r>
    </w:p>
    <w:p w14:paraId="5C3056B2" w14:textId="2826162F" w:rsidR="00FE1E25" w:rsidRPr="00095713" w:rsidRDefault="00CE2ACB" w:rsidP="00605A3D">
      <w:pPr>
        <w:pStyle w:val="ListParagraph"/>
        <w:numPr>
          <w:ilvl w:val="0"/>
          <w:numId w:val="28"/>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K</w:t>
      </w:r>
      <w:r w:rsidR="00FE1E25" w:rsidRPr="00095713">
        <w:rPr>
          <w:rFonts w:asciiTheme="majorBidi" w:eastAsia="Times New Roman" w:hAnsiTheme="majorBidi" w:cstheme="majorBidi"/>
          <w:lang w:eastAsia="hr-HR"/>
        </w:rPr>
        <w:t>ontrol</w:t>
      </w:r>
      <w:r w:rsidRPr="00095713">
        <w:rPr>
          <w:rFonts w:asciiTheme="majorBidi" w:eastAsia="Times New Roman" w:hAnsiTheme="majorBidi" w:cstheme="majorBidi"/>
          <w:lang w:eastAsia="hr-HR"/>
        </w:rPr>
        <w:t>a</w:t>
      </w:r>
      <w:r w:rsidR="00FE1E25" w:rsidRPr="00095713">
        <w:rPr>
          <w:rFonts w:asciiTheme="majorBidi" w:eastAsia="Times New Roman" w:hAnsiTheme="majorBidi" w:cstheme="majorBidi"/>
          <w:lang w:eastAsia="hr-HR"/>
        </w:rPr>
        <w:t xml:space="preserve"> razmnožavanja </w:t>
      </w:r>
      <w:r w:rsidRPr="00095713">
        <w:rPr>
          <w:rFonts w:asciiTheme="majorBidi" w:eastAsia="Times New Roman" w:hAnsiTheme="majorBidi" w:cstheme="majorBidi"/>
          <w:lang w:eastAsia="hr-HR"/>
        </w:rPr>
        <w:t xml:space="preserve">kućnog ljubimca provodi se </w:t>
      </w:r>
      <w:r w:rsidR="005211BC" w:rsidRPr="00095713">
        <w:rPr>
          <w:rFonts w:asciiTheme="majorBidi" w:eastAsia="Times New Roman" w:hAnsiTheme="majorBidi" w:cstheme="majorBidi"/>
          <w:lang w:eastAsia="hr-HR"/>
        </w:rPr>
        <w:t>preventivnim djelovanjem, sterilizacijom ili kastracijom.</w:t>
      </w:r>
      <w:r w:rsidR="00FE1E25" w:rsidRPr="00095713">
        <w:rPr>
          <w:rFonts w:asciiTheme="majorBidi" w:eastAsia="Times New Roman" w:hAnsiTheme="majorBidi" w:cstheme="majorBidi"/>
          <w:lang w:eastAsia="hr-HR"/>
        </w:rPr>
        <w:t xml:space="preserve"> </w:t>
      </w:r>
    </w:p>
    <w:p w14:paraId="6920DB44" w14:textId="1CE9C21C" w:rsidR="0006394D" w:rsidRPr="00095713" w:rsidRDefault="00543454" w:rsidP="00605A3D">
      <w:pPr>
        <w:pStyle w:val="ListParagraph"/>
        <w:numPr>
          <w:ilvl w:val="0"/>
          <w:numId w:val="28"/>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Posjednik </w:t>
      </w:r>
      <w:r w:rsidR="002C4BB6" w:rsidRPr="00095713">
        <w:rPr>
          <w:rFonts w:asciiTheme="majorBidi" w:eastAsia="Times New Roman" w:hAnsiTheme="majorBidi" w:cstheme="majorBidi"/>
          <w:lang w:eastAsia="hr-HR"/>
        </w:rPr>
        <w:t xml:space="preserve">kućnog ljubimca odgovoran je </w:t>
      </w:r>
      <w:r w:rsidR="00BB6A48" w:rsidRPr="00095713">
        <w:rPr>
          <w:rFonts w:asciiTheme="majorBidi" w:eastAsia="Times New Roman" w:hAnsiTheme="majorBidi" w:cstheme="majorBidi"/>
          <w:lang w:eastAsia="hr-HR"/>
        </w:rPr>
        <w:t xml:space="preserve">za </w:t>
      </w:r>
      <w:r w:rsidR="00BF48DF" w:rsidRPr="00095713">
        <w:rPr>
          <w:rFonts w:asciiTheme="majorBidi" w:eastAsia="Times New Roman" w:hAnsiTheme="majorBidi" w:cstheme="majorBidi"/>
          <w:lang w:eastAsia="hr-HR"/>
        </w:rPr>
        <w:t>zdravlje i život mladunčadi</w:t>
      </w:r>
      <w:r w:rsidR="00BB6A48" w:rsidRPr="00095713">
        <w:rPr>
          <w:rFonts w:asciiTheme="majorBidi" w:eastAsia="Times New Roman" w:hAnsiTheme="majorBidi" w:cstheme="majorBidi"/>
          <w:lang w:eastAsia="hr-HR"/>
        </w:rPr>
        <w:t xml:space="preserve"> njegovog kućnog ljubimca</w:t>
      </w:r>
      <w:r w:rsidR="00091A01" w:rsidRPr="00095713">
        <w:rPr>
          <w:rFonts w:asciiTheme="majorBidi" w:eastAsia="Times New Roman" w:hAnsiTheme="majorBidi" w:cstheme="majorBidi"/>
          <w:lang w:eastAsia="hr-HR"/>
        </w:rPr>
        <w:t>.</w:t>
      </w:r>
    </w:p>
    <w:p w14:paraId="10B9CA51" w14:textId="6B3FFB5B" w:rsidR="005E6C5C" w:rsidRPr="00095713" w:rsidRDefault="005E6C5C" w:rsidP="00882C78">
      <w:pPr>
        <w:pStyle w:val="ListParagraph"/>
        <w:numPr>
          <w:ilvl w:val="0"/>
          <w:numId w:val="28"/>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Posjedni</w:t>
      </w:r>
      <w:r w:rsidR="00091A01" w:rsidRPr="00095713">
        <w:rPr>
          <w:rFonts w:asciiTheme="majorBidi" w:eastAsia="Times New Roman" w:hAnsiTheme="majorBidi" w:cstheme="majorBidi"/>
          <w:lang w:eastAsia="hr-HR"/>
        </w:rPr>
        <w:t>k</w:t>
      </w:r>
      <w:r w:rsidRPr="00095713">
        <w:rPr>
          <w:rFonts w:asciiTheme="majorBidi" w:eastAsia="Times New Roman" w:hAnsiTheme="majorBidi" w:cstheme="majorBidi"/>
          <w:lang w:eastAsia="hr-HR"/>
        </w:rPr>
        <w:t xml:space="preserve"> kućn</w:t>
      </w:r>
      <w:r w:rsidR="00091A01" w:rsidRPr="00095713">
        <w:rPr>
          <w:rFonts w:asciiTheme="majorBidi" w:eastAsia="Times New Roman" w:hAnsiTheme="majorBidi" w:cstheme="majorBidi"/>
          <w:lang w:eastAsia="hr-HR"/>
        </w:rPr>
        <w:t xml:space="preserve">og </w:t>
      </w:r>
      <w:r w:rsidRPr="00095713">
        <w:rPr>
          <w:rFonts w:asciiTheme="majorBidi" w:eastAsia="Times New Roman" w:hAnsiTheme="majorBidi" w:cstheme="majorBidi"/>
          <w:lang w:eastAsia="hr-HR"/>
        </w:rPr>
        <w:t>ljubimca mora zbrinuti mladunčad vlastit</w:t>
      </w:r>
      <w:r w:rsidR="00134110" w:rsidRPr="00095713">
        <w:rPr>
          <w:rFonts w:asciiTheme="majorBidi" w:eastAsia="Times New Roman" w:hAnsiTheme="majorBidi" w:cstheme="majorBidi"/>
          <w:lang w:eastAsia="hr-HR"/>
        </w:rPr>
        <w:t>og</w:t>
      </w:r>
      <w:r w:rsidRPr="00095713">
        <w:rPr>
          <w:rFonts w:asciiTheme="majorBidi" w:eastAsia="Times New Roman" w:hAnsiTheme="majorBidi" w:cstheme="majorBidi"/>
          <w:lang w:eastAsia="hr-HR"/>
        </w:rPr>
        <w:t xml:space="preserve"> kućn</w:t>
      </w:r>
      <w:r w:rsidR="00134110" w:rsidRPr="00095713">
        <w:rPr>
          <w:rFonts w:asciiTheme="majorBidi" w:eastAsia="Times New Roman" w:hAnsiTheme="majorBidi" w:cstheme="majorBidi"/>
          <w:lang w:eastAsia="hr-HR"/>
        </w:rPr>
        <w:t>og</w:t>
      </w:r>
      <w:r w:rsidRPr="00095713">
        <w:rPr>
          <w:rFonts w:asciiTheme="majorBidi" w:eastAsia="Times New Roman" w:hAnsiTheme="majorBidi" w:cstheme="majorBidi"/>
          <w:lang w:eastAsia="hr-HR"/>
        </w:rPr>
        <w:t xml:space="preserve"> ljubimca</w:t>
      </w:r>
      <w:r w:rsidR="00134110" w:rsidRPr="00095713">
        <w:rPr>
          <w:rFonts w:asciiTheme="majorBidi" w:eastAsia="Times New Roman" w:hAnsiTheme="majorBidi" w:cstheme="majorBidi"/>
          <w:lang w:eastAsia="hr-HR"/>
        </w:rPr>
        <w:t xml:space="preserve"> sukladno propisima o zaštiti životinja</w:t>
      </w:r>
      <w:r w:rsidRPr="00095713">
        <w:rPr>
          <w:rFonts w:asciiTheme="majorBidi" w:eastAsia="Times New Roman" w:hAnsiTheme="majorBidi" w:cstheme="majorBidi"/>
          <w:lang w:eastAsia="hr-HR"/>
        </w:rPr>
        <w:t xml:space="preserve">. </w:t>
      </w:r>
    </w:p>
    <w:p w14:paraId="1223996C" w14:textId="2A948746" w:rsidR="00DF115A" w:rsidRPr="00095713" w:rsidRDefault="00337BA4" w:rsidP="00882C78">
      <w:pPr>
        <w:pStyle w:val="ListParagraph"/>
        <w:numPr>
          <w:ilvl w:val="0"/>
          <w:numId w:val="28"/>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Ukoliko </w:t>
      </w:r>
      <w:r w:rsidR="00D16781" w:rsidRPr="00095713">
        <w:rPr>
          <w:rFonts w:asciiTheme="majorBidi" w:eastAsia="Times New Roman" w:hAnsiTheme="majorBidi" w:cstheme="majorBidi"/>
          <w:lang w:eastAsia="hr-HR"/>
        </w:rPr>
        <w:t xml:space="preserve">se utvrdi da </w:t>
      </w:r>
      <w:r w:rsidRPr="00095713">
        <w:rPr>
          <w:rFonts w:asciiTheme="majorBidi" w:eastAsia="Times New Roman" w:hAnsiTheme="majorBidi" w:cstheme="majorBidi"/>
          <w:lang w:eastAsia="hr-HR"/>
        </w:rPr>
        <w:t>posjednik kućnog ljubimca ne zbrinjava</w:t>
      </w:r>
      <w:r w:rsidR="00D16781" w:rsidRPr="00095713">
        <w:rPr>
          <w:rFonts w:asciiTheme="majorBidi" w:eastAsia="Times New Roman" w:hAnsiTheme="majorBidi" w:cstheme="majorBidi"/>
          <w:lang w:eastAsia="hr-HR"/>
        </w:rPr>
        <w:t xml:space="preserve"> </w:t>
      </w:r>
      <w:r w:rsidR="00C1474B" w:rsidRPr="00095713">
        <w:rPr>
          <w:rFonts w:asciiTheme="majorBidi" w:eastAsia="Times New Roman" w:hAnsiTheme="majorBidi" w:cstheme="majorBidi"/>
          <w:lang w:eastAsia="hr-HR"/>
        </w:rPr>
        <w:t>m</w:t>
      </w:r>
      <w:r w:rsidR="00D16781" w:rsidRPr="00095713">
        <w:rPr>
          <w:rFonts w:asciiTheme="majorBidi" w:eastAsia="Times New Roman" w:hAnsiTheme="majorBidi" w:cstheme="majorBidi"/>
          <w:lang w:eastAsia="hr-HR"/>
        </w:rPr>
        <w:t>ladunčad</w:t>
      </w:r>
      <w:r w:rsidR="00653533" w:rsidRPr="00095713">
        <w:rPr>
          <w:rFonts w:asciiTheme="majorBidi" w:eastAsia="Times New Roman" w:hAnsiTheme="majorBidi" w:cstheme="majorBidi"/>
          <w:lang w:eastAsia="hr-HR"/>
        </w:rPr>
        <w:t xml:space="preserve"> vlastitog kućnog ljubimca</w:t>
      </w:r>
      <w:r w:rsidR="00AC586B" w:rsidRPr="00095713">
        <w:rPr>
          <w:rFonts w:asciiTheme="majorBidi" w:eastAsia="Times New Roman" w:hAnsiTheme="majorBidi" w:cstheme="majorBidi"/>
          <w:lang w:eastAsia="hr-HR"/>
        </w:rPr>
        <w:t xml:space="preserve">, veterinarski inspektor </w:t>
      </w:r>
      <w:r w:rsidR="002C2FA8" w:rsidRPr="00095713">
        <w:rPr>
          <w:rFonts w:asciiTheme="majorBidi" w:eastAsia="Times New Roman" w:hAnsiTheme="majorBidi" w:cstheme="majorBidi"/>
          <w:lang w:eastAsia="hr-HR"/>
        </w:rPr>
        <w:t>po utvrđivanju napuštanja mladunčadi vlastitog kućnog lju</w:t>
      </w:r>
      <w:r w:rsidR="00EC2E85" w:rsidRPr="00095713">
        <w:rPr>
          <w:rFonts w:asciiTheme="majorBidi" w:eastAsia="Times New Roman" w:hAnsiTheme="majorBidi" w:cstheme="majorBidi"/>
          <w:lang w:eastAsia="hr-HR"/>
        </w:rPr>
        <w:t xml:space="preserve">bimca, posjedniku može odrediti mjeru </w:t>
      </w:r>
      <w:r w:rsidR="00DF115A" w:rsidRPr="00095713">
        <w:rPr>
          <w:rFonts w:asciiTheme="majorBidi" w:eastAsia="Times New Roman" w:hAnsiTheme="majorBidi" w:cstheme="majorBidi"/>
          <w:lang w:eastAsia="hr-HR"/>
        </w:rPr>
        <w:t>kastracije kućnog ljubimca na njegov trošak.</w:t>
      </w:r>
      <w:r w:rsidR="00653533" w:rsidRPr="00095713">
        <w:rPr>
          <w:rFonts w:asciiTheme="majorBidi" w:eastAsia="Times New Roman" w:hAnsiTheme="majorBidi" w:cstheme="majorBidi"/>
          <w:lang w:eastAsia="hr-HR"/>
        </w:rPr>
        <w:t xml:space="preserve"> </w:t>
      </w:r>
    </w:p>
    <w:p w14:paraId="6E82E339" w14:textId="172E3958" w:rsidR="00337BA4" w:rsidRPr="00095713" w:rsidRDefault="005B6392" w:rsidP="00882C78">
      <w:pPr>
        <w:pStyle w:val="ListParagraph"/>
        <w:numPr>
          <w:ilvl w:val="0"/>
          <w:numId w:val="28"/>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Ukoliko se na određenom području Grada</w:t>
      </w:r>
      <w:r w:rsidR="004C3C09" w:rsidRPr="00095713">
        <w:rPr>
          <w:rFonts w:asciiTheme="majorBidi" w:eastAsia="Times New Roman" w:hAnsiTheme="majorBidi" w:cstheme="majorBidi"/>
          <w:lang w:eastAsia="hr-HR"/>
        </w:rPr>
        <w:t xml:space="preserve"> Karlovca utvrdi velik broj napuštenih </w:t>
      </w:r>
      <w:r w:rsidR="00BB5E56" w:rsidRPr="00095713">
        <w:rPr>
          <w:rFonts w:asciiTheme="majorBidi" w:eastAsia="Times New Roman" w:hAnsiTheme="majorBidi" w:cstheme="majorBidi"/>
          <w:lang w:eastAsia="hr-HR"/>
        </w:rPr>
        <w:t>pasa</w:t>
      </w:r>
      <w:r w:rsidR="003F63F5" w:rsidRPr="00095713">
        <w:rPr>
          <w:rFonts w:asciiTheme="majorBidi" w:eastAsia="Times New Roman" w:hAnsiTheme="majorBidi" w:cstheme="majorBidi"/>
          <w:lang w:eastAsia="hr-HR"/>
        </w:rPr>
        <w:t xml:space="preserve">, način i financiranje kontrole njihova razmnožavanja na tom području naredbom može propisati </w:t>
      </w:r>
      <w:r w:rsidR="00E014B4" w:rsidRPr="00095713">
        <w:rPr>
          <w:rFonts w:asciiTheme="majorBidi" w:eastAsia="Times New Roman" w:hAnsiTheme="majorBidi" w:cstheme="majorBidi"/>
          <w:lang w:eastAsia="hr-HR"/>
        </w:rPr>
        <w:t>ministar nadležan za poslove veterinarstva.</w:t>
      </w:r>
    </w:p>
    <w:p w14:paraId="6100A3D1" w14:textId="48EBB162" w:rsidR="005E6C5C" w:rsidRPr="00095713" w:rsidRDefault="002150C8" w:rsidP="00882C78">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(3)</w:t>
      </w:r>
      <w:r w:rsidR="005E6C5C" w:rsidRPr="00095713">
        <w:rPr>
          <w:rFonts w:asciiTheme="majorBidi" w:eastAsia="Times New Roman" w:hAnsiTheme="majorBidi" w:cstheme="majorBidi"/>
          <w:lang w:eastAsia="hr-HR"/>
        </w:rPr>
        <w:tab/>
        <w:t xml:space="preserve">Sklonište za životinje s kojim Grad Karlovac ima ugovor mora osigurati trajnu sterilizaciju pronađenih pasa i mačaka osim ako je životinja označena pa je moguće pronaći vlasnika i vratiti životinju. </w:t>
      </w:r>
    </w:p>
    <w:p w14:paraId="76ACF9FD" w14:textId="77777777" w:rsidR="0035125A" w:rsidRPr="00095713" w:rsidRDefault="0035125A" w:rsidP="00882C78">
      <w:pPr>
        <w:shd w:val="clear" w:color="auto" w:fill="FFFFFF"/>
        <w:spacing w:after="0"/>
        <w:jc w:val="center"/>
        <w:textAlignment w:val="baseline"/>
        <w:rPr>
          <w:rFonts w:asciiTheme="majorBidi" w:eastAsia="Times New Roman" w:hAnsiTheme="majorBidi" w:cstheme="majorBidi"/>
          <w:b/>
          <w:bCs/>
          <w:lang w:eastAsia="hr-HR"/>
        </w:rPr>
      </w:pPr>
    </w:p>
    <w:p w14:paraId="7B6F8093" w14:textId="55287FA9" w:rsidR="005E6C5C" w:rsidRPr="00095713" w:rsidRDefault="005E6C5C" w:rsidP="00882C78">
      <w:pPr>
        <w:shd w:val="clear" w:color="auto" w:fill="FFFFFF"/>
        <w:spacing w:after="0"/>
        <w:jc w:val="center"/>
        <w:textAlignment w:val="baseline"/>
        <w:rPr>
          <w:rFonts w:asciiTheme="majorBidi" w:eastAsia="Times New Roman" w:hAnsiTheme="majorBidi" w:cstheme="majorBidi"/>
          <w:b/>
          <w:bCs/>
          <w:lang w:eastAsia="hr-HR"/>
        </w:rPr>
      </w:pPr>
      <w:proofErr w:type="spellStart"/>
      <w:r w:rsidRPr="00095713">
        <w:rPr>
          <w:rFonts w:asciiTheme="majorBidi" w:eastAsia="Times New Roman" w:hAnsiTheme="majorBidi" w:cstheme="majorBidi"/>
          <w:b/>
          <w:bCs/>
          <w:lang w:eastAsia="hr-HR"/>
        </w:rPr>
        <w:t>Slobodnoživuće</w:t>
      </w:r>
      <w:proofErr w:type="spellEnd"/>
      <w:r w:rsidRPr="00095713">
        <w:rPr>
          <w:rFonts w:asciiTheme="majorBidi" w:eastAsia="Times New Roman" w:hAnsiTheme="majorBidi" w:cstheme="majorBidi"/>
          <w:b/>
          <w:bCs/>
          <w:lang w:eastAsia="hr-HR"/>
        </w:rPr>
        <w:t xml:space="preserve"> mačke</w:t>
      </w:r>
    </w:p>
    <w:p w14:paraId="182A1400" w14:textId="77777777" w:rsidR="007F6D53" w:rsidRPr="00095713" w:rsidRDefault="007F6D53" w:rsidP="00882C78">
      <w:pPr>
        <w:shd w:val="clear" w:color="auto" w:fill="FFFFFF"/>
        <w:spacing w:after="0"/>
        <w:jc w:val="center"/>
        <w:textAlignment w:val="baseline"/>
        <w:rPr>
          <w:rFonts w:asciiTheme="majorBidi" w:eastAsia="Times New Roman" w:hAnsiTheme="majorBidi" w:cstheme="majorBidi"/>
          <w:b/>
          <w:bCs/>
          <w:lang w:eastAsia="hr-HR"/>
        </w:rPr>
      </w:pPr>
    </w:p>
    <w:p w14:paraId="4022CD3B" w14:textId="12EA84D4" w:rsidR="007F6D53" w:rsidRPr="00095713" w:rsidRDefault="007F6D53"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35125A" w:rsidRPr="00095713">
        <w:rPr>
          <w:rFonts w:asciiTheme="majorBidi" w:eastAsia="Times New Roman" w:hAnsiTheme="majorBidi" w:cstheme="majorBidi"/>
          <w:b/>
          <w:bCs/>
          <w:lang w:eastAsia="hr-HR"/>
        </w:rPr>
        <w:t>1</w:t>
      </w:r>
      <w:r w:rsidR="006F24CD" w:rsidRPr="00095713">
        <w:rPr>
          <w:rFonts w:asciiTheme="majorBidi" w:eastAsia="Times New Roman" w:hAnsiTheme="majorBidi" w:cstheme="majorBidi"/>
          <w:b/>
          <w:bCs/>
          <w:lang w:eastAsia="hr-HR"/>
        </w:rPr>
        <w:t>3</w:t>
      </w:r>
      <w:r w:rsidRPr="00095713">
        <w:rPr>
          <w:rFonts w:asciiTheme="majorBidi" w:eastAsia="Times New Roman" w:hAnsiTheme="majorBidi" w:cstheme="majorBidi"/>
          <w:b/>
          <w:bCs/>
          <w:lang w:eastAsia="hr-HR"/>
        </w:rPr>
        <w:t xml:space="preserve">. </w:t>
      </w:r>
    </w:p>
    <w:p w14:paraId="3BF8CDF3" w14:textId="7317C572" w:rsidR="005E6C5C" w:rsidRPr="00095713" w:rsidRDefault="005E6C5C" w:rsidP="00882C78">
      <w:pPr>
        <w:pStyle w:val="ListParagraph"/>
        <w:numPr>
          <w:ilvl w:val="0"/>
          <w:numId w:val="29"/>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Na javnim površinama uz suglasnost nadležnog </w:t>
      </w:r>
      <w:r w:rsidR="0035125A" w:rsidRPr="00095713">
        <w:rPr>
          <w:rFonts w:asciiTheme="majorBidi" w:eastAsia="Times New Roman" w:hAnsiTheme="majorBidi" w:cstheme="majorBidi"/>
          <w:lang w:eastAsia="hr-HR"/>
        </w:rPr>
        <w:t>upravnog odjela</w:t>
      </w:r>
      <w:r w:rsidRPr="00095713">
        <w:rPr>
          <w:rFonts w:asciiTheme="majorBidi" w:eastAsia="Times New Roman" w:hAnsiTheme="majorBidi" w:cstheme="majorBidi"/>
          <w:lang w:eastAsia="hr-HR"/>
        </w:rPr>
        <w:t xml:space="preserve">, moguće je postaviti privremene objekte, hranilišta za mačke (u daljnjem tekstu: hranilišta). </w:t>
      </w:r>
    </w:p>
    <w:p w14:paraId="225298FF" w14:textId="1FADBB89" w:rsidR="005E6C5C" w:rsidRPr="00095713" w:rsidRDefault="005E6C5C" w:rsidP="00882C78">
      <w:pPr>
        <w:pStyle w:val="ListParagraph"/>
        <w:numPr>
          <w:ilvl w:val="0"/>
          <w:numId w:val="29"/>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Odjel nadležan za zaštitu životinja uz pribavljeno mišljenje odjela za poslove prostornog planiranja </w:t>
      </w:r>
      <w:r w:rsidR="00044225" w:rsidRPr="00095713">
        <w:rPr>
          <w:rFonts w:asciiTheme="majorBidi" w:eastAsia="Times New Roman" w:hAnsiTheme="majorBidi" w:cstheme="majorBidi"/>
          <w:lang w:eastAsia="hr-HR"/>
        </w:rPr>
        <w:t>može odobriti</w:t>
      </w:r>
      <w:r w:rsidRPr="00095713">
        <w:rPr>
          <w:rFonts w:asciiTheme="majorBidi" w:eastAsia="Times New Roman" w:hAnsiTheme="majorBidi" w:cstheme="majorBidi"/>
          <w:lang w:eastAsia="hr-HR"/>
        </w:rPr>
        <w:t xml:space="preserve"> postavljanja kućic</w:t>
      </w:r>
      <w:r w:rsidR="00044225" w:rsidRPr="00095713">
        <w:rPr>
          <w:rFonts w:asciiTheme="majorBidi" w:eastAsia="Times New Roman" w:hAnsiTheme="majorBidi" w:cstheme="majorBidi"/>
          <w:lang w:eastAsia="hr-HR"/>
        </w:rPr>
        <w:t>e</w:t>
      </w:r>
      <w:r w:rsidRPr="00095713">
        <w:rPr>
          <w:rFonts w:asciiTheme="majorBidi" w:eastAsia="Times New Roman" w:hAnsiTheme="majorBidi" w:cstheme="majorBidi"/>
          <w:lang w:eastAsia="hr-HR"/>
        </w:rPr>
        <w:t xml:space="preserve"> „Hranilišta za mačke“</w:t>
      </w:r>
      <w:r w:rsidR="00044225" w:rsidRPr="00095713">
        <w:rPr>
          <w:rFonts w:asciiTheme="majorBidi" w:eastAsia="Times New Roman" w:hAnsiTheme="majorBidi" w:cstheme="majorBidi"/>
          <w:lang w:eastAsia="hr-HR"/>
        </w:rPr>
        <w:t xml:space="preserve">, a </w:t>
      </w:r>
      <w:r w:rsidR="00810553" w:rsidRPr="00095713">
        <w:rPr>
          <w:rFonts w:asciiTheme="majorBidi" w:eastAsia="Times New Roman" w:hAnsiTheme="majorBidi" w:cstheme="majorBidi"/>
          <w:lang w:eastAsia="hr-HR"/>
        </w:rPr>
        <w:t>temeljem</w:t>
      </w:r>
      <w:r w:rsidR="00044225" w:rsidRPr="00095713">
        <w:rPr>
          <w:rFonts w:asciiTheme="majorBidi" w:eastAsia="Times New Roman" w:hAnsiTheme="majorBidi" w:cstheme="majorBidi"/>
          <w:lang w:eastAsia="hr-HR"/>
        </w:rPr>
        <w:t xml:space="preserve"> podn</w:t>
      </w:r>
      <w:r w:rsidR="00EE37F2" w:rsidRPr="00095713">
        <w:rPr>
          <w:rFonts w:asciiTheme="majorBidi" w:eastAsia="Times New Roman" w:hAnsiTheme="majorBidi" w:cstheme="majorBidi"/>
          <w:lang w:eastAsia="hr-HR"/>
        </w:rPr>
        <w:t>esenog</w:t>
      </w:r>
      <w:r w:rsidR="00044225" w:rsidRPr="00095713">
        <w:rPr>
          <w:rFonts w:asciiTheme="majorBidi" w:eastAsia="Times New Roman" w:hAnsiTheme="majorBidi" w:cstheme="majorBidi"/>
          <w:lang w:eastAsia="hr-HR"/>
        </w:rPr>
        <w:t xml:space="preserve"> zahtjeva.</w:t>
      </w:r>
    </w:p>
    <w:p w14:paraId="3204A996" w14:textId="670041C5" w:rsidR="00044225" w:rsidRPr="00095713" w:rsidRDefault="00044225" w:rsidP="00882C78">
      <w:pPr>
        <w:pStyle w:val="ListParagraph"/>
        <w:numPr>
          <w:ilvl w:val="0"/>
          <w:numId w:val="29"/>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Udruge i pojedinci koji vode brigu o </w:t>
      </w:r>
      <w:proofErr w:type="spellStart"/>
      <w:r w:rsidR="00810553" w:rsidRPr="00095713">
        <w:rPr>
          <w:rFonts w:asciiTheme="majorBidi" w:eastAsia="Times New Roman" w:hAnsiTheme="majorBidi" w:cstheme="majorBidi"/>
          <w:lang w:eastAsia="hr-HR"/>
        </w:rPr>
        <w:t>slobodnoživućim</w:t>
      </w:r>
      <w:proofErr w:type="spellEnd"/>
      <w:r w:rsidRPr="00095713">
        <w:rPr>
          <w:rFonts w:asciiTheme="majorBidi" w:eastAsia="Times New Roman" w:hAnsiTheme="majorBidi" w:cstheme="majorBidi"/>
          <w:lang w:eastAsia="hr-HR"/>
        </w:rPr>
        <w:t xml:space="preserve"> mačkama i pri tom im osiguravaju ishranu i pitku vodu na javnim </w:t>
      </w:r>
      <w:r w:rsidR="00810553" w:rsidRPr="00095713">
        <w:rPr>
          <w:rFonts w:asciiTheme="majorBidi" w:eastAsia="Times New Roman" w:hAnsiTheme="majorBidi" w:cstheme="majorBidi"/>
          <w:lang w:eastAsia="hr-HR"/>
        </w:rPr>
        <w:t>površinama</w:t>
      </w:r>
      <w:r w:rsidRPr="00095713">
        <w:rPr>
          <w:rFonts w:asciiTheme="majorBidi" w:eastAsia="Times New Roman" w:hAnsiTheme="majorBidi" w:cstheme="majorBidi"/>
          <w:lang w:eastAsia="hr-HR"/>
        </w:rPr>
        <w:t xml:space="preserve">, dužni su održavati javnu površinu čistom. </w:t>
      </w:r>
    </w:p>
    <w:p w14:paraId="53C1CAEC" w14:textId="76608AAE" w:rsidR="00044225" w:rsidRPr="00095713" w:rsidRDefault="00672438" w:rsidP="00882C78">
      <w:pPr>
        <w:shd w:val="clear" w:color="auto" w:fill="FFFFFF"/>
        <w:tabs>
          <w:tab w:val="left" w:pos="142"/>
        </w:tabs>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(4) </w:t>
      </w:r>
      <w:r w:rsidRPr="00095713">
        <w:rPr>
          <w:rFonts w:asciiTheme="majorBidi" w:eastAsia="Times New Roman" w:hAnsiTheme="majorBidi" w:cstheme="majorBidi"/>
          <w:lang w:eastAsia="hr-HR"/>
        </w:rPr>
        <w:tab/>
      </w:r>
      <w:r w:rsidR="00044225" w:rsidRPr="00095713">
        <w:rPr>
          <w:rFonts w:asciiTheme="majorBidi" w:eastAsia="Times New Roman" w:hAnsiTheme="majorBidi" w:cstheme="majorBidi"/>
          <w:lang w:eastAsia="hr-HR"/>
        </w:rPr>
        <w:t xml:space="preserve">Sklonište za životinje s kojim Grad </w:t>
      </w:r>
      <w:r w:rsidR="00810553" w:rsidRPr="00095713">
        <w:rPr>
          <w:rFonts w:asciiTheme="majorBidi" w:eastAsia="Times New Roman" w:hAnsiTheme="majorBidi" w:cstheme="majorBidi"/>
          <w:lang w:eastAsia="hr-HR"/>
        </w:rPr>
        <w:t>Karlovac</w:t>
      </w:r>
      <w:r w:rsidR="00044225" w:rsidRPr="00095713">
        <w:rPr>
          <w:rFonts w:asciiTheme="majorBidi" w:eastAsia="Times New Roman" w:hAnsiTheme="majorBidi" w:cstheme="majorBidi"/>
          <w:lang w:eastAsia="hr-HR"/>
        </w:rPr>
        <w:t xml:space="preserve"> ima sklopljen ugovor osigurava tra</w:t>
      </w:r>
      <w:r w:rsidR="00810553" w:rsidRPr="00095713">
        <w:rPr>
          <w:rFonts w:asciiTheme="majorBidi" w:eastAsia="Times New Roman" w:hAnsiTheme="majorBidi" w:cstheme="majorBidi"/>
          <w:lang w:eastAsia="hr-HR"/>
        </w:rPr>
        <w:t>j</w:t>
      </w:r>
      <w:r w:rsidR="00044225" w:rsidRPr="00095713">
        <w:rPr>
          <w:rFonts w:asciiTheme="majorBidi" w:eastAsia="Times New Roman" w:hAnsiTheme="majorBidi" w:cstheme="majorBidi"/>
          <w:lang w:eastAsia="hr-HR"/>
        </w:rPr>
        <w:t xml:space="preserve">nu sterilizaciju </w:t>
      </w:r>
      <w:proofErr w:type="spellStart"/>
      <w:r w:rsidR="00810553" w:rsidRPr="00095713">
        <w:rPr>
          <w:rFonts w:asciiTheme="majorBidi" w:eastAsia="Times New Roman" w:hAnsiTheme="majorBidi" w:cstheme="majorBidi"/>
          <w:lang w:eastAsia="hr-HR"/>
        </w:rPr>
        <w:t>slobodnoživućih</w:t>
      </w:r>
      <w:proofErr w:type="spellEnd"/>
      <w:r w:rsidR="00044225" w:rsidRPr="00095713">
        <w:rPr>
          <w:rFonts w:asciiTheme="majorBidi" w:eastAsia="Times New Roman" w:hAnsiTheme="majorBidi" w:cstheme="majorBidi"/>
          <w:lang w:eastAsia="hr-HR"/>
        </w:rPr>
        <w:t xml:space="preserve"> mačaka te njihovo vraćanje u prvobitno stanište ako je isto primjereno za povrat. </w:t>
      </w:r>
    </w:p>
    <w:p w14:paraId="561857F2" w14:textId="7B6E3678" w:rsidR="00044225" w:rsidRPr="00095713" w:rsidRDefault="00672438" w:rsidP="00882C78">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lastRenderedPageBreak/>
        <w:t xml:space="preserve">(5) </w:t>
      </w:r>
      <w:r w:rsidRPr="00095713">
        <w:rPr>
          <w:rFonts w:asciiTheme="majorBidi" w:eastAsia="Times New Roman" w:hAnsiTheme="majorBidi" w:cstheme="majorBidi"/>
          <w:lang w:eastAsia="hr-HR"/>
        </w:rPr>
        <w:tab/>
      </w:r>
      <w:r w:rsidR="00044225" w:rsidRPr="00095713">
        <w:rPr>
          <w:rFonts w:asciiTheme="majorBidi" w:eastAsia="Times New Roman" w:hAnsiTheme="majorBidi" w:cstheme="majorBidi"/>
          <w:lang w:eastAsia="hr-HR"/>
        </w:rPr>
        <w:t xml:space="preserve">Mladunci mačaka koji su sukladno kapacitetima smještaja primljeni u sklonište za životinje, ako se nakon oglašavanja ne uspiju udomiti do spolne zrelosti, puštaju se iz Skloništa tek nakon sterilizacije i to na hranilište u dogovoru s hraniteljima. </w:t>
      </w:r>
    </w:p>
    <w:p w14:paraId="64F674CB" w14:textId="77777777" w:rsidR="00555E45" w:rsidRPr="00095713" w:rsidRDefault="00555E45" w:rsidP="00882C78">
      <w:pPr>
        <w:shd w:val="clear" w:color="auto" w:fill="FFFFFF"/>
        <w:spacing w:after="0"/>
        <w:jc w:val="both"/>
        <w:textAlignment w:val="baseline"/>
        <w:rPr>
          <w:rFonts w:asciiTheme="majorBidi" w:eastAsia="Times New Roman" w:hAnsiTheme="majorBidi" w:cstheme="majorBidi"/>
          <w:lang w:eastAsia="hr-HR"/>
        </w:rPr>
      </w:pPr>
    </w:p>
    <w:p w14:paraId="2B77EE94" w14:textId="77777777" w:rsidR="00555E45" w:rsidRPr="00095713" w:rsidRDefault="00555E45" w:rsidP="00882C78">
      <w:pPr>
        <w:shd w:val="clear" w:color="auto" w:fill="FFFFFF"/>
        <w:spacing w:after="0"/>
        <w:jc w:val="both"/>
        <w:textAlignment w:val="baseline"/>
        <w:rPr>
          <w:rFonts w:asciiTheme="majorBidi" w:eastAsia="Times New Roman" w:hAnsiTheme="majorBidi" w:cstheme="majorBidi"/>
          <w:lang w:eastAsia="hr-HR"/>
        </w:rPr>
      </w:pPr>
    </w:p>
    <w:p w14:paraId="271ABCB0" w14:textId="318DA166" w:rsidR="00044225" w:rsidRPr="00095713" w:rsidRDefault="00044225" w:rsidP="00882C78">
      <w:pPr>
        <w:pStyle w:val="ListParagraph"/>
        <w:numPr>
          <w:ilvl w:val="0"/>
          <w:numId w:val="10"/>
        </w:numPr>
        <w:shd w:val="clear" w:color="auto" w:fill="FFFFFF"/>
        <w:spacing w:after="0"/>
        <w:ind w:left="709" w:hanging="709"/>
        <w:jc w:val="both"/>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NAČIN POSTUPANJA S IZGUBLJENIM</w:t>
      </w:r>
      <w:r w:rsidR="00373568" w:rsidRPr="00095713">
        <w:rPr>
          <w:rFonts w:asciiTheme="majorBidi" w:eastAsia="Times New Roman" w:hAnsiTheme="majorBidi" w:cstheme="majorBidi"/>
          <w:b/>
          <w:bCs/>
          <w:lang w:eastAsia="hr-HR"/>
        </w:rPr>
        <w:t>,</w:t>
      </w:r>
      <w:r w:rsidRPr="00095713">
        <w:rPr>
          <w:rFonts w:asciiTheme="majorBidi" w:eastAsia="Times New Roman" w:hAnsiTheme="majorBidi" w:cstheme="majorBidi"/>
          <w:b/>
          <w:bCs/>
          <w:lang w:eastAsia="hr-HR"/>
        </w:rPr>
        <w:t xml:space="preserve"> NAPUŠTENIM </w:t>
      </w:r>
      <w:r w:rsidR="00373568" w:rsidRPr="00095713">
        <w:rPr>
          <w:rFonts w:asciiTheme="majorBidi" w:eastAsia="Times New Roman" w:hAnsiTheme="majorBidi" w:cstheme="majorBidi"/>
          <w:b/>
          <w:bCs/>
          <w:lang w:eastAsia="hr-HR"/>
        </w:rPr>
        <w:t xml:space="preserve">I OZLIJEĐENIM </w:t>
      </w:r>
      <w:r w:rsidRPr="00095713">
        <w:rPr>
          <w:rFonts w:asciiTheme="majorBidi" w:eastAsia="Times New Roman" w:hAnsiTheme="majorBidi" w:cstheme="majorBidi"/>
          <w:b/>
          <w:bCs/>
          <w:lang w:eastAsia="hr-HR"/>
        </w:rPr>
        <w:t>ŽIVOTINJAMA</w:t>
      </w:r>
    </w:p>
    <w:p w14:paraId="60FA9782" w14:textId="77777777" w:rsidR="00044225" w:rsidRPr="00095713" w:rsidRDefault="00044225" w:rsidP="00882C78">
      <w:pPr>
        <w:shd w:val="clear" w:color="auto" w:fill="FFFFFF"/>
        <w:spacing w:after="0"/>
        <w:ind w:left="709" w:hanging="709"/>
        <w:jc w:val="center"/>
        <w:textAlignment w:val="baseline"/>
        <w:rPr>
          <w:rFonts w:asciiTheme="majorBidi" w:eastAsia="Times New Roman" w:hAnsiTheme="majorBidi" w:cstheme="majorBidi"/>
          <w:b/>
          <w:bCs/>
          <w:lang w:eastAsia="hr-HR"/>
        </w:rPr>
      </w:pPr>
    </w:p>
    <w:p w14:paraId="58D4D0EB" w14:textId="06BDF198" w:rsidR="00044225" w:rsidRPr="00095713" w:rsidRDefault="00044225"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Postupanje</w:t>
      </w:r>
      <w:r w:rsidR="002421AD" w:rsidRPr="00095713">
        <w:rPr>
          <w:rFonts w:asciiTheme="majorBidi" w:eastAsia="Times New Roman" w:hAnsiTheme="majorBidi" w:cstheme="majorBidi"/>
          <w:b/>
          <w:bCs/>
          <w:lang w:eastAsia="hr-HR"/>
        </w:rPr>
        <w:t xml:space="preserve"> s napuštenim, </w:t>
      </w:r>
      <w:r w:rsidRPr="00095713">
        <w:rPr>
          <w:rFonts w:asciiTheme="majorBidi" w:eastAsia="Times New Roman" w:hAnsiTheme="majorBidi" w:cstheme="majorBidi"/>
          <w:b/>
          <w:bCs/>
          <w:lang w:eastAsia="hr-HR"/>
        </w:rPr>
        <w:t xml:space="preserve"> izgubljenim</w:t>
      </w:r>
      <w:r w:rsidR="002421AD" w:rsidRPr="00095713">
        <w:rPr>
          <w:rFonts w:asciiTheme="majorBidi" w:eastAsia="Times New Roman" w:hAnsiTheme="majorBidi" w:cstheme="majorBidi"/>
          <w:b/>
          <w:bCs/>
          <w:lang w:eastAsia="hr-HR"/>
        </w:rPr>
        <w:t xml:space="preserve"> i ozlijeđenim</w:t>
      </w:r>
      <w:r w:rsidRPr="00095713">
        <w:rPr>
          <w:rFonts w:asciiTheme="majorBidi" w:eastAsia="Times New Roman" w:hAnsiTheme="majorBidi" w:cstheme="majorBidi"/>
          <w:b/>
          <w:bCs/>
          <w:lang w:eastAsia="hr-HR"/>
        </w:rPr>
        <w:t xml:space="preserve"> životinjama</w:t>
      </w:r>
    </w:p>
    <w:p w14:paraId="5ACC5362" w14:textId="77777777" w:rsidR="00437A30" w:rsidRPr="00095713" w:rsidRDefault="00437A30" w:rsidP="00882C78">
      <w:pPr>
        <w:shd w:val="clear" w:color="auto" w:fill="FFFFFF"/>
        <w:spacing w:after="0"/>
        <w:jc w:val="center"/>
        <w:textAlignment w:val="baseline"/>
        <w:rPr>
          <w:rFonts w:asciiTheme="majorBidi" w:eastAsia="Times New Roman" w:hAnsiTheme="majorBidi" w:cstheme="majorBidi"/>
          <w:b/>
          <w:bCs/>
          <w:lang w:eastAsia="hr-HR"/>
        </w:rPr>
      </w:pPr>
    </w:p>
    <w:p w14:paraId="25F97E91" w14:textId="29672424" w:rsidR="00437A30" w:rsidRPr="00095713" w:rsidRDefault="00437A30"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35125A" w:rsidRPr="00095713">
        <w:rPr>
          <w:rFonts w:asciiTheme="majorBidi" w:eastAsia="Times New Roman" w:hAnsiTheme="majorBidi" w:cstheme="majorBidi"/>
          <w:b/>
          <w:bCs/>
          <w:lang w:eastAsia="hr-HR"/>
        </w:rPr>
        <w:t>1</w:t>
      </w:r>
      <w:r w:rsidR="00F96C8A" w:rsidRPr="00095713">
        <w:rPr>
          <w:rFonts w:asciiTheme="majorBidi" w:eastAsia="Times New Roman" w:hAnsiTheme="majorBidi" w:cstheme="majorBidi"/>
          <w:b/>
          <w:bCs/>
          <w:lang w:eastAsia="hr-HR"/>
        </w:rPr>
        <w:t>4</w:t>
      </w:r>
      <w:r w:rsidRPr="00095713">
        <w:rPr>
          <w:rFonts w:asciiTheme="majorBidi" w:eastAsia="Times New Roman" w:hAnsiTheme="majorBidi" w:cstheme="majorBidi"/>
          <w:b/>
          <w:bCs/>
          <w:lang w:eastAsia="hr-HR"/>
        </w:rPr>
        <w:t>.</w:t>
      </w:r>
    </w:p>
    <w:p w14:paraId="7676056A" w14:textId="27FE9B66" w:rsidR="005E6C5C" w:rsidRPr="00095713" w:rsidRDefault="00437A30" w:rsidP="00882C78">
      <w:pPr>
        <w:pStyle w:val="ListParagraph"/>
        <w:numPr>
          <w:ilvl w:val="0"/>
          <w:numId w:val="30"/>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Posjednik kućnog ljubimca mora u roku od 3 (tri) dana od dana gubitka kućnog ljubimca (psi, mačke i pitome </w:t>
      </w:r>
      <w:proofErr w:type="spellStart"/>
      <w:r w:rsidRPr="00095713">
        <w:rPr>
          <w:rFonts w:asciiTheme="majorBidi" w:eastAsia="Times New Roman" w:hAnsiTheme="majorBidi" w:cstheme="majorBidi"/>
          <w:lang w:eastAsia="hr-HR"/>
        </w:rPr>
        <w:t>v</w:t>
      </w:r>
      <w:r w:rsidR="0035125A" w:rsidRPr="00095713">
        <w:rPr>
          <w:rFonts w:asciiTheme="majorBidi" w:eastAsia="Times New Roman" w:hAnsiTheme="majorBidi" w:cstheme="majorBidi"/>
          <w:lang w:eastAsia="hr-HR"/>
        </w:rPr>
        <w:t>r</w:t>
      </w:r>
      <w:r w:rsidRPr="00095713">
        <w:rPr>
          <w:rFonts w:asciiTheme="majorBidi" w:eastAsia="Times New Roman" w:hAnsiTheme="majorBidi" w:cstheme="majorBidi"/>
          <w:lang w:eastAsia="hr-HR"/>
        </w:rPr>
        <w:t>etice</w:t>
      </w:r>
      <w:proofErr w:type="spellEnd"/>
      <w:r w:rsidRPr="00095713">
        <w:rPr>
          <w:rFonts w:asciiTheme="majorBidi" w:eastAsia="Times New Roman" w:hAnsiTheme="majorBidi" w:cstheme="majorBidi"/>
          <w:lang w:eastAsia="hr-HR"/>
        </w:rPr>
        <w:t xml:space="preserve">) prijaviti njegov nestanak Skloništu, a u roku od 7 (sedam) dana od dana gubitka kućnog ljubimca veterinarskoj organizaciji ili ambulanti veterinarske prakse koja je ovlaštena za vođenje Upisnika kućnih ljubimaca. </w:t>
      </w:r>
    </w:p>
    <w:p w14:paraId="7A7F57B0" w14:textId="28D159F1" w:rsidR="00437A30" w:rsidRPr="00095713" w:rsidRDefault="00437A30" w:rsidP="00882C78">
      <w:pPr>
        <w:pStyle w:val="ListParagraph"/>
        <w:numPr>
          <w:ilvl w:val="0"/>
          <w:numId w:val="30"/>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Ako u roku od 14 (četrnaest) dana od dana objave podataka </w:t>
      </w:r>
      <w:r w:rsidR="00CC0DF6" w:rsidRPr="00095713">
        <w:rPr>
          <w:rFonts w:asciiTheme="majorBidi" w:eastAsia="Times New Roman" w:hAnsiTheme="majorBidi" w:cstheme="majorBidi"/>
          <w:lang w:eastAsia="hr-HR"/>
        </w:rPr>
        <w:t>v</w:t>
      </w:r>
      <w:r w:rsidRPr="00095713">
        <w:rPr>
          <w:rFonts w:asciiTheme="majorBidi" w:eastAsia="Times New Roman" w:hAnsiTheme="majorBidi" w:cstheme="majorBidi"/>
          <w:lang w:eastAsia="hr-HR"/>
        </w:rPr>
        <w:t>lasnik/</w:t>
      </w:r>
      <w:r w:rsidR="00CC0DF6"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 xml:space="preserve">osjednik nije dostavio zahtjev za vraćanje životinje, Sklonište postaje vlasnik životinje i može je udomiti. </w:t>
      </w:r>
    </w:p>
    <w:p w14:paraId="74F8C2DC" w14:textId="6E35B215" w:rsidR="00437A30" w:rsidRPr="00095713" w:rsidRDefault="00437A30" w:rsidP="00882C78">
      <w:pPr>
        <w:pStyle w:val="ListParagraph"/>
        <w:numPr>
          <w:ilvl w:val="0"/>
          <w:numId w:val="30"/>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Posjednik izgubljene životinje dužan je nadoknaditi sve troškove, kao i svaku štetu koju počini životinja od trenutka nestanka do trenutka vraćanja posjedniku. </w:t>
      </w:r>
    </w:p>
    <w:p w14:paraId="12D6AB14" w14:textId="3A5F87B3" w:rsidR="002421AD" w:rsidRPr="00095713" w:rsidRDefault="002421AD" w:rsidP="00882C78">
      <w:pPr>
        <w:pStyle w:val="ListParagraph"/>
        <w:numPr>
          <w:ilvl w:val="0"/>
          <w:numId w:val="30"/>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Ukoliko dođe do napuštanja životinje uslijed smrti vlasnik</w:t>
      </w:r>
      <w:r w:rsidR="00CC0DF6" w:rsidRPr="00095713">
        <w:rPr>
          <w:rFonts w:asciiTheme="majorBidi" w:eastAsia="Times New Roman" w:hAnsiTheme="majorBidi" w:cstheme="majorBidi"/>
          <w:lang w:eastAsia="hr-HR"/>
        </w:rPr>
        <w:t>a,</w:t>
      </w:r>
      <w:r w:rsidRPr="00095713">
        <w:rPr>
          <w:rFonts w:asciiTheme="majorBidi" w:eastAsia="Times New Roman" w:hAnsiTheme="majorBidi" w:cstheme="majorBidi"/>
          <w:lang w:eastAsia="hr-HR"/>
        </w:rPr>
        <w:t xml:space="preserve"> životinju zbrinjava Grad Karlovac</w:t>
      </w:r>
      <w:r w:rsidR="00803FE8" w:rsidRPr="00095713">
        <w:rPr>
          <w:rFonts w:asciiTheme="majorBidi" w:eastAsia="Times New Roman" w:hAnsiTheme="majorBidi" w:cstheme="majorBidi"/>
          <w:lang w:eastAsia="hr-HR"/>
        </w:rPr>
        <w:t>,</w:t>
      </w:r>
      <w:r w:rsidRPr="00095713">
        <w:rPr>
          <w:rFonts w:asciiTheme="majorBidi" w:eastAsia="Times New Roman" w:hAnsiTheme="majorBidi" w:cstheme="majorBidi"/>
          <w:lang w:eastAsia="hr-HR"/>
        </w:rPr>
        <w:t xml:space="preserve"> te </w:t>
      </w:r>
      <w:r w:rsidR="008F65D2" w:rsidRPr="00095713">
        <w:rPr>
          <w:rFonts w:asciiTheme="majorBidi" w:eastAsia="Times New Roman" w:hAnsiTheme="majorBidi" w:cstheme="majorBidi"/>
          <w:lang w:eastAsia="hr-HR"/>
        </w:rPr>
        <w:t>nakon okončanja ostavinskog postupka namiruju troškove od nasljednika</w:t>
      </w:r>
      <w:r w:rsidRPr="00095713">
        <w:rPr>
          <w:rFonts w:asciiTheme="majorBidi" w:eastAsia="Times New Roman" w:hAnsiTheme="majorBidi" w:cstheme="majorBidi"/>
          <w:lang w:eastAsia="hr-HR"/>
        </w:rPr>
        <w:t xml:space="preserve">. </w:t>
      </w:r>
    </w:p>
    <w:p w14:paraId="07EB0B94" w14:textId="77777777" w:rsidR="00437A30" w:rsidRPr="00095713" w:rsidRDefault="00437A30" w:rsidP="00882C78">
      <w:pPr>
        <w:shd w:val="clear" w:color="auto" w:fill="FFFFFF"/>
        <w:spacing w:after="0"/>
        <w:jc w:val="both"/>
        <w:textAlignment w:val="baseline"/>
        <w:rPr>
          <w:rFonts w:asciiTheme="majorBidi" w:eastAsia="Times New Roman" w:hAnsiTheme="majorBidi" w:cstheme="majorBidi"/>
          <w:lang w:eastAsia="hr-HR"/>
        </w:rPr>
      </w:pPr>
    </w:p>
    <w:p w14:paraId="1A9EB6EF" w14:textId="247ACDC2" w:rsidR="00437A30" w:rsidRPr="00095713" w:rsidRDefault="00437A30"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35125A" w:rsidRPr="00095713">
        <w:rPr>
          <w:rFonts w:asciiTheme="majorBidi" w:eastAsia="Times New Roman" w:hAnsiTheme="majorBidi" w:cstheme="majorBidi"/>
          <w:b/>
          <w:bCs/>
          <w:lang w:eastAsia="hr-HR"/>
        </w:rPr>
        <w:t>1</w:t>
      </w:r>
      <w:r w:rsidR="00F96C8A" w:rsidRPr="00095713">
        <w:rPr>
          <w:rFonts w:asciiTheme="majorBidi" w:eastAsia="Times New Roman" w:hAnsiTheme="majorBidi" w:cstheme="majorBidi"/>
          <w:b/>
          <w:bCs/>
          <w:lang w:eastAsia="hr-HR"/>
        </w:rPr>
        <w:t>5</w:t>
      </w:r>
      <w:r w:rsidRPr="00095713">
        <w:rPr>
          <w:rFonts w:asciiTheme="majorBidi" w:eastAsia="Times New Roman" w:hAnsiTheme="majorBidi" w:cstheme="majorBidi"/>
          <w:b/>
          <w:bCs/>
          <w:lang w:eastAsia="hr-HR"/>
        </w:rPr>
        <w:t xml:space="preserve">. </w:t>
      </w:r>
    </w:p>
    <w:p w14:paraId="7D11B6AC" w14:textId="297DB281" w:rsidR="00437A30" w:rsidRPr="00095713" w:rsidRDefault="00437A30" w:rsidP="00882C78">
      <w:pPr>
        <w:pStyle w:val="ListParagraph"/>
        <w:numPr>
          <w:ilvl w:val="0"/>
          <w:numId w:val="31"/>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Nalaznik napuštene ili izgubljene životinje (psi, mačke i pitome </w:t>
      </w:r>
      <w:proofErr w:type="spellStart"/>
      <w:r w:rsidRPr="00095713">
        <w:rPr>
          <w:rFonts w:asciiTheme="majorBidi" w:eastAsia="Times New Roman" w:hAnsiTheme="majorBidi" w:cstheme="majorBidi"/>
          <w:lang w:eastAsia="hr-HR"/>
        </w:rPr>
        <w:t>vretice</w:t>
      </w:r>
      <w:proofErr w:type="spellEnd"/>
      <w:r w:rsidRPr="00095713">
        <w:rPr>
          <w:rFonts w:asciiTheme="majorBidi" w:eastAsia="Times New Roman" w:hAnsiTheme="majorBidi" w:cstheme="majorBidi"/>
          <w:lang w:eastAsia="hr-HR"/>
        </w:rPr>
        <w:t xml:space="preserve">) mora u roku od 3 (tri) dana od nalaska životinje obavijestiti Sklonište osim ako je životinju u tom roku vratio </w:t>
      </w:r>
      <w:r w:rsidR="00CC0DF6"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 xml:space="preserve">osjedniku. </w:t>
      </w:r>
    </w:p>
    <w:p w14:paraId="5043967F" w14:textId="123E158C" w:rsidR="00437A30" w:rsidRPr="00095713" w:rsidRDefault="00437A30" w:rsidP="00882C78">
      <w:pPr>
        <w:pStyle w:val="ListParagraph"/>
        <w:numPr>
          <w:ilvl w:val="0"/>
          <w:numId w:val="31"/>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Objava podataka o pronađenim i udomljenim životinjama ob</w:t>
      </w:r>
      <w:r w:rsidR="0035125A" w:rsidRPr="00095713">
        <w:rPr>
          <w:rFonts w:asciiTheme="majorBidi" w:eastAsia="Times New Roman" w:hAnsiTheme="majorBidi" w:cstheme="majorBidi"/>
          <w:lang w:eastAsia="hr-HR"/>
        </w:rPr>
        <w:t>ja</w:t>
      </w:r>
      <w:r w:rsidRPr="00095713">
        <w:rPr>
          <w:rFonts w:asciiTheme="majorBidi" w:eastAsia="Times New Roman" w:hAnsiTheme="majorBidi" w:cstheme="majorBidi"/>
          <w:lang w:eastAsia="hr-HR"/>
        </w:rPr>
        <w:t xml:space="preserve">vljuje se putem jedinstvenog registra propisanog Pravilnikom o uvjetima za skloništa. Registar je dostupan na službenim stranicama Skloništa. </w:t>
      </w:r>
    </w:p>
    <w:p w14:paraId="20B0E7E8" w14:textId="7F7510E4" w:rsidR="00437A30" w:rsidRPr="00095713" w:rsidRDefault="00437A30" w:rsidP="00882C78">
      <w:pPr>
        <w:pStyle w:val="ListParagraph"/>
        <w:numPr>
          <w:ilvl w:val="0"/>
          <w:numId w:val="31"/>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Kontakt informacije Skloništa objavljuju se na službenim internetskim stranicama Grada Karlovca. </w:t>
      </w:r>
    </w:p>
    <w:p w14:paraId="0491B4DD" w14:textId="42A2F4E7" w:rsidR="00437A30" w:rsidRPr="00095713" w:rsidRDefault="00437A30" w:rsidP="00882C78">
      <w:pPr>
        <w:pStyle w:val="ListParagraph"/>
        <w:numPr>
          <w:ilvl w:val="0"/>
          <w:numId w:val="31"/>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Nalaznik napuštene ili izgubljene životinje mora pružiti životinji odgovarajuću skrb do vraćanja Posjedniku ili do smještaja u Sklonište. </w:t>
      </w:r>
    </w:p>
    <w:p w14:paraId="3B0DA239" w14:textId="59708A6B" w:rsidR="00437A30" w:rsidRPr="00095713" w:rsidRDefault="00437A30" w:rsidP="00882C78">
      <w:pPr>
        <w:pStyle w:val="ListParagraph"/>
        <w:numPr>
          <w:ilvl w:val="0"/>
          <w:numId w:val="31"/>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Životinja se ne smješta u Sklonište ako se po nalasku životinje može utvrditi njezin vlasnik te se životinja odmah može vratiti vlasniku, osim ako vlasnik odmah ne može doći po životinju. </w:t>
      </w:r>
    </w:p>
    <w:p w14:paraId="33C59DA0" w14:textId="169FD0A6" w:rsidR="0080656F" w:rsidRPr="00095713" w:rsidRDefault="0080656F" w:rsidP="00882C78">
      <w:pPr>
        <w:pStyle w:val="ListParagraph"/>
        <w:numPr>
          <w:ilvl w:val="0"/>
          <w:numId w:val="31"/>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Ako je životinja ozlijeđena Sklonište mora organizirati pružanje potrebne pomoći.</w:t>
      </w:r>
    </w:p>
    <w:p w14:paraId="718B37A4" w14:textId="71F9876F" w:rsidR="008C3C22" w:rsidRPr="00095713" w:rsidRDefault="008C3C22" w:rsidP="00882C78">
      <w:pPr>
        <w:pStyle w:val="ListParagraph"/>
        <w:numPr>
          <w:ilvl w:val="0"/>
          <w:numId w:val="31"/>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U Sklonište se smještaju životinje do udomljenja ili vr</w:t>
      </w:r>
      <w:r w:rsidR="001F785B" w:rsidRPr="00095713">
        <w:rPr>
          <w:rFonts w:asciiTheme="majorBidi" w:eastAsia="Times New Roman" w:hAnsiTheme="majorBidi" w:cstheme="majorBidi"/>
          <w:lang w:eastAsia="hr-HR"/>
        </w:rPr>
        <w:t>a</w:t>
      </w:r>
      <w:r w:rsidRPr="00095713">
        <w:rPr>
          <w:rFonts w:asciiTheme="majorBidi" w:eastAsia="Times New Roman" w:hAnsiTheme="majorBidi" w:cstheme="majorBidi"/>
          <w:lang w:eastAsia="hr-HR"/>
        </w:rPr>
        <w:t xml:space="preserve">ćanja </w:t>
      </w:r>
      <w:r w:rsidR="00CC0DF6"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 xml:space="preserve">osjedniku, sukladno propisima o zaštiti životinja i veterinarstvu i to: </w:t>
      </w:r>
    </w:p>
    <w:p w14:paraId="5C9F72BA" w14:textId="5B32B8B4" w:rsidR="008C3C22" w:rsidRPr="00095713" w:rsidRDefault="008C3C22"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izgubljene životinje do vra</w:t>
      </w:r>
      <w:r w:rsidR="00CC0DF6" w:rsidRPr="00095713">
        <w:rPr>
          <w:rFonts w:asciiTheme="majorBidi" w:eastAsia="Times New Roman" w:hAnsiTheme="majorBidi" w:cstheme="majorBidi"/>
          <w:lang w:eastAsia="hr-HR"/>
        </w:rPr>
        <w:t>ć</w:t>
      </w:r>
      <w:r w:rsidRPr="00095713">
        <w:rPr>
          <w:rFonts w:asciiTheme="majorBidi" w:eastAsia="Times New Roman" w:hAnsiTheme="majorBidi" w:cstheme="majorBidi"/>
          <w:lang w:eastAsia="hr-HR"/>
        </w:rPr>
        <w:t xml:space="preserve">anja posjedniku, </w:t>
      </w:r>
    </w:p>
    <w:p w14:paraId="0FAE9FAD" w14:textId="3AAE7863" w:rsidR="008C3C22" w:rsidRPr="00095713" w:rsidRDefault="008C3C22"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napuštene životinje kojima se ne može utvrditi </w:t>
      </w:r>
      <w:r w:rsidR="00CC0DF6"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 xml:space="preserve">osjednik, </w:t>
      </w:r>
    </w:p>
    <w:p w14:paraId="0E484558" w14:textId="0F9703E5" w:rsidR="008C3C22" w:rsidRPr="00095713" w:rsidRDefault="008C3C22"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životinje koje se kreću </w:t>
      </w:r>
      <w:r w:rsidR="00555E45" w:rsidRPr="00095713">
        <w:rPr>
          <w:rFonts w:asciiTheme="majorBidi" w:eastAsia="Times New Roman" w:hAnsiTheme="majorBidi" w:cstheme="majorBidi"/>
          <w:lang w:eastAsia="hr-HR"/>
        </w:rPr>
        <w:t>tuđim nekretninama</w:t>
      </w:r>
      <w:r w:rsidRPr="00095713">
        <w:rPr>
          <w:rFonts w:asciiTheme="majorBidi" w:eastAsia="Times New Roman" w:hAnsiTheme="majorBidi" w:cstheme="majorBidi"/>
          <w:lang w:eastAsia="hr-HR"/>
        </w:rPr>
        <w:t xml:space="preserve"> bez nadzora </w:t>
      </w:r>
      <w:r w:rsidR="00CC0DF6"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osje</w:t>
      </w:r>
      <w:r w:rsidR="001F785B" w:rsidRPr="00095713">
        <w:rPr>
          <w:rFonts w:asciiTheme="majorBidi" w:eastAsia="Times New Roman" w:hAnsiTheme="majorBidi" w:cstheme="majorBidi"/>
          <w:lang w:eastAsia="hr-HR"/>
        </w:rPr>
        <w:t>d</w:t>
      </w:r>
      <w:r w:rsidRPr="00095713">
        <w:rPr>
          <w:rFonts w:asciiTheme="majorBidi" w:eastAsia="Times New Roman" w:hAnsiTheme="majorBidi" w:cstheme="majorBidi"/>
          <w:lang w:eastAsia="hr-HR"/>
        </w:rPr>
        <w:t xml:space="preserve">nika do vraćanja </w:t>
      </w:r>
      <w:r w:rsidR="00CC0DF6"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osjedniku</w:t>
      </w:r>
      <w:r w:rsidR="00082372" w:rsidRPr="00095713">
        <w:rPr>
          <w:rFonts w:asciiTheme="majorBidi" w:eastAsia="Times New Roman" w:hAnsiTheme="majorBidi" w:cstheme="majorBidi"/>
          <w:lang w:eastAsia="hr-HR"/>
        </w:rPr>
        <w:t>,</w:t>
      </w:r>
    </w:p>
    <w:p w14:paraId="2170DF2E" w14:textId="5BEC9810" w:rsidR="008C3C22" w:rsidRPr="00095713" w:rsidRDefault="008C3C22"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privremeno oduzete ži</w:t>
      </w:r>
      <w:r w:rsidR="001F785B" w:rsidRPr="00095713">
        <w:rPr>
          <w:rFonts w:asciiTheme="majorBidi" w:eastAsia="Times New Roman" w:hAnsiTheme="majorBidi" w:cstheme="majorBidi"/>
          <w:lang w:eastAsia="hr-HR"/>
        </w:rPr>
        <w:t>v</w:t>
      </w:r>
      <w:r w:rsidRPr="00095713">
        <w:rPr>
          <w:rFonts w:asciiTheme="majorBidi" w:eastAsia="Times New Roman" w:hAnsiTheme="majorBidi" w:cstheme="majorBidi"/>
          <w:lang w:eastAsia="hr-HR"/>
        </w:rPr>
        <w:t>ot</w:t>
      </w:r>
      <w:r w:rsidR="001F785B" w:rsidRPr="00095713">
        <w:rPr>
          <w:rFonts w:asciiTheme="majorBidi" w:eastAsia="Times New Roman" w:hAnsiTheme="majorBidi" w:cstheme="majorBidi"/>
          <w:lang w:eastAsia="hr-HR"/>
        </w:rPr>
        <w:t>i</w:t>
      </w:r>
      <w:r w:rsidRPr="00095713">
        <w:rPr>
          <w:rFonts w:asciiTheme="majorBidi" w:eastAsia="Times New Roman" w:hAnsiTheme="majorBidi" w:cstheme="majorBidi"/>
          <w:lang w:eastAsia="hr-HR"/>
        </w:rPr>
        <w:t>nje.</w:t>
      </w:r>
    </w:p>
    <w:p w14:paraId="561DE0F9" w14:textId="63286026" w:rsidR="00437A30" w:rsidRPr="00095713" w:rsidRDefault="004C22C7" w:rsidP="00882C78">
      <w:pPr>
        <w:pStyle w:val="ListParagraph"/>
        <w:numPr>
          <w:ilvl w:val="0"/>
          <w:numId w:val="31"/>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Sve troškove Skloništa za primljenu životinju financira Grad Karlovac. </w:t>
      </w:r>
    </w:p>
    <w:p w14:paraId="26A75388" w14:textId="350E93C8" w:rsidR="004C22C7" w:rsidRPr="00095713" w:rsidRDefault="004C22C7" w:rsidP="00882C78">
      <w:pPr>
        <w:pStyle w:val="ListParagraph"/>
        <w:numPr>
          <w:ilvl w:val="0"/>
          <w:numId w:val="31"/>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Ako se utvrdi </w:t>
      </w:r>
      <w:r w:rsidR="00CC0DF6"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 xml:space="preserve">osjednik napuštene životinje, dužan je nadoknaditi sve troškove, kao i svaku štetu koju počini </w:t>
      </w:r>
      <w:r w:rsidR="008C3C22" w:rsidRPr="00095713">
        <w:rPr>
          <w:rFonts w:asciiTheme="majorBidi" w:eastAsia="Times New Roman" w:hAnsiTheme="majorBidi" w:cstheme="majorBidi"/>
          <w:lang w:eastAsia="hr-HR"/>
        </w:rPr>
        <w:t>ž</w:t>
      </w:r>
      <w:r w:rsidRPr="00095713">
        <w:rPr>
          <w:rFonts w:asciiTheme="majorBidi" w:eastAsia="Times New Roman" w:hAnsiTheme="majorBidi" w:cstheme="majorBidi"/>
          <w:lang w:eastAsia="hr-HR"/>
        </w:rPr>
        <w:t xml:space="preserve">ivotinja od trenutka nastanka do trenutka vraćanja </w:t>
      </w:r>
      <w:r w:rsidR="00CC0DF6"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 xml:space="preserve">osjedniku. </w:t>
      </w:r>
    </w:p>
    <w:p w14:paraId="37BEE6E7" w14:textId="77777777" w:rsidR="0060005C" w:rsidRPr="00095713" w:rsidRDefault="0060005C" w:rsidP="00882C78">
      <w:pPr>
        <w:shd w:val="clear" w:color="auto" w:fill="FFFFFF"/>
        <w:spacing w:after="0"/>
        <w:jc w:val="center"/>
        <w:textAlignment w:val="baseline"/>
        <w:rPr>
          <w:rFonts w:asciiTheme="majorBidi" w:eastAsia="Times New Roman" w:hAnsiTheme="majorBidi" w:cstheme="majorBidi"/>
          <w:b/>
          <w:bCs/>
          <w:lang w:eastAsia="hr-HR"/>
        </w:rPr>
      </w:pPr>
    </w:p>
    <w:p w14:paraId="1FA291F8" w14:textId="010BAB7F" w:rsidR="00647D3E" w:rsidRPr="00095713" w:rsidRDefault="00647D3E"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1F785B" w:rsidRPr="00095713">
        <w:rPr>
          <w:rFonts w:asciiTheme="majorBidi" w:eastAsia="Times New Roman" w:hAnsiTheme="majorBidi" w:cstheme="majorBidi"/>
          <w:b/>
          <w:bCs/>
          <w:lang w:eastAsia="hr-HR"/>
        </w:rPr>
        <w:t>1</w:t>
      </w:r>
      <w:r w:rsidR="00F96C8A" w:rsidRPr="00095713">
        <w:rPr>
          <w:rFonts w:asciiTheme="majorBidi" w:eastAsia="Times New Roman" w:hAnsiTheme="majorBidi" w:cstheme="majorBidi"/>
          <w:b/>
          <w:bCs/>
          <w:lang w:eastAsia="hr-HR"/>
        </w:rPr>
        <w:t>6</w:t>
      </w:r>
      <w:r w:rsidRPr="00095713">
        <w:rPr>
          <w:rFonts w:asciiTheme="majorBidi" w:eastAsia="Times New Roman" w:hAnsiTheme="majorBidi" w:cstheme="majorBidi"/>
          <w:b/>
          <w:bCs/>
          <w:lang w:eastAsia="hr-HR"/>
        </w:rPr>
        <w:t xml:space="preserve">. </w:t>
      </w:r>
    </w:p>
    <w:p w14:paraId="129E9C31" w14:textId="2962776F" w:rsidR="00647D3E" w:rsidRPr="00095713" w:rsidRDefault="00647D3E" w:rsidP="00882C78">
      <w:pPr>
        <w:pStyle w:val="ListParagraph"/>
        <w:numPr>
          <w:ilvl w:val="0"/>
          <w:numId w:val="32"/>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Obavljanje poslova sakupljanja i zbrinjavanja napušt</w:t>
      </w:r>
      <w:r w:rsidR="001F785B" w:rsidRPr="00095713">
        <w:rPr>
          <w:rFonts w:asciiTheme="majorBidi" w:eastAsia="Times New Roman" w:hAnsiTheme="majorBidi" w:cstheme="majorBidi"/>
          <w:lang w:eastAsia="hr-HR"/>
        </w:rPr>
        <w:t>e</w:t>
      </w:r>
      <w:r w:rsidRPr="00095713">
        <w:rPr>
          <w:rFonts w:asciiTheme="majorBidi" w:eastAsia="Times New Roman" w:hAnsiTheme="majorBidi" w:cstheme="majorBidi"/>
          <w:lang w:eastAsia="hr-HR"/>
        </w:rPr>
        <w:t>nih ili izgubljen</w:t>
      </w:r>
      <w:r w:rsidR="001F785B" w:rsidRPr="00095713">
        <w:rPr>
          <w:rFonts w:asciiTheme="majorBidi" w:eastAsia="Times New Roman" w:hAnsiTheme="majorBidi" w:cstheme="majorBidi"/>
          <w:lang w:eastAsia="hr-HR"/>
        </w:rPr>
        <w:t>i</w:t>
      </w:r>
      <w:r w:rsidRPr="00095713">
        <w:rPr>
          <w:rFonts w:asciiTheme="majorBidi" w:eastAsia="Times New Roman" w:hAnsiTheme="majorBidi" w:cstheme="majorBidi"/>
          <w:lang w:eastAsia="hr-HR"/>
        </w:rPr>
        <w:t>h i ozlijeđenih životinja</w:t>
      </w:r>
      <w:r w:rsidR="00BA0714" w:rsidRPr="00095713">
        <w:rPr>
          <w:rFonts w:asciiTheme="majorBidi" w:eastAsia="Times New Roman" w:hAnsiTheme="majorBidi" w:cstheme="majorBidi"/>
          <w:lang w:eastAsia="hr-HR"/>
        </w:rPr>
        <w:t>, te životinja koje se bez nadzora kreću tuđim nekretninama</w:t>
      </w:r>
      <w:r w:rsidRPr="00095713">
        <w:rPr>
          <w:rFonts w:asciiTheme="majorBidi" w:eastAsia="Times New Roman" w:hAnsiTheme="majorBidi" w:cstheme="majorBidi"/>
          <w:lang w:eastAsia="hr-HR"/>
        </w:rPr>
        <w:t xml:space="preserve"> provodi Sklonište. </w:t>
      </w:r>
    </w:p>
    <w:p w14:paraId="07349AF0" w14:textId="47203730" w:rsidR="00647D3E" w:rsidRPr="00095713" w:rsidRDefault="00883087" w:rsidP="00882C78">
      <w:pPr>
        <w:pStyle w:val="ListParagraph"/>
        <w:numPr>
          <w:ilvl w:val="0"/>
          <w:numId w:val="32"/>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lastRenderedPageBreak/>
        <w:t xml:space="preserve">Djelatnici Skloništa po prijavi izvršavaju skupljanje, prijevoz i smještaj  </w:t>
      </w:r>
      <w:r w:rsidR="00BA0714" w:rsidRPr="00095713">
        <w:rPr>
          <w:rFonts w:asciiTheme="majorBidi" w:eastAsia="Times New Roman" w:hAnsiTheme="majorBidi" w:cstheme="majorBidi"/>
          <w:lang w:eastAsia="hr-HR"/>
        </w:rPr>
        <w:t>napuštenih, ili izgubljenih</w:t>
      </w:r>
      <w:r w:rsidRPr="00095713">
        <w:rPr>
          <w:rFonts w:asciiTheme="majorBidi" w:eastAsia="Times New Roman" w:hAnsiTheme="majorBidi" w:cstheme="majorBidi"/>
          <w:lang w:eastAsia="hr-HR"/>
        </w:rPr>
        <w:t xml:space="preserve"> i ozlijeđenih životinja</w:t>
      </w:r>
      <w:r w:rsidR="00BA0714" w:rsidRPr="00095713">
        <w:rPr>
          <w:rFonts w:asciiTheme="majorBidi" w:eastAsia="Times New Roman" w:hAnsiTheme="majorBidi" w:cstheme="majorBidi"/>
          <w:lang w:eastAsia="hr-HR"/>
        </w:rPr>
        <w:t xml:space="preserve">, te životinja koje se bez nadzora kreću tuđim nekretninama </w:t>
      </w:r>
      <w:r w:rsidRPr="00095713">
        <w:rPr>
          <w:rFonts w:asciiTheme="majorBidi" w:eastAsia="Times New Roman" w:hAnsiTheme="majorBidi" w:cstheme="majorBidi"/>
          <w:lang w:eastAsia="hr-HR"/>
        </w:rPr>
        <w:t xml:space="preserve">sukladno propisima o zaštiti životinja i veterinarstva uz primjenu odgovarajuće opreme. </w:t>
      </w:r>
    </w:p>
    <w:p w14:paraId="2899F6A2" w14:textId="10A21041" w:rsidR="00883087" w:rsidRPr="00095713" w:rsidRDefault="00883087" w:rsidP="00882C78">
      <w:pPr>
        <w:pStyle w:val="ListParagraph"/>
        <w:numPr>
          <w:ilvl w:val="0"/>
          <w:numId w:val="32"/>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Podnositelj prijave dužan je djelatnicima Skloništa dati tražene podatke o kojoj se životinji radi i gdje se nalazi, te osnovne osobne podatke. </w:t>
      </w:r>
    </w:p>
    <w:p w14:paraId="65DDF05A" w14:textId="0F7772EC" w:rsidR="00883087" w:rsidRPr="00095713" w:rsidRDefault="00883087" w:rsidP="00882C78">
      <w:pPr>
        <w:pStyle w:val="ListParagraph"/>
        <w:numPr>
          <w:ilvl w:val="0"/>
          <w:numId w:val="32"/>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Troškove hvatanja, držanja i veterinarsko-zdravstvenih mjera što ih je Sklonište poduzelo prema napuštenim, izgubljenim ili ozlijeđenim životinjama</w:t>
      </w:r>
      <w:r w:rsidR="00BA0714" w:rsidRPr="00095713">
        <w:rPr>
          <w:rFonts w:asciiTheme="majorBidi" w:eastAsia="Times New Roman" w:hAnsiTheme="majorBidi" w:cstheme="majorBidi"/>
          <w:lang w:eastAsia="hr-HR"/>
        </w:rPr>
        <w:t xml:space="preserve"> te životinjama koje se kreću bez nadzora tuđim  nekretninama</w:t>
      </w:r>
      <w:r w:rsidRPr="00095713">
        <w:rPr>
          <w:rFonts w:asciiTheme="majorBidi" w:eastAsia="Times New Roman" w:hAnsiTheme="majorBidi" w:cstheme="majorBidi"/>
          <w:lang w:eastAsia="hr-HR"/>
        </w:rPr>
        <w:t xml:space="preserve"> snosi njihov posjednik, ako je poznat ili se naknadno utvrdi, a ako nije poznat troškovi se podmiruju iz Proračuna Grada Karlovca. </w:t>
      </w:r>
    </w:p>
    <w:p w14:paraId="5040B089" w14:textId="67809CA0" w:rsidR="006E4425" w:rsidRPr="00095713" w:rsidRDefault="006E4425" w:rsidP="00882C78">
      <w:pPr>
        <w:pStyle w:val="ListParagraph"/>
        <w:numPr>
          <w:ilvl w:val="0"/>
          <w:numId w:val="32"/>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Grad K</w:t>
      </w:r>
      <w:r w:rsidR="001F785B" w:rsidRPr="00095713">
        <w:rPr>
          <w:rFonts w:asciiTheme="majorBidi" w:eastAsia="Times New Roman" w:hAnsiTheme="majorBidi" w:cstheme="majorBidi"/>
          <w:lang w:eastAsia="hr-HR"/>
        </w:rPr>
        <w:t>a</w:t>
      </w:r>
      <w:r w:rsidRPr="00095713">
        <w:rPr>
          <w:rFonts w:asciiTheme="majorBidi" w:eastAsia="Times New Roman" w:hAnsiTheme="majorBidi" w:cstheme="majorBidi"/>
          <w:lang w:eastAsia="hr-HR"/>
        </w:rPr>
        <w:t>rlov</w:t>
      </w:r>
      <w:r w:rsidR="001F785B" w:rsidRPr="00095713">
        <w:rPr>
          <w:rFonts w:asciiTheme="majorBidi" w:eastAsia="Times New Roman" w:hAnsiTheme="majorBidi" w:cstheme="majorBidi"/>
          <w:lang w:eastAsia="hr-HR"/>
        </w:rPr>
        <w:t>a</w:t>
      </w:r>
      <w:r w:rsidRPr="00095713">
        <w:rPr>
          <w:rFonts w:asciiTheme="majorBidi" w:eastAsia="Times New Roman" w:hAnsiTheme="majorBidi" w:cstheme="majorBidi"/>
          <w:lang w:eastAsia="hr-HR"/>
        </w:rPr>
        <w:t xml:space="preserve">c isključuje svoju odgovornost za štetu koju </w:t>
      </w:r>
      <w:r w:rsidR="00A47B06" w:rsidRPr="00095713">
        <w:rPr>
          <w:rFonts w:asciiTheme="majorBidi" w:eastAsia="Times New Roman" w:hAnsiTheme="majorBidi" w:cstheme="majorBidi"/>
          <w:lang w:eastAsia="hr-HR"/>
        </w:rPr>
        <w:t>skrive</w:t>
      </w:r>
      <w:r w:rsidRPr="00095713">
        <w:rPr>
          <w:rFonts w:asciiTheme="majorBidi" w:eastAsia="Times New Roman" w:hAnsiTheme="majorBidi" w:cstheme="majorBidi"/>
          <w:lang w:eastAsia="hr-HR"/>
        </w:rPr>
        <w:t xml:space="preserve"> izgubljene ili napuštene </w:t>
      </w:r>
      <w:r w:rsidR="00CC0DF6" w:rsidRPr="00095713">
        <w:rPr>
          <w:rFonts w:asciiTheme="majorBidi" w:eastAsia="Times New Roman" w:hAnsiTheme="majorBidi" w:cstheme="majorBidi"/>
          <w:lang w:eastAsia="hr-HR"/>
        </w:rPr>
        <w:t>ž</w:t>
      </w:r>
      <w:r w:rsidRPr="00095713">
        <w:rPr>
          <w:rFonts w:asciiTheme="majorBidi" w:eastAsia="Times New Roman" w:hAnsiTheme="majorBidi" w:cstheme="majorBidi"/>
          <w:lang w:eastAsia="hr-HR"/>
        </w:rPr>
        <w:t>ivotinje</w:t>
      </w:r>
      <w:r w:rsidR="00BA0714" w:rsidRPr="00095713">
        <w:rPr>
          <w:rFonts w:asciiTheme="majorBidi" w:eastAsia="Times New Roman" w:hAnsiTheme="majorBidi" w:cstheme="majorBidi"/>
          <w:lang w:eastAsia="hr-HR"/>
        </w:rPr>
        <w:t xml:space="preserve"> ili životinje koje se kreću bez nadzora tuđim nek</w:t>
      </w:r>
      <w:r w:rsidR="004D2A48" w:rsidRPr="00095713">
        <w:rPr>
          <w:rFonts w:asciiTheme="majorBidi" w:eastAsia="Times New Roman" w:hAnsiTheme="majorBidi" w:cstheme="majorBidi"/>
          <w:lang w:eastAsia="hr-HR"/>
        </w:rPr>
        <w:t>r</w:t>
      </w:r>
      <w:r w:rsidR="00BA0714" w:rsidRPr="00095713">
        <w:rPr>
          <w:rFonts w:asciiTheme="majorBidi" w:eastAsia="Times New Roman" w:hAnsiTheme="majorBidi" w:cstheme="majorBidi"/>
          <w:lang w:eastAsia="hr-HR"/>
        </w:rPr>
        <w:t>etninama</w:t>
      </w:r>
      <w:r w:rsidRPr="00095713">
        <w:rPr>
          <w:rFonts w:asciiTheme="majorBidi" w:eastAsia="Times New Roman" w:hAnsiTheme="majorBidi" w:cstheme="majorBidi"/>
          <w:lang w:eastAsia="hr-HR"/>
        </w:rPr>
        <w:t xml:space="preserve"> za koje nije moguće pronaći </w:t>
      </w:r>
      <w:r w:rsidR="00CC0DF6"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osjednika odnosno vlasnika, u slučajevima koji prelaze redovno postupanje Grada koje uključuje du</w:t>
      </w:r>
      <w:r w:rsidR="00CC0DF6" w:rsidRPr="00095713">
        <w:rPr>
          <w:rFonts w:asciiTheme="majorBidi" w:eastAsia="Times New Roman" w:hAnsiTheme="majorBidi" w:cstheme="majorBidi"/>
          <w:lang w:eastAsia="hr-HR"/>
        </w:rPr>
        <w:t>ž</w:t>
      </w:r>
      <w:r w:rsidRPr="00095713">
        <w:rPr>
          <w:rFonts w:asciiTheme="majorBidi" w:eastAsia="Times New Roman" w:hAnsiTheme="majorBidi" w:cstheme="majorBidi"/>
          <w:lang w:eastAsia="hr-HR"/>
        </w:rPr>
        <w:t xml:space="preserve">nu pažnju odnosno u slučajevima više sile. </w:t>
      </w:r>
    </w:p>
    <w:p w14:paraId="74DC2F85" w14:textId="77777777" w:rsidR="0081512E" w:rsidRPr="00095713" w:rsidRDefault="0081512E" w:rsidP="00882C78">
      <w:pPr>
        <w:shd w:val="clear" w:color="auto" w:fill="FFFFFF"/>
        <w:spacing w:after="0"/>
        <w:jc w:val="center"/>
        <w:textAlignment w:val="baseline"/>
        <w:rPr>
          <w:rFonts w:asciiTheme="majorBidi" w:eastAsia="Times New Roman" w:hAnsiTheme="majorBidi" w:cstheme="majorBidi"/>
          <w:b/>
          <w:bCs/>
          <w:lang w:eastAsia="hr-HR"/>
        </w:rPr>
      </w:pPr>
    </w:p>
    <w:p w14:paraId="35C0A970" w14:textId="236F033E" w:rsidR="00A12038" w:rsidRPr="00095713" w:rsidRDefault="00A12038"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1F785B" w:rsidRPr="00095713">
        <w:rPr>
          <w:rFonts w:asciiTheme="majorBidi" w:eastAsia="Times New Roman" w:hAnsiTheme="majorBidi" w:cstheme="majorBidi"/>
          <w:b/>
          <w:bCs/>
          <w:lang w:eastAsia="hr-HR"/>
        </w:rPr>
        <w:t>1</w:t>
      </w:r>
      <w:r w:rsidR="00F96C8A" w:rsidRPr="00095713">
        <w:rPr>
          <w:rFonts w:asciiTheme="majorBidi" w:eastAsia="Times New Roman" w:hAnsiTheme="majorBidi" w:cstheme="majorBidi"/>
          <w:b/>
          <w:bCs/>
          <w:lang w:eastAsia="hr-HR"/>
        </w:rPr>
        <w:t>7</w:t>
      </w:r>
      <w:r w:rsidRPr="00095713">
        <w:rPr>
          <w:rFonts w:asciiTheme="majorBidi" w:eastAsia="Times New Roman" w:hAnsiTheme="majorBidi" w:cstheme="majorBidi"/>
          <w:b/>
          <w:bCs/>
          <w:lang w:eastAsia="hr-HR"/>
        </w:rPr>
        <w:t>.</w:t>
      </w:r>
    </w:p>
    <w:p w14:paraId="4DF6D3B5" w14:textId="0F8FBB35" w:rsidR="00A12038" w:rsidRPr="00095713" w:rsidRDefault="00A12038" w:rsidP="00882C78">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b/>
        <w:t xml:space="preserve">Zabranjeno je </w:t>
      </w:r>
      <w:r w:rsidR="00605A3D" w:rsidRPr="00095713">
        <w:rPr>
          <w:rFonts w:asciiTheme="majorBidi" w:eastAsia="Times New Roman" w:hAnsiTheme="majorBidi" w:cstheme="majorBidi"/>
          <w:lang w:eastAsia="hr-HR"/>
        </w:rPr>
        <w:t xml:space="preserve">puštati </w:t>
      </w:r>
      <w:r w:rsidRPr="00095713">
        <w:rPr>
          <w:rFonts w:asciiTheme="majorBidi" w:eastAsia="Times New Roman" w:hAnsiTheme="majorBidi" w:cstheme="majorBidi"/>
          <w:lang w:eastAsia="hr-HR"/>
        </w:rPr>
        <w:t>domaće životinje</w:t>
      </w:r>
      <w:r w:rsidR="001F785B" w:rsidRPr="00095713">
        <w:rPr>
          <w:rFonts w:asciiTheme="majorBidi" w:eastAsia="Times New Roman" w:hAnsiTheme="majorBidi" w:cstheme="majorBidi"/>
          <w:lang w:eastAsia="hr-HR"/>
        </w:rPr>
        <w:t xml:space="preserve"> </w:t>
      </w:r>
      <w:r w:rsidR="0081512E" w:rsidRPr="00095713">
        <w:rPr>
          <w:rFonts w:asciiTheme="majorBidi" w:eastAsia="Times New Roman" w:hAnsiTheme="majorBidi" w:cstheme="majorBidi"/>
          <w:lang w:eastAsia="hr-HR"/>
        </w:rPr>
        <w:t>bez nadzora na tuđe nekretnine</w:t>
      </w:r>
      <w:r w:rsidR="005A29C0" w:rsidRPr="00095713">
        <w:rPr>
          <w:rFonts w:asciiTheme="majorBidi" w:eastAsia="Times New Roman" w:hAnsiTheme="majorBidi" w:cstheme="majorBidi"/>
          <w:lang w:eastAsia="hr-HR"/>
        </w:rPr>
        <w:t xml:space="preserve">. </w:t>
      </w:r>
      <w:r w:rsidRPr="00095713">
        <w:rPr>
          <w:rFonts w:asciiTheme="majorBidi" w:eastAsia="Times New Roman" w:hAnsiTheme="majorBidi" w:cstheme="majorBidi"/>
          <w:lang w:eastAsia="hr-HR"/>
        </w:rPr>
        <w:t xml:space="preserve"> </w:t>
      </w:r>
    </w:p>
    <w:p w14:paraId="1DD3819E" w14:textId="77777777" w:rsidR="00D10ECD" w:rsidRPr="00095713" w:rsidRDefault="00D10ECD" w:rsidP="00882C78">
      <w:pPr>
        <w:shd w:val="clear" w:color="auto" w:fill="FFFFFF"/>
        <w:spacing w:after="0"/>
        <w:jc w:val="both"/>
        <w:textAlignment w:val="baseline"/>
        <w:rPr>
          <w:rFonts w:asciiTheme="majorBidi" w:eastAsia="Times New Roman" w:hAnsiTheme="majorBidi" w:cstheme="majorBidi"/>
          <w:lang w:eastAsia="hr-HR"/>
        </w:rPr>
      </w:pPr>
    </w:p>
    <w:p w14:paraId="2F12161E" w14:textId="77777777" w:rsidR="00D10ECD" w:rsidRPr="00095713" w:rsidRDefault="00D10ECD" w:rsidP="00882C78">
      <w:pPr>
        <w:shd w:val="clear" w:color="auto" w:fill="FFFFFF"/>
        <w:spacing w:after="0"/>
        <w:jc w:val="both"/>
        <w:textAlignment w:val="baseline"/>
        <w:rPr>
          <w:rFonts w:asciiTheme="majorBidi" w:eastAsia="Times New Roman" w:hAnsiTheme="majorBidi" w:cstheme="majorBidi"/>
          <w:lang w:eastAsia="hr-HR"/>
        </w:rPr>
      </w:pPr>
    </w:p>
    <w:p w14:paraId="150D6F68" w14:textId="7D0E34C5" w:rsidR="004C22C7" w:rsidRPr="00095713" w:rsidRDefault="004C22C7" w:rsidP="00882C78">
      <w:pPr>
        <w:pStyle w:val="ListParagraph"/>
        <w:numPr>
          <w:ilvl w:val="0"/>
          <w:numId w:val="10"/>
        </w:numPr>
        <w:shd w:val="clear" w:color="auto" w:fill="FFFFFF"/>
        <w:spacing w:after="0"/>
        <w:ind w:left="851" w:hanging="851"/>
        <w:jc w:val="both"/>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POSTUPANJE S DIVLJIM ŽIVOTINJAMA</w:t>
      </w:r>
      <w:r w:rsidR="00674EF8" w:rsidRPr="00095713">
        <w:rPr>
          <w:rFonts w:asciiTheme="majorBidi" w:eastAsia="Times New Roman" w:hAnsiTheme="majorBidi" w:cstheme="majorBidi"/>
          <w:b/>
          <w:bCs/>
          <w:lang w:eastAsia="hr-HR"/>
        </w:rPr>
        <w:t xml:space="preserve"> I ZAŠTIĆENIM DIVLJIM VRSTAMA</w:t>
      </w:r>
      <w:r w:rsidRPr="00095713">
        <w:rPr>
          <w:rFonts w:asciiTheme="majorBidi" w:eastAsia="Times New Roman" w:hAnsiTheme="majorBidi" w:cstheme="majorBidi"/>
          <w:b/>
          <w:bCs/>
          <w:lang w:eastAsia="hr-HR"/>
        </w:rPr>
        <w:t xml:space="preserve"> </w:t>
      </w:r>
      <w:r w:rsidR="00350E3A" w:rsidRPr="00095713">
        <w:rPr>
          <w:rFonts w:asciiTheme="majorBidi" w:eastAsia="Times New Roman" w:hAnsiTheme="majorBidi" w:cstheme="majorBidi"/>
          <w:b/>
          <w:bCs/>
          <w:lang w:eastAsia="hr-HR"/>
        </w:rPr>
        <w:t>PRONAĐENIM IZVAN PRIRODNOG STANIŠTA</w:t>
      </w:r>
    </w:p>
    <w:p w14:paraId="62E8D7B6" w14:textId="77777777" w:rsidR="004C22C7" w:rsidRPr="00095713" w:rsidRDefault="004C22C7" w:rsidP="00882C78">
      <w:pPr>
        <w:shd w:val="clear" w:color="auto" w:fill="FFFFFF"/>
        <w:spacing w:after="0"/>
        <w:jc w:val="center"/>
        <w:textAlignment w:val="baseline"/>
        <w:rPr>
          <w:rFonts w:asciiTheme="majorBidi" w:eastAsia="Times New Roman" w:hAnsiTheme="majorBidi" w:cstheme="majorBidi"/>
          <w:lang w:eastAsia="hr-HR"/>
        </w:rPr>
      </w:pPr>
    </w:p>
    <w:p w14:paraId="34DCCF5F" w14:textId="340EBAD0" w:rsidR="004C22C7" w:rsidRPr="00095713" w:rsidRDefault="004C22C7"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Divljač i zaštićene divlje vrste</w:t>
      </w:r>
    </w:p>
    <w:p w14:paraId="1EF5AF02" w14:textId="77777777" w:rsidR="00647D3E" w:rsidRPr="00095713" w:rsidRDefault="00647D3E" w:rsidP="00882C78">
      <w:pPr>
        <w:shd w:val="clear" w:color="auto" w:fill="FFFFFF"/>
        <w:spacing w:after="0"/>
        <w:jc w:val="center"/>
        <w:textAlignment w:val="baseline"/>
        <w:rPr>
          <w:rFonts w:asciiTheme="majorBidi" w:eastAsia="Times New Roman" w:hAnsiTheme="majorBidi" w:cstheme="majorBidi"/>
          <w:b/>
          <w:bCs/>
          <w:lang w:eastAsia="hr-HR"/>
        </w:rPr>
      </w:pPr>
    </w:p>
    <w:p w14:paraId="562D4FD7" w14:textId="240990F5" w:rsidR="00350E3A" w:rsidRPr="00095713" w:rsidRDefault="00350E3A"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2150C8" w:rsidRPr="00095713">
        <w:rPr>
          <w:rFonts w:asciiTheme="majorBidi" w:eastAsia="Times New Roman" w:hAnsiTheme="majorBidi" w:cstheme="majorBidi"/>
          <w:b/>
          <w:bCs/>
          <w:lang w:eastAsia="hr-HR"/>
        </w:rPr>
        <w:t>1</w:t>
      </w:r>
      <w:r w:rsidR="00F96C8A" w:rsidRPr="00095713">
        <w:rPr>
          <w:rFonts w:asciiTheme="majorBidi" w:eastAsia="Times New Roman" w:hAnsiTheme="majorBidi" w:cstheme="majorBidi"/>
          <w:b/>
          <w:bCs/>
          <w:lang w:eastAsia="hr-HR"/>
        </w:rPr>
        <w:t>8</w:t>
      </w:r>
      <w:r w:rsidRPr="00095713">
        <w:rPr>
          <w:rFonts w:asciiTheme="majorBidi" w:eastAsia="Times New Roman" w:hAnsiTheme="majorBidi" w:cstheme="majorBidi"/>
          <w:b/>
          <w:bCs/>
          <w:lang w:eastAsia="hr-HR"/>
        </w:rPr>
        <w:t xml:space="preserve">. </w:t>
      </w:r>
    </w:p>
    <w:p w14:paraId="0766CB58" w14:textId="6AE2EB9C" w:rsidR="004C22C7" w:rsidRPr="00095713" w:rsidRDefault="00647D3E" w:rsidP="00882C78">
      <w:pPr>
        <w:pStyle w:val="ListParagraph"/>
        <w:numPr>
          <w:ilvl w:val="0"/>
          <w:numId w:val="33"/>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S divljači izvan lovišta postupat će se sukladno Programu zaštite divljači za površine izvan lovišta Grada Karlovca kao i drugim propisima o lovstvu. </w:t>
      </w:r>
    </w:p>
    <w:p w14:paraId="6056469A" w14:textId="048E30EF" w:rsidR="00EC7F72" w:rsidRPr="00095713" w:rsidRDefault="002421AD" w:rsidP="00882C78">
      <w:pPr>
        <w:pStyle w:val="ListParagraph"/>
        <w:numPr>
          <w:ilvl w:val="0"/>
          <w:numId w:val="33"/>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Hvatanje, sakupljanje, prijevoz i smještaj </w:t>
      </w:r>
      <w:r w:rsidR="00350E3A" w:rsidRPr="00095713">
        <w:rPr>
          <w:rFonts w:asciiTheme="majorBidi" w:eastAsia="Times New Roman" w:hAnsiTheme="majorBidi" w:cstheme="majorBidi"/>
          <w:lang w:eastAsia="hr-HR"/>
        </w:rPr>
        <w:t xml:space="preserve">živih </w:t>
      </w:r>
      <w:r w:rsidRPr="00095713">
        <w:rPr>
          <w:rFonts w:asciiTheme="majorBidi" w:eastAsia="Times New Roman" w:hAnsiTheme="majorBidi" w:cstheme="majorBidi"/>
          <w:lang w:eastAsia="hr-HR"/>
        </w:rPr>
        <w:t>divljih životinja</w:t>
      </w:r>
      <w:r w:rsidR="00EA13E5" w:rsidRPr="00095713">
        <w:rPr>
          <w:rFonts w:asciiTheme="majorBidi" w:eastAsia="Times New Roman" w:hAnsiTheme="majorBidi" w:cstheme="majorBidi"/>
          <w:lang w:eastAsia="hr-HR"/>
        </w:rPr>
        <w:t xml:space="preserve"> izvan prirodnog staništa</w:t>
      </w:r>
      <w:r w:rsidRPr="00095713">
        <w:rPr>
          <w:rFonts w:asciiTheme="majorBidi" w:eastAsia="Times New Roman" w:hAnsiTheme="majorBidi" w:cstheme="majorBidi"/>
          <w:lang w:eastAsia="hr-HR"/>
        </w:rPr>
        <w:t xml:space="preserve"> provodi Sklonište. </w:t>
      </w:r>
    </w:p>
    <w:p w14:paraId="2346A90B" w14:textId="2B8071F3" w:rsidR="00DA10C4" w:rsidRPr="00095713" w:rsidRDefault="00DA10C4" w:rsidP="00882C78">
      <w:pPr>
        <w:pStyle w:val="ListParagraph"/>
        <w:numPr>
          <w:ilvl w:val="0"/>
          <w:numId w:val="33"/>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Postupanje s zaštićenim divljim životinjama propisano je posebnim zakonom. </w:t>
      </w:r>
    </w:p>
    <w:p w14:paraId="401E430E" w14:textId="6D09EECA" w:rsidR="0080656F" w:rsidRPr="00095713" w:rsidRDefault="002421AD" w:rsidP="00882C78">
      <w:pPr>
        <w:pStyle w:val="ListParagraph"/>
        <w:numPr>
          <w:ilvl w:val="0"/>
          <w:numId w:val="33"/>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Divlja životinja pronađena izvan prirodnog staništa smješta se u Sklonište koje osigurava njezino vraćanje u prirodno stanište ako je to moguće</w:t>
      </w:r>
      <w:r w:rsidR="00E440D6" w:rsidRPr="00095713">
        <w:rPr>
          <w:rFonts w:asciiTheme="majorBidi" w:eastAsia="Times New Roman" w:hAnsiTheme="majorBidi" w:cstheme="majorBidi"/>
          <w:lang w:eastAsia="hr-HR"/>
        </w:rPr>
        <w:t xml:space="preserve"> a sve</w:t>
      </w:r>
      <w:r w:rsidRPr="00095713">
        <w:rPr>
          <w:rFonts w:asciiTheme="majorBidi" w:eastAsia="Times New Roman" w:hAnsiTheme="majorBidi" w:cstheme="majorBidi"/>
          <w:lang w:eastAsia="hr-HR"/>
        </w:rPr>
        <w:t xml:space="preserve"> u suradnji sa Stručnom službom za provođenje Programa zaštite divljači za Grad Karlovac.</w:t>
      </w:r>
      <w:r w:rsidR="00C9783E" w:rsidRPr="00095713">
        <w:rPr>
          <w:rFonts w:asciiTheme="majorBidi" w:eastAsia="Times New Roman" w:hAnsiTheme="majorBidi" w:cstheme="majorBidi"/>
          <w:lang w:eastAsia="hr-HR"/>
        </w:rPr>
        <w:t xml:space="preserve"> </w:t>
      </w:r>
    </w:p>
    <w:p w14:paraId="149536DE" w14:textId="15935EEB" w:rsidR="002421AD" w:rsidRPr="00095713" w:rsidRDefault="0080656F" w:rsidP="00882C78">
      <w:pPr>
        <w:pStyle w:val="ListParagraph"/>
        <w:numPr>
          <w:ilvl w:val="0"/>
          <w:numId w:val="33"/>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Ako divlju životinju nije moguće vratiti u prirodno stanište Sklonište ju nudi najbližem</w:t>
      </w:r>
      <w:r w:rsidR="004D2A48" w:rsidRPr="00095713">
        <w:rPr>
          <w:rFonts w:asciiTheme="majorBidi" w:eastAsia="Times New Roman" w:hAnsiTheme="majorBidi" w:cstheme="majorBidi"/>
          <w:lang w:eastAsia="hr-HR"/>
        </w:rPr>
        <w:t xml:space="preserve">            </w:t>
      </w:r>
      <w:r w:rsidRPr="00095713">
        <w:rPr>
          <w:rFonts w:asciiTheme="majorBidi" w:eastAsia="Times New Roman" w:hAnsiTheme="majorBidi" w:cstheme="majorBidi"/>
          <w:lang w:eastAsia="hr-HR"/>
        </w:rPr>
        <w:t xml:space="preserve"> </w:t>
      </w:r>
      <w:proofErr w:type="spellStart"/>
      <w:r w:rsidR="00810553" w:rsidRPr="00095713">
        <w:rPr>
          <w:rFonts w:asciiTheme="majorBidi" w:eastAsia="Times New Roman" w:hAnsiTheme="majorBidi" w:cstheme="majorBidi"/>
          <w:lang w:eastAsia="hr-HR"/>
        </w:rPr>
        <w:t>lovoovlašteniku</w:t>
      </w:r>
      <w:proofErr w:type="spellEnd"/>
      <w:r w:rsidRPr="00095713">
        <w:rPr>
          <w:rFonts w:asciiTheme="majorBidi" w:eastAsia="Times New Roman" w:hAnsiTheme="majorBidi" w:cstheme="majorBidi"/>
          <w:lang w:eastAsia="hr-HR"/>
        </w:rPr>
        <w:t xml:space="preserve"> u skladu s posebnim propisima o lovstvu, a ako je najbliži </w:t>
      </w:r>
      <w:proofErr w:type="spellStart"/>
      <w:r w:rsidR="00810553" w:rsidRPr="00095713">
        <w:rPr>
          <w:rFonts w:asciiTheme="majorBidi" w:eastAsia="Times New Roman" w:hAnsiTheme="majorBidi" w:cstheme="majorBidi"/>
          <w:lang w:eastAsia="hr-HR"/>
        </w:rPr>
        <w:t>lovoovlaštenik</w:t>
      </w:r>
      <w:proofErr w:type="spellEnd"/>
      <w:r w:rsidRPr="00095713">
        <w:rPr>
          <w:rFonts w:asciiTheme="majorBidi" w:eastAsia="Times New Roman" w:hAnsiTheme="majorBidi" w:cstheme="majorBidi"/>
          <w:lang w:eastAsia="hr-HR"/>
        </w:rPr>
        <w:t xml:space="preserve"> ne može prihvatiti smješta se u Sklonište ili </w:t>
      </w:r>
      <w:r w:rsidR="00810553" w:rsidRPr="00095713">
        <w:rPr>
          <w:rFonts w:asciiTheme="majorBidi" w:eastAsia="Times New Roman" w:hAnsiTheme="majorBidi" w:cstheme="majorBidi"/>
          <w:lang w:eastAsia="hr-HR"/>
        </w:rPr>
        <w:t>zoološki</w:t>
      </w:r>
      <w:r w:rsidRPr="00095713">
        <w:rPr>
          <w:rFonts w:asciiTheme="majorBidi" w:eastAsia="Times New Roman" w:hAnsiTheme="majorBidi" w:cstheme="majorBidi"/>
          <w:lang w:eastAsia="hr-HR"/>
        </w:rPr>
        <w:t xml:space="preserve"> vrt. </w:t>
      </w:r>
      <w:r w:rsidR="002421AD" w:rsidRPr="00095713">
        <w:rPr>
          <w:rFonts w:asciiTheme="majorBidi" w:eastAsia="Times New Roman" w:hAnsiTheme="majorBidi" w:cstheme="majorBidi"/>
          <w:lang w:eastAsia="hr-HR"/>
        </w:rPr>
        <w:t xml:space="preserve"> </w:t>
      </w:r>
    </w:p>
    <w:p w14:paraId="1BD209E2" w14:textId="250F8F1E" w:rsidR="00350E3A" w:rsidRPr="00095713" w:rsidRDefault="0080656F" w:rsidP="00882C78">
      <w:pPr>
        <w:pStyle w:val="ListParagraph"/>
        <w:numPr>
          <w:ilvl w:val="0"/>
          <w:numId w:val="33"/>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Ako se divlja životinja ne može vratiti u prirodno stanište ili lovište niti smjestiti u Sklonište ili zo</w:t>
      </w:r>
      <w:r w:rsidR="00674EF8" w:rsidRPr="00095713">
        <w:rPr>
          <w:rFonts w:asciiTheme="majorBidi" w:eastAsia="Times New Roman" w:hAnsiTheme="majorBidi" w:cstheme="majorBidi"/>
          <w:lang w:eastAsia="hr-HR"/>
        </w:rPr>
        <w:t>o</w:t>
      </w:r>
      <w:r w:rsidRPr="00095713">
        <w:rPr>
          <w:rFonts w:asciiTheme="majorBidi" w:eastAsia="Times New Roman" w:hAnsiTheme="majorBidi" w:cstheme="majorBidi"/>
          <w:lang w:eastAsia="hr-HR"/>
        </w:rPr>
        <w:t xml:space="preserve">loški vrt životinja se može usmrtiti. </w:t>
      </w:r>
    </w:p>
    <w:p w14:paraId="1A52D7B9" w14:textId="77777777" w:rsidR="001B545F" w:rsidRPr="00095713" w:rsidRDefault="001B545F" w:rsidP="00882C78">
      <w:pPr>
        <w:shd w:val="clear" w:color="auto" w:fill="FFFFFF"/>
        <w:spacing w:after="0"/>
        <w:jc w:val="both"/>
        <w:textAlignment w:val="baseline"/>
        <w:rPr>
          <w:rFonts w:asciiTheme="majorBidi" w:eastAsia="Times New Roman" w:hAnsiTheme="majorBidi" w:cstheme="majorBidi"/>
          <w:lang w:eastAsia="hr-HR"/>
        </w:rPr>
      </w:pPr>
    </w:p>
    <w:p w14:paraId="0740D97D" w14:textId="120A64B9" w:rsidR="00350E3A" w:rsidRPr="00095713" w:rsidRDefault="00350E3A" w:rsidP="00882C78">
      <w:pPr>
        <w:pStyle w:val="ListParagraph"/>
        <w:numPr>
          <w:ilvl w:val="0"/>
          <w:numId w:val="10"/>
        </w:numPr>
        <w:shd w:val="clear" w:color="auto" w:fill="FFFFFF"/>
        <w:spacing w:after="0"/>
        <w:ind w:left="709" w:hanging="709"/>
        <w:jc w:val="both"/>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ZAŠTITA ŽIVOTINJA</w:t>
      </w:r>
    </w:p>
    <w:p w14:paraId="111ED21D" w14:textId="77777777" w:rsidR="00EA13E5" w:rsidRPr="00095713" w:rsidRDefault="00EA13E5" w:rsidP="00882C78">
      <w:pPr>
        <w:pStyle w:val="ListParagraph"/>
        <w:shd w:val="clear" w:color="auto" w:fill="FFFFFF"/>
        <w:spacing w:after="0"/>
        <w:ind w:left="709"/>
        <w:jc w:val="both"/>
        <w:textAlignment w:val="baseline"/>
        <w:rPr>
          <w:rFonts w:asciiTheme="majorBidi" w:eastAsia="Times New Roman" w:hAnsiTheme="majorBidi" w:cstheme="majorBidi"/>
          <w:b/>
          <w:bCs/>
          <w:lang w:eastAsia="hr-HR"/>
        </w:rPr>
      </w:pPr>
    </w:p>
    <w:p w14:paraId="6B59458E" w14:textId="53B43C99" w:rsidR="00350E3A" w:rsidRPr="00095713" w:rsidRDefault="007F6D53"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Poticanje zaštite životinja</w:t>
      </w:r>
    </w:p>
    <w:p w14:paraId="537E0784" w14:textId="77777777" w:rsidR="007F6D53" w:rsidRPr="00095713" w:rsidRDefault="007F6D53" w:rsidP="00882C78">
      <w:pPr>
        <w:shd w:val="clear" w:color="auto" w:fill="FFFFFF"/>
        <w:spacing w:after="0"/>
        <w:jc w:val="center"/>
        <w:textAlignment w:val="baseline"/>
        <w:rPr>
          <w:rFonts w:asciiTheme="majorBidi" w:eastAsia="Times New Roman" w:hAnsiTheme="majorBidi" w:cstheme="majorBidi"/>
          <w:b/>
          <w:bCs/>
          <w:lang w:eastAsia="hr-HR"/>
        </w:rPr>
      </w:pPr>
    </w:p>
    <w:p w14:paraId="437A845A" w14:textId="2AE63DB8" w:rsidR="00350E3A" w:rsidRPr="00095713" w:rsidRDefault="00350E3A"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F96C8A" w:rsidRPr="00095713">
        <w:rPr>
          <w:rFonts w:asciiTheme="majorBidi" w:eastAsia="Times New Roman" w:hAnsiTheme="majorBidi" w:cstheme="majorBidi"/>
          <w:b/>
          <w:bCs/>
          <w:lang w:eastAsia="hr-HR"/>
        </w:rPr>
        <w:t>19</w:t>
      </w:r>
      <w:r w:rsidRPr="00095713">
        <w:rPr>
          <w:rFonts w:asciiTheme="majorBidi" w:eastAsia="Times New Roman" w:hAnsiTheme="majorBidi" w:cstheme="majorBidi"/>
          <w:b/>
          <w:bCs/>
          <w:lang w:eastAsia="hr-HR"/>
        </w:rPr>
        <w:t>.</w:t>
      </w:r>
    </w:p>
    <w:p w14:paraId="5DE388B5" w14:textId="43174AA8" w:rsidR="007F6D53" w:rsidRPr="00095713" w:rsidRDefault="007F6D53" w:rsidP="00882C78">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b/>
        <w:t xml:space="preserve">Grad Karlovac će prema obavezi utvrđenoj Zakonom o zaštiti </w:t>
      </w:r>
      <w:r w:rsidR="00CC0DF6" w:rsidRPr="00095713">
        <w:rPr>
          <w:rFonts w:asciiTheme="majorBidi" w:eastAsia="Times New Roman" w:hAnsiTheme="majorBidi" w:cstheme="majorBidi"/>
          <w:lang w:eastAsia="hr-HR"/>
        </w:rPr>
        <w:t>ž</w:t>
      </w:r>
      <w:r w:rsidRPr="00095713">
        <w:rPr>
          <w:rFonts w:asciiTheme="majorBidi" w:eastAsia="Times New Roman" w:hAnsiTheme="majorBidi" w:cstheme="majorBidi"/>
          <w:lang w:eastAsia="hr-HR"/>
        </w:rPr>
        <w:t xml:space="preserve">ivotinja poticati razvoj svijesti </w:t>
      </w:r>
      <w:r w:rsidR="00810553" w:rsidRPr="00095713">
        <w:rPr>
          <w:rFonts w:asciiTheme="majorBidi" w:eastAsia="Times New Roman" w:hAnsiTheme="majorBidi" w:cstheme="majorBidi"/>
          <w:lang w:eastAsia="hr-HR"/>
        </w:rPr>
        <w:t>svojih</w:t>
      </w:r>
      <w:r w:rsidRPr="00095713">
        <w:rPr>
          <w:rFonts w:asciiTheme="majorBidi" w:eastAsia="Times New Roman" w:hAnsiTheme="majorBidi" w:cstheme="majorBidi"/>
          <w:lang w:eastAsia="hr-HR"/>
        </w:rPr>
        <w:t xml:space="preserve"> sugrađana, posebice mladih, o brizi i zaštiti životinja. </w:t>
      </w:r>
    </w:p>
    <w:p w14:paraId="7DE28451" w14:textId="77777777" w:rsidR="007F6D53" w:rsidRPr="00095713" w:rsidRDefault="007F6D53" w:rsidP="00882C78">
      <w:pPr>
        <w:shd w:val="clear" w:color="auto" w:fill="FFFFFF"/>
        <w:spacing w:after="0"/>
        <w:jc w:val="both"/>
        <w:textAlignment w:val="baseline"/>
        <w:rPr>
          <w:rFonts w:asciiTheme="majorBidi" w:eastAsia="Times New Roman" w:hAnsiTheme="majorBidi" w:cstheme="majorBidi"/>
          <w:lang w:eastAsia="hr-HR"/>
        </w:rPr>
      </w:pPr>
    </w:p>
    <w:p w14:paraId="2CA0F041" w14:textId="77777777" w:rsidR="00EC79CA" w:rsidRPr="00095713" w:rsidRDefault="00EC79CA" w:rsidP="00882C78">
      <w:pPr>
        <w:shd w:val="clear" w:color="auto" w:fill="FFFFFF"/>
        <w:spacing w:after="0"/>
        <w:jc w:val="center"/>
        <w:textAlignment w:val="baseline"/>
        <w:rPr>
          <w:rFonts w:asciiTheme="majorBidi" w:eastAsia="Times New Roman" w:hAnsiTheme="majorBidi" w:cstheme="majorBidi"/>
          <w:b/>
          <w:bCs/>
          <w:lang w:eastAsia="hr-HR"/>
        </w:rPr>
      </w:pPr>
    </w:p>
    <w:p w14:paraId="557A59E7" w14:textId="77777777" w:rsidR="0060005C" w:rsidRPr="00095713" w:rsidRDefault="0060005C" w:rsidP="00882C78">
      <w:pPr>
        <w:shd w:val="clear" w:color="auto" w:fill="FFFFFF"/>
        <w:spacing w:after="0"/>
        <w:jc w:val="center"/>
        <w:textAlignment w:val="baseline"/>
        <w:rPr>
          <w:rFonts w:asciiTheme="majorBidi" w:eastAsia="Times New Roman" w:hAnsiTheme="majorBidi" w:cstheme="majorBidi"/>
          <w:b/>
          <w:bCs/>
          <w:lang w:eastAsia="hr-HR"/>
        </w:rPr>
      </w:pPr>
    </w:p>
    <w:p w14:paraId="5F35DBE1" w14:textId="77777777" w:rsidR="0060005C" w:rsidRPr="00095713" w:rsidRDefault="0060005C" w:rsidP="00882C78">
      <w:pPr>
        <w:shd w:val="clear" w:color="auto" w:fill="FFFFFF"/>
        <w:spacing w:after="0"/>
        <w:jc w:val="center"/>
        <w:textAlignment w:val="baseline"/>
        <w:rPr>
          <w:rFonts w:asciiTheme="majorBidi" w:eastAsia="Times New Roman" w:hAnsiTheme="majorBidi" w:cstheme="majorBidi"/>
          <w:b/>
          <w:bCs/>
          <w:lang w:eastAsia="hr-HR"/>
        </w:rPr>
      </w:pPr>
    </w:p>
    <w:p w14:paraId="50182214" w14:textId="77777777" w:rsidR="0060005C" w:rsidRPr="00095713" w:rsidRDefault="0060005C" w:rsidP="00882C78">
      <w:pPr>
        <w:shd w:val="clear" w:color="auto" w:fill="FFFFFF"/>
        <w:spacing w:after="0"/>
        <w:jc w:val="center"/>
        <w:textAlignment w:val="baseline"/>
        <w:rPr>
          <w:rFonts w:asciiTheme="majorBidi" w:eastAsia="Times New Roman" w:hAnsiTheme="majorBidi" w:cstheme="majorBidi"/>
          <w:b/>
          <w:bCs/>
          <w:lang w:eastAsia="hr-HR"/>
        </w:rPr>
      </w:pPr>
    </w:p>
    <w:p w14:paraId="1CFA71A5" w14:textId="30413196" w:rsidR="007F6D53" w:rsidRPr="00095713" w:rsidRDefault="007F6D53"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lastRenderedPageBreak/>
        <w:t>Korištenje životinja u komercijalne svrhe</w:t>
      </w:r>
    </w:p>
    <w:p w14:paraId="3F776549" w14:textId="77777777" w:rsidR="007F6D53" w:rsidRPr="00095713" w:rsidRDefault="007F6D53" w:rsidP="00882C78">
      <w:pPr>
        <w:shd w:val="clear" w:color="auto" w:fill="FFFFFF"/>
        <w:spacing w:after="0"/>
        <w:jc w:val="both"/>
        <w:textAlignment w:val="baseline"/>
        <w:rPr>
          <w:rFonts w:asciiTheme="majorBidi" w:eastAsia="Times New Roman" w:hAnsiTheme="majorBidi" w:cstheme="majorBidi"/>
          <w:lang w:eastAsia="hr-HR"/>
        </w:rPr>
      </w:pPr>
    </w:p>
    <w:p w14:paraId="4F2A142E" w14:textId="20D9B29A" w:rsidR="007F6D53" w:rsidRPr="00095713" w:rsidRDefault="007F6D53"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822FE6" w:rsidRPr="00095713">
        <w:rPr>
          <w:rFonts w:asciiTheme="majorBidi" w:eastAsia="Times New Roman" w:hAnsiTheme="majorBidi" w:cstheme="majorBidi"/>
          <w:b/>
          <w:bCs/>
          <w:lang w:eastAsia="hr-HR"/>
        </w:rPr>
        <w:t>2</w:t>
      </w:r>
      <w:r w:rsidR="00F96C8A" w:rsidRPr="00095713">
        <w:rPr>
          <w:rFonts w:asciiTheme="majorBidi" w:eastAsia="Times New Roman" w:hAnsiTheme="majorBidi" w:cstheme="majorBidi"/>
          <w:b/>
          <w:bCs/>
          <w:lang w:eastAsia="hr-HR"/>
        </w:rPr>
        <w:t>0</w:t>
      </w:r>
      <w:r w:rsidRPr="00095713">
        <w:rPr>
          <w:rFonts w:asciiTheme="majorBidi" w:eastAsia="Times New Roman" w:hAnsiTheme="majorBidi" w:cstheme="majorBidi"/>
          <w:b/>
          <w:bCs/>
          <w:lang w:eastAsia="hr-HR"/>
        </w:rPr>
        <w:t>.</w:t>
      </w:r>
    </w:p>
    <w:p w14:paraId="712DE23F" w14:textId="07EBDA47" w:rsidR="007F6D53" w:rsidRPr="00095713" w:rsidRDefault="007F6D53" w:rsidP="00882C78">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b/>
        <w:t xml:space="preserve">Zabranjeno je koristiti divlje i domaće životinje za skupljanje donacija i prošnju te ih izlagati na javnim površinama, sajmovima, tržnicama i slično, koristiti u zabavne ili druge svrhe kao što su cirkuske predstave i druge predstave ili u druge svrhe bez suglasnosti nadležnog tijela Grada Karlovca i suglasnosti veterinarske inspekcije sukladno propisima iz područja zaštite životinja. </w:t>
      </w:r>
    </w:p>
    <w:p w14:paraId="6648BCFF" w14:textId="77777777" w:rsidR="007F6D53" w:rsidRPr="00095713" w:rsidRDefault="007F6D53" w:rsidP="00882C78">
      <w:pPr>
        <w:shd w:val="clear" w:color="auto" w:fill="FFFFFF"/>
        <w:spacing w:after="0"/>
        <w:jc w:val="both"/>
        <w:textAlignment w:val="baseline"/>
        <w:rPr>
          <w:rFonts w:asciiTheme="majorBidi" w:eastAsia="Times New Roman" w:hAnsiTheme="majorBidi" w:cstheme="majorBidi"/>
          <w:lang w:eastAsia="hr-HR"/>
        </w:rPr>
      </w:pPr>
    </w:p>
    <w:p w14:paraId="67BB39FF" w14:textId="38798185" w:rsidR="007F6D53" w:rsidRPr="00095713" w:rsidRDefault="007F6D53" w:rsidP="00882C78">
      <w:pPr>
        <w:pStyle w:val="ListParagraph"/>
        <w:numPr>
          <w:ilvl w:val="0"/>
          <w:numId w:val="10"/>
        </w:numPr>
        <w:shd w:val="clear" w:color="auto" w:fill="FFFFFF"/>
        <w:spacing w:after="0"/>
        <w:ind w:left="709" w:hanging="709"/>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NADZOR</w:t>
      </w:r>
    </w:p>
    <w:p w14:paraId="3D3CC24C" w14:textId="77777777" w:rsidR="007F6D53" w:rsidRPr="00095713" w:rsidRDefault="007F6D53" w:rsidP="00882C78">
      <w:pPr>
        <w:pStyle w:val="ListParagraph"/>
        <w:shd w:val="clear" w:color="auto" w:fill="FFFFFF"/>
        <w:spacing w:after="0"/>
        <w:ind w:left="709"/>
        <w:textAlignment w:val="baseline"/>
        <w:rPr>
          <w:rFonts w:asciiTheme="majorBidi" w:eastAsia="Times New Roman" w:hAnsiTheme="majorBidi" w:cstheme="majorBidi"/>
          <w:b/>
          <w:bCs/>
          <w:lang w:eastAsia="hr-HR"/>
        </w:rPr>
      </w:pPr>
    </w:p>
    <w:p w14:paraId="22DF3029" w14:textId="41231F78" w:rsidR="007F6D53" w:rsidRPr="00095713" w:rsidRDefault="007F6D53"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Ovlasti komunalnog redara</w:t>
      </w:r>
    </w:p>
    <w:p w14:paraId="63970110" w14:textId="77777777" w:rsidR="00142A16" w:rsidRPr="00095713" w:rsidRDefault="00142A16" w:rsidP="00882C78">
      <w:pPr>
        <w:shd w:val="clear" w:color="auto" w:fill="FFFFFF"/>
        <w:spacing w:after="0"/>
        <w:jc w:val="center"/>
        <w:textAlignment w:val="baseline"/>
        <w:rPr>
          <w:rFonts w:asciiTheme="majorBidi" w:eastAsia="Times New Roman" w:hAnsiTheme="majorBidi" w:cstheme="majorBidi"/>
          <w:b/>
          <w:bCs/>
          <w:lang w:eastAsia="hr-HR"/>
        </w:rPr>
      </w:pPr>
    </w:p>
    <w:p w14:paraId="3986CCD9" w14:textId="191C97FB" w:rsidR="007F6D53" w:rsidRPr="00095713" w:rsidRDefault="00142A16"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822FE6" w:rsidRPr="00095713">
        <w:rPr>
          <w:rFonts w:asciiTheme="majorBidi" w:eastAsia="Times New Roman" w:hAnsiTheme="majorBidi" w:cstheme="majorBidi"/>
          <w:b/>
          <w:bCs/>
          <w:lang w:eastAsia="hr-HR"/>
        </w:rPr>
        <w:t>2</w:t>
      </w:r>
      <w:r w:rsidR="00F96C8A" w:rsidRPr="00095713">
        <w:rPr>
          <w:rFonts w:asciiTheme="majorBidi" w:eastAsia="Times New Roman" w:hAnsiTheme="majorBidi" w:cstheme="majorBidi"/>
          <w:b/>
          <w:bCs/>
          <w:lang w:eastAsia="hr-HR"/>
        </w:rPr>
        <w:t>1</w:t>
      </w:r>
      <w:r w:rsidR="00C339FB" w:rsidRPr="00095713">
        <w:rPr>
          <w:rFonts w:asciiTheme="majorBidi" w:eastAsia="Times New Roman" w:hAnsiTheme="majorBidi" w:cstheme="majorBidi"/>
          <w:b/>
          <w:bCs/>
          <w:lang w:eastAsia="hr-HR"/>
        </w:rPr>
        <w:t>.</w:t>
      </w:r>
    </w:p>
    <w:p w14:paraId="17F701F4" w14:textId="1E815E3B" w:rsidR="007F6D53" w:rsidRPr="00095713" w:rsidRDefault="007F6D53" w:rsidP="00882C78">
      <w:pPr>
        <w:pStyle w:val="ListParagraph"/>
        <w:numPr>
          <w:ilvl w:val="0"/>
          <w:numId w:val="35"/>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Nadzor nad ovom Odlukom </w:t>
      </w:r>
      <w:r w:rsidR="00142A16" w:rsidRPr="00095713">
        <w:rPr>
          <w:rFonts w:asciiTheme="majorBidi" w:eastAsia="Times New Roman" w:hAnsiTheme="majorBidi" w:cstheme="majorBidi"/>
          <w:lang w:eastAsia="hr-HR"/>
        </w:rPr>
        <w:t xml:space="preserve">provode komunalni redari. U svom postupanju, komunalni redar je ovlašten zatražiti pomoć policijskih službenika ako se prilikom provođenja nadzora ili izvršenja rješenja opravdano očekuje pružanje otpora. </w:t>
      </w:r>
    </w:p>
    <w:p w14:paraId="38A15088" w14:textId="7D5460A5" w:rsidR="007F6D53" w:rsidRPr="00095713" w:rsidRDefault="00142A16" w:rsidP="00882C78">
      <w:pPr>
        <w:pStyle w:val="ListParagraph"/>
        <w:numPr>
          <w:ilvl w:val="0"/>
          <w:numId w:val="35"/>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Komunalni redar postupa po službenoj du</w:t>
      </w:r>
      <w:r w:rsidR="00CC0DF6" w:rsidRPr="00095713">
        <w:rPr>
          <w:rFonts w:asciiTheme="majorBidi" w:eastAsia="Times New Roman" w:hAnsiTheme="majorBidi" w:cstheme="majorBidi"/>
          <w:lang w:eastAsia="hr-HR"/>
        </w:rPr>
        <w:t>ž</w:t>
      </w:r>
      <w:r w:rsidRPr="00095713">
        <w:rPr>
          <w:rFonts w:asciiTheme="majorBidi" w:eastAsia="Times New Roman" w:hAnsiTheme="majorBidi" w:cstheme="majorBidi"/>
          <w:lang w:eastAsia="hr-HR"/>
        </w:rPr>
        <w:t xml:space="preserve">nosti kada uoči </w:t>
      </w:r>
      <w:r w:rsidR="00810553" w:rsidRPr="00095713">
        <w:rPr>
          <w:rFonts w:asciiTheme="majorBidi" w:eastAsia="Times New Roman" w:hAnsiTheme="majorBidi" w:cstheme="majorBidi"/>
          <w:lang w:eastAsia="hr-HR"/>
        </w:rPr>
        <w:t>postupanje</w:t>
      </w:r>
      <w:r w:rsidRPr="00095713">
        <w:rPr>
          <w:rFonts w:asciiTheme="majorBidi" w:eastAsia="Times New Roman" w:hAnsiTheme="majorBidi" w:cstheme="majorBidi"/>
          <w:lang w:eastAsia="hr-HR"/>
        </w:rPr>
        <w:t xml:space="preserve"> protivno Odluci te prema prijavi fizičkih ili pravnih osoba. </w:t>
      </w:r>
    </w:p>
    <w:p w14:paraId="74775BF6" w14:textId="1A347504" w:rsidR="00142A16" w:rsidRPr="00095713" w:rsidRDefault="00142A16" w:rsidP="00882C78">
      <w:pPr>
        <w:pStyle w:val="ListParagraph"/>
        <w:numPr>
          <w:ilvl w:val="0"/>
          <w:numId w:val="35"/>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U obavljanju poslova iz svoje nadležnosti, komunalni redar </w:t>
      </w:r>
      <w:r w:rsidR="00822FE6" w:rsidRPr="00095713">
        <w:rPr>
          <w:rFonts w:asciiTheme="majorBidi" w:eastAsia="Times New Roman" w:hAnsiTheme="majorBidi" w:cstheme="majorBidi"/>
          <w:lang w:eastAsia="hr-HR"/>
        </w:rPr>
        <w:t>je ovlašten</w:t>
      </w:r>
      <w:r w:rsidRPr="00095713">
        <w:rPr>
          <w:rFonts w:asciiTheme="majorBidi" w:eastAsia="Times New Roman" w:hAnsiTheme="majorBidi" w:cstheme="majorBidi"/>
          <w:lang w:eastAsia="hr-HR"/>
        </w:rPr>
        <w:t xml:space="preserve">: </w:t>
      </w:r>
    </w:p>
    <w:p w14:paraId="21586134" w14:textId="0C951A01" w:rsidR="00142A16" w:rsidRPr="00095713" w:rsidRDefault="00142A16" w:rsidP="00882C78">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pregledati isprave na temelju kojih se može utvrditi </w:t>
      </w:r>
      <w:r w:rsidR="00810553" w:rsidRPr="00095713">
        <w:rPr>
          <w:rFonts w:asciiTheme="majorBidi" w:eastAsia="Times New Roman" w:hAnsiTheme="majorBidi" w:cstheme="majorBidi"/>
          <w:lang w:eastAsia="hr-HR"/>
        </w:rPr>
        <w:t>identitet</w:t>
      </w:r>
      <w:r w:rsidRPr="00095713">
        <w:rPr>
          <w:rFonts w:asciiTheme="majorBidi" w:eastAsia="Times New Roman" w:hAnsiTheme="majorBidi" w:cstheme="majorBidi"/>
          <w:lang w:eastAsia="hr-HR"/>
        </w:rPr>
        <w:t xml:space="preserve"> stranke i drugih osoba nazočnih u nadzoru</w:t>
      </w:r>
    </w:p>
    <w:p w14:paraId="19A73685" w14:textId="4F135E7F" w:rsidR="00142A16" w:rsidRPr="00095713" w:rsidRDefault="00142A16" w:rsidP="00882C78">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ući u prostore/prostorije u kojima se drže kućni ljubimci</w:t>
      </w:r>
    </w:p>
    <w:p w14:paraId="564915AC" w14:textId="351D0893" w:rsidR="00142A16" w:rsidRPr="00095713" w:rsidRDefault="00142A16" w:rsidP="00882C78">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uzimati izjave stranaka i drugih osoba</w:t>
      </w:r>
    </w:p>
    <w:p w14:paraId="4483328C" w14:textId="35DED275" w:rsidR="00142A16" w:rsidRPr="00095713" w:rsidRDefault="00142A16" w:rsidP="00882C78">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zatražiti od stranke</w:t>
      </w:r>
      <w:r w:rsidR="00750C1B" w:rsidRPr="00095713">
        <w:rPr>
          <w:rFonts w:asciiTheme="majorBidi" w:eastAsia="Times New Roman" w:hAnsiTheme="majorBidi" w:cstheme="majorBidi"/>
          <w:lang w:eastAsia="hr-HR"/>
        </w:rPr>
        <w:t xml:space="preserve"> podatke i dokumentaciju </w:t>
      </w:r>
    </w:p>
    <w:p w14:paraId="15A89C1E" w14:textId="736A351A" w:rsidR="00750C1B" w:rsidRPr="00095713" w:rsidRDefault="00750C1B" w:rsidP="00882C78">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prikupiti dokaze na vizualni i drugi odgovarajući način</w:t>
      </w:r>
    </w:p>
    <w:p w14:paraId="7CD9852A" w14:textId="4C8422C0" w:rsidR="00750C1B" w:rsidRPr="00095713" w:rsidRDefault="00750C1B" w:rsidP="00882C78">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očitati mikročip </w:t>
      </w:r>
    </w:p>
    <w:p w14:paraId="6639BD9E" w14:textId="043606C8" w:rsidR="00750C1B" w:rsidRPr="00095713" w:rsidRDefault="00750C1B" w:rsidP="00882C78">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podnositi kaznenu prijavu</w:t>
      </w:r>
      <w:r w:rsidR="00822FE6" w:rsidRPr="00095713">
        <w:rPr>
          <w:rFonts w:asciiTheme="majorBidi" w:eastAsia="Times New Roman" w:hAnsiTheme="majorBidi" w:cstheme="majorBidi"/>
          <w:lang w:eastAsia="hr-HR"/>
        </w:rPr>
        <w:t xml:space="preserve"> ili optužni prijedlog</w:t>
      </w:r>
      <w:r w:rsidRPr="00095713">
        <w:rPr>
          <w:rFonts w:asciiTheme="majorBidi" w:eastAsia="Times New Roman" w:hAnsiTheme="majorBidi" w:cstheme="majorBidi"/>
          <w:lang w:eastAsia="hr-HR"/>
        </w:rPr>
        <w:t xml:space="preserve"> </w:t>
      </w:r>
    </w:p>
    <w:p w14:paraId="1B25ABBE" w14:textId="27AED0C5" w:rsidR="00750C1B" w:rsidRPr="00095713" w:rsidRDefault="00A93C50" w:rsidP="00882C78">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donijeti rješenje kojim nalaže promjenu uvjeta u skladu s Odlukom Grada</w:t>
      </w:r>
    </w:p>
    <w:p w14:paraId="3093AB4E" w14:textId="788BCC30" w:rsidR="00A93C50" w:rsidRPr="00095713" w:rsidRDefault="00A93C50" w:rsidP="00882C78">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naplatiti novčanu kaznu propisanu ovom Odlukom</w:t>
      </w:r>
    </w:p>
    <w:p w14:paraId="5C9ABA2D" w14:textId="7CC4E4EA" w:rsidR="00A93C50" w:rsidRPr="00095713" w:rsidRDefault="00A93C50" w:rsidP="00C05C7C">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upozoravati i opominjati fizičke i pravne osobe</w:t>
      </w:r>
    </w:p>
    <w:p w14:paraId="15920767" w14:textId="288EE955" w:rsidR="00A93C50" w:rsidRPr="00095713" w:rsidRDefault="00A93C50" w:rsidP="00882C78">
      <w:pPr>
        <w:pStyle w:val="ListParagraph"/>
        <w:numPr>
          <w:ilvl w:val="0"/>
          <w:numId w:val="15"/>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obavljati druge radnje u skladu sa svrhom nadzora </w:t>
      </w:r>
    </w:p>
    <w:p w14:paraId="78ED67FF" w14:textId="0AB94E37" w:rsidR="00A93C50" w:rsidRPr="00095713" w:rsidRDefault="00A93C50" w:rsidP="00882C78">
      <w:pPr>
        <w:pStyle w:val="ListParagraph"/>
        <w:numPr>
          <w:ilvl w:val="0"/>
          <w:numId w:val="35"/>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U slučajevima iz nadležnosti komunalnog redara predviđenim ovom Odlukom komunalni redar može, kada je potrebno hitno postupanje, donijeti usmeno rješenje. </w:t>
      </w:r>
    </w:p>
    <w:p w14:paraId="69D278CE" w14:textId="36D830AB" w:rsidR="00F071EB" w:rsidRPr="00095713" w:rsidRDefault="00E161E2" w:rsidP="00882C78">
      <w:pPr>
        <w:pStyle w:val="ListParagraph"/>
        <w:numPr>
          <w:ilvl w:val="0"/>
          <w:numId w:val="35"/>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Komunalni redar dužan je podnijeti prijavu Veterinarskoj inspekciji kada u provedbi nadzora utvrdi:</w:t>
      </w:r>
    </w:p>
    <w:p w14:paraId="29DC2DB4" w14:textId="07E273F2" w:rsidR="00E161E2"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E161E2" w:rsidRPr="00095713">
        <w:rPr>
          <w:rFonts w:asciiTheme="majorBidi" w:eastAsia="Times New Roman" w:hAnsiTheme="majorBidi" w:cstheme="majorBidi"/>
          <w:lang w:eastAsia="hr-HR"/>
        </w:rPr>
        <w:t>a se kućni ljubimac nalazi u stanju na temelju kojeg se može zaključiti da životinja trpi bol, patnju ili veliki strah, da je ozlijeđena ili da bi nastavak njezina života u istim uvjetima bio povezan s neotklonjivom boli, patnjom ili velikim strahom</w:t>
      </w:r>
    </w:p>
    <w:p w14:paraId="72F7F961" w14:textId="6FC996E6" w:rsidR="00E161E2"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E161E2" w:rsidRPr="00095713">
        <w:rPr>
          <w:rFonts w:asciiTheme="majorBidi" w:eastAsia="Times New Roman" w:hAnsiTheme="majorBidi" w:cstheme="majorBidi"/>
          <w:lang w:eastAsia="hr-HR"/>
        </w:rPr>
        <w:t>a posjednik nije označio mikročipom psa u roku predviđenom zakonom o veterinarstvu, odnosno redovito cijepio psa protiv bjesnoće,</w:t>
      </w:r>
    </w:p>
    <w:p w14:paraId="0BD02462" w14:textId="090B9154" w:rsidR="00E161E2"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E161E2" w:rsidRPr="00095713">
        <w:rPr>
          <w:rFonts w:asciiTheme="majorBidi" w:eastAsia="Times New Roman" w:hAnsiTheme="majorBidi" w:cstheme="majorBidi"/>
          <w:lang w:eastAsia="hr-HR"/>
        </w:rPr>
        <w:t xml:space="preserve">a posjednik kućnom ljubimcu daje hranu koja mu uzrokuje ili može uzrokovati bolest, bol, patnju, ozljede, strah ili smrt te kada utvrdi da bi zbog lošeg gojnog stanja kućnog ljubimca bila nužna intervencija veterinarske inspekcije </w:t>
      </w:r>
    </w:p>
    <w:p w14:paraId="34DD8718" w14:textId="6EC7520B" w:rsidR="00E161E2"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E161E2" w:rsidRPr="00095713">
        <w:rPr>
          <w:rFonts w:asciiTheme="majorBidi" w:eastAsia="Times New Roman" w:hAnsiTheme="majorBidi" w:cstheme="majorBidi"/>
          <w:lang w:eastAsia="hr-HR"/>
        </w:rPr>
        <w:t>a posjednik nije pravodobno zatražio veterinarsku pomoć i osigurao zbrinjavanje i odgovarajuću njegu bolesnog ili ozlijeđenog kućnog ljubimca,</w:t>
      </w:r>
    </w:p>
    <w:p w14:paraId="683AE256" w14:textId="64AC02DC" w:rsidR="00E161E2"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E161E2" w:rsidRPr="00095713">
        <w:rPr>
          <w:rFonts w:asciiTheme="majorBidi" w:eastAsia="Times New Roman" w:hAnsiTheme="majorBidi" w:cstheme="majorBidi"/>
          <w:lang w:eastAsia="hr-HR"/>
        </w:rPr>
        <w:t>a posjednik koristi životinj</w:t>
      </w:r>
      <w:r w:rsidR="00D63CAA" w:rsidRPr="00095713">
        <w:rPr>
          <w:rFonts w:asciiTheme="majorBidi" w:eastAsia="Times New Roman" w:hAnsiTheme="majorBidi" w:cstheme="majorBidi"/>
          <w:lang w:eastAsia="hr-HR"/>
        </w:rPr>
        <w:t>e</w:t>
      </w:r>
      <w:r w:rsidR="00E161E2" w:rsidRPr="00095713">
        <w:rPr>
          <w:rFonts w:asciiTheme="majorBidi" w:eastAsia="Times New Roman" w:hAnsiTheme="majorBidi" w:cstheme="majorBidi"/>
          <w:lang w:eastAsia="hr-HR"/>
        </w:rPr>
        <w:t xml:space="preserve"> za</w:t>
      </w:r>
      <w:r w:rsidR="004D2A48" w:rsidRPr="00095713">
        <w:rPr>
          <w:rFonts w:asciiTheme="majorBidi" w:eastAsia="Times New Roman" w:hAnsiTheme="majorBidi" w:cstheme="majorBidi"/>
          <w:lang w:eastAsia="hr-HR"/>
        </w:rPr>
        <w:t xml:space="preserve"> </w:t>
      </w:r>
      <w:r w:rsidR="00E161E2" w:rsidRPr="00095713">
        <w:rPr>
          <w:rFonts w:asciiTheme="majorBidi" w:eastAsia="Times New Roman" w:hAnsiTheme="majorBidi" w:cstheme="majorBidi"/>
          <w:lang w:eastAsia="hr-HR"/>
        </w:rPr>
        <w:t>zabavne i druge svrhe,</w:t>
      </w:r>
    </w:p>
    <w:p w14:paraId="636C8430" w14:textId="15BDBB71" w:rsidR="00E161E2"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E161E2" w:rsidRPr="00095713">
        <w:rPr>
          <w:rFonts w:asciiTheme="majorBidi" w:eastAsia="Times New Roman" w:hAnsiTheme="majorBidi" w:cstheme="majorBidi"/>
          <w:lang w:eastAsia="hr-HR"/>
        </w:rPr>
        <w:t xml:space="preserve">a je posjednik zanemario kućnog ljubimca obzirom na njihovo zdravlje, smještaj, ishranu i njegu, </w:t>
      </w:r>
    </w:p>
    <w:p w14:paraId="2D02B8F6" w14:textId="040084D7" w:rsidR="00E161E2"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E161E2" w:rsidRPr="00095713">
        <w:rPr>
          <w:rFonts w:asciiTheme="majorBidi" w:eastAsia="Times New Roman" w:hAnsiTheme="majorBidi" w:cstheme="majorBidi"/>
          <w:lang w:eastAsia="hr-HR"/>
        </w:rPr>
        <w:t xml:space="preserve">a posjednik ograničava kretanje kućnom ljubimcu na način koji mu uzrokuje bol, patnju, ozlijede ili strah, </w:t>
      </w:r>
    </w:p>
    <w:p w14:paraId="28677782" w14:textId="287F99CD" w:rsidR="00E161E2"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lastRenderedPageBreak/>
        <w:t>d</w:t>
      </w:r>
      <w:r w:rsidR="00E161E2" w:rsidRPr="00095713">
        <w:rPr>
          <w:rFonts w:asciiTheme="majorBidi" w:eastAsia="Times New Roman" w:hAnsiTheme="majorBidi" w:cstheme="majorBidi"/>
          <w:lang w:eastAsia="hr-HR"/>
        </w:rPr>
        <w:t xml:space="preserve">a </w:t>
      </w:r>
      <w:r w:rsidR="00D5270B" w:rsidRPr="00095713">
        <w:rPr>
          <w:rFonts w:asciiTheme="majorBidi" w:eastAsia="Times New Roman" w:hAnsiTheme="majorBidi" w:cstheme="majorBidi"/>
          <w:lang w:eastAsia="hr-HR"/>
        </w:rPr>
        <w:t xml:space="preserve">je </w:t>
      </w:r>
      <w:r w:rsidR="00E161E2" w:rsidRPr="00095713">
        <w:rPr>
          <w:rFonts w:asciiTheme="majorBidi" w:eastAsia="Times New Roman" w:hAnsiTheme="majorBidi" w:cstheme="majorBidi"/>
          <w:lang w:eastAsia="hr-HR"/>
        </w:rPr>
        <w:t>posjednik usmrti</w:t>
      </w:r>
      <w:r w:rsidR="00D5270B" w:rsidRPr="00095713">
        <w:rPr>
          <w:rFonts w:asciiTheme="majorBidi" w:eastAsia="Times New Roman" w:hAnsiTheme="majorBidi" w:cstheme="majorBidi"/>
          <w:lang w:eastAsia="hr-HR"/>
        </w:rPr>
        <w:t>o</w:t>
      </w:r>
      <w:r w:rsidR="00E161E2" w:rsidRPr="00095713">
        <w:rPr>
          <w:rFonts w:asciiTheme="majorBidi" w:eastAsia="Times New Roman" w:hAnsiTheme="majorBidi" w:cstheme="majorBidi"/>
          <w:lang w:eastAsia="hr-HR"/>
        </w:rPr>
        <w:t xml:space="preserve"> ži</w:t>
      </w:r>
      <w:r w:rsidR="00D5270B" w:rsidRPr="00095713">
        <w:rPr>
          <w:rFonts w:asciiTheme="majorBidi" w:eastAsia="Times New Roman" w:hAnsiTheme="majorBidi" w:cstheme="majorBidi"/>
          <w:lang w:eastAsia="hr-HR"/>
        </w:rPr>
        <w:t xml:space="preserve">votinju, nanio joj bol, patnju i ozlijede, namjerno ju izložio strahu i bolestima, </w:t>
      </w:r>
    </w:p>
    <w:p w14:paraId="5845D933" w14:textId="16055909" w:rsidR="00D5270B"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D5270B" w:rsidRPr="00095713">
        <w:rPr>
          <w:rFonts w:asciiTheme="majorBidi" w:eastAsia="Times New Roman" w:hAnsiTheme="majorBidi" w:cstheme="majorBidi"/>
          <w:lang w:eastAsia="hr-HR"/>
        </w:rPr>
        <w:t>a posjednik huška životinje na druge životinje, ili čovjeka ili ih obučava agresivnosti,</w:t>
      </w:r>
    </w:p>
    <w:p w14:paraId="1112848B" w14:textId="28DCAF18" w:rsidR="00D5270B"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D5270B" w:rsidRPr="00095713">
        <w:rPr>
          <w:rFonts w:asciiTheme="majorBidi" w:eastAsia="Times New Roman" w:hAnsiTheme="majorBidi" w:cstheme="majorBidi"/>
          <w:lang w:eastAsia="hr-HR"/>
        </w:rPr>
        <w:t xml:space="preserve">a je posjednik napustio domaću životinju, kućnog ljubimca ili uzgojenu divlju životinju i druge životinje koje se drže pod nadzorom, </w:t>
      </w:r>
    </w:p>
    <w:p w14:paraId="23428D70" w14:textId="739FDAB5" w:rsidR="00D5270B"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D5270B" w:rsidRPr="00095713">
        <w:rPr>
          <w:rFonts w:asciiTheme="majorBidi" w:eastAsia="Times New Roman" w:hAnsiTheme="majorBidi" w:cstheme="majorBidi"/>
          <w:lang w:eastAsia="hr-HR"/>
        </w:rPr>
        <w:t xml:space="preserve">a posjednik daje kućnog ljubimca maloljetnoj osobi, te osobama koje su od ranije poznate po neodgovornom ponašanju prema životinjama, </w:t>
      </w:r>
    </w:p>
    <w:p w14:paraId="4633E3ED" w14:textId="5C2F9FA7" w:rsidR="007648E8"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7648E8" w:rsidRPr="00095713">
        <w:rPr>
          <w:rFonts w:asciiTheme="majorBidi" w:eastAsia="Times New Roman" w:hAnsiTheme="majorBidi" w:cstheme="majorBidi"/>
          <w:lang w:eastAsia="hr-HR"/>
        </w:rPr>
        <w:t xml:space="preserve">a je osoba bacila petarde ili druga pirotehnička sredstva na životinju, </w:t>
      </w:r>
    </w:p>
    <w:p w14:paraId="0AC09196" w14:textId="41C42594" w:rsidR="007648E8"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7648E8" w:rsidRPr="00095713">
        <w:rPr>
          <w:rFonts w:asciiTheme="majorBidi" w:eastAsia="Times New Roman" w:hAnsiTheme="majorBidi" w:cstheme="majorBidi"/>
          <w:lang w:eastAsia="hr-HR"/>
        </w:rPr>
        <w:t xml:space="preserve">a životinja trči privezana uz prijevozno sredstvo koje je u pokretu, </w:t>
      </w:r>
    </w:p>
    <w:p w14:paraId="6965425F" w14:textId="396FEA81" w:rsidR="007648E8"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7648E8" w:rsidRPr="00095713">
        <w:rPr>
          <w:rFonts w:asciiTheme="majorBidi" w:eastAsia="Times New Roman" w:hAnsiTheme="majorBidi" w:cstheme="majorBidi"/>
          <w:lang w:eastAsia="hr-HR"/>
        </w:rPr>
        <w:t xml:space="preserve">a posjednik ne drži pod kontrolom razmnožavanje kućnih ljubimaca i ne sprječava nekontrolirano razmnožavanje, </w:t>
      </w:r>
    </w:p>
    <w:p w14:paraId="40B872B1" w14:textId="0A4D6693" w:rsidR="007648E8" w:rsidRPr="00095713" w:rsidRDefault="00882C78" w:rsidP="00882C78">
      <w:pPr>
        <w:pStyle w:val="ListParagraph"/>
        <w:numPr>
          <w:ilvl w:val="0"/>
          <w:numId w:val="37"/>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w:t>
      </w:r>
      <w:r w:rsidR="007648E8" w:rsidRPr="00095713">
        <w:rPr>
          <w:rFonts w:asciiTheme="majorBidi" w:eastAsia="Times New Roman" w:hAnsiTheme="majorBidi" w:cstheme="majorBidi"/>
          <w:lang w:eastAsia="hr-HR"/>
        </w:rPr>
        <w:t xml:space="preserve">a posjednik kućnog ljubimca nije zbrinuo mladunčad vlastitih kućnih ljubimaca, </w:t>
      </w:r>
    </w:p>
    <w:p w14:paraId="567E3345" w14:textId="5A2C1FF2" w:rsidR="00C412D2" w:rsidRPr="00095713" w:rsidRDefault="00C412D2" w:rsidP="00882C78">
      <w:pPr>
        <w:pStyle w:val="ListParagraph"/>
        <w:numPr>
          <w:ilvl w:val="0"/>
          <w:numId w:val="35"/>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Komunalni redar dužan je obavijestiti Policiju ili Državno odvjetništvo kada uoči situaciju koja upućuje na mučenje ili ubijanje životinja. </w:t>
      </w:r>
    </w:p>
    <w:p w14:paraId="057ACA61" w14:textId="0331A8C5" w:rsidR="00C412D2" w:rsidRPr="00095713" w:rsidRDefault="00C412D2" w:rsidP="00882C78">
      <w:pPr>
        <w:pStyle w:val="ListParagraph"/>
        <w:numPr>
          <w:ilvl w:val="0"/>
          <w:numId w:val="35"/>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U svim slučajevima u kojima komunalni redar tijekom nadzora uoči postupanje protivno Zakonu o zaštiti životinja, Kaznenom zakonu ili drugim propisima, a nije nadležan</w:t>
      </w:r>
      <w:r w:rsidR="00DF3822" w:rsidRPr="00095713">
        <w:rPr>
          <w:rFonts w:asciiTheme="majorBidi" w:eastAsia="Times New Roman" w:hAnsiTheme="majorBidi" w:cstheme="majorBidi"/>
          <w:lang w:eastAsia="hr-HR"/>
        </w:rPr>
        <w:t xml:space="preserve">, </w:t>
      </w:r>
      <w:r w:rsidR="00F071EB" w:rsidRPr="00095713">
        <w:rPr>
          <w:rFonts w:asciiTheme="majorBidi" w:eastAsia="Times New Roman" w:hAnsiTheme="majorBidi" w:cstheme="majorBidi"/>
          <w:lang w:eastAsia="hr-HR"/>
        </w:rPr>
        <w:t xml:space="preserve">prijavu </w:t>
      </w:r>
      <w:r w:rsidR="00810553" w:rsidRPr="00095713">
        <w:rPr>
          <w:rFonts w:asciiTheme="majorBidi" w:eastAsia="Times New Roman" w:hAnsiTheme="majorBidi" w:cstheme="majorBidi"/>
          <w:lang w:eastAsia="hr-HR"/>
        </w:rPr>
        <w:t>prosljeđuje</w:t>
      </w:r>
      <w:r w:rsidR="00F071EB" w:rsidRPr="00095713">
        <w:rPr>
          <w:rFonts w:asciiTheme="majorBidi" w:eastAsia="Times New Roman" w:hAnsiTheme="majorBidi" w:cstheme="majorBidi"/>
          <w:lang w:eastAsia="hr-HR"/>
        </w:rPr>
        <w:t xml:space="preserve"> nadležnom tijelu, a poznatu stranku o tome obavještava.</w:t>
      </w:r>
    </w:p>
    <w:p w14:paraId="5F8D9C84" w14:textId="77777777" w:rsidR="0060005C" w:rsidRPr="00095713" w:rsidRDefault="0060005C" w:rsidP="00882C78">
      <w:pPr>
        <w:shd w:val="clear" w:color="auto" w:fill="FFFFFF"/>
        <w:spacing w:after="0"/>
        <w:jc w:val="center"/>
        <w:textAlignment w:val="baseline"/>
        <w:rPr>
          <w:rFonts w:asciiTheme="majorBidi" w:eastAsia="Times New Roman" w:hAnsiTheme="majorBidi" w:cstheme="majorBidi"/>
          <w:b/>
          <w:bCs/>
          <w:lang w:eastAsia="hr-HR"/>
        </w:rPr>
      </w:pPr>
    </w:p>
    <w:p w14:paraId="0A2B8ACD" w14:textId="48E04A42" w:rsidR="00DF3822" w:rsidRPr="00095713" w:rsidRDefault="00DF3822"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Žalba protiv rješenja komunalnog redara</w:t>
      </w:r>
    </w:p>
    <w:p w14:paraId="2D1D5DAE" w14:textId="77777777" w:rsidR="00DF3822" w:rsidRPr="00095713" w:rsidRDefault="00DF3822" w:rsidP="00882C78">
      <w:pPr>
        <w:shd w:val="clear" w:color="auto" w:fill="FFFFFF"/>
        <w:spacing w:after="0"/>
        <w:jc w:val="center"/>
        <w:textAlignment w:val="baseline"/>
        <w:rPr>
          <w:rFonts w:asciiTheme="majorBidi" w:eastAsia="Times New Roman" w:hAnsiTheme="majorBidi" w:cstheme="majorBidi"/>
          <w:b/>
          <w:bCs/>
          <w:lang w:eastAsia="hr-HR"/>
        </w:rPr>
      </w:pPr>
    </w:p>
    <w:p w14:paraId="38DEE783" w14:textId="7049236B" w:rsidR="00DF3822" w:rsidRPr="00095713" w:rsidRDefault="00DF3822"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F071EB" w:rsidRPr="00095713">
        <w:rPr>
          <w:rFonts w:asciiTheme="majorBidi" w:eastAsia="Times New Roman" w:hAnsiTheme="majorBidi" w:cstheme="majorBidi"/>
          <w:b/>
          <w:bCs/>
          <w:lang w:eastAsia="hr-HR"/>
        </w:rPr>
        <w:t>2</w:t>
      </w:r>
      <w:r w:rsidR="00F96C8A" w:rsidRPr="00095713">
        <w:rPr>
          <w:rFonts w:asciiTheme="majorBidi" w:eastAsia="Times New Roman" w:hAnsiTheme="majorBidi" w:cstheme="majorBidi"/>
          <w:b/>
          <w:bCs/>
          <w:lang w:eastAsia="hr-HR"/>
        </w:rPr>
        <w:t>2</w:t>
      </w:r>
      <w:r w:rsidRPr="00095713">
        <w:rPr>
          <w:rFonts w:asciiTheme="majorBidi" w:eastAsia="Times New Roman" w:hAnsiTheme="majorBidi" w:cstheme="majorBidi"/>
          <w:b/>
          <w:bCs/>
          <w:lang w:eastAsia="hr-HR"/>
        </w:rPr>
        <w:t>.</w:t>
      </w:r>
    </w:p>
    <w:p w14:paraId="05DC2049" w14:textId="3492D4FB" w:rsidR="00EC6063" w:rsidRPr="00095713" w:rsidRDefault="00EC6063" w:rsidP="00882C78">
      <w:pPr>
        <w:pStyle w:val="ListParagraph"/>
        <w:numPr>
          <w:ilvl w:val="0"/>
          <w:numId w:val="36"/>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Protiv rješenja komunalnog redara može se izjaviti žalba u roku od 15 </w:t>
      </w:r>
      <w:r w:rsidR="00D07643" w:rsidRPr="00095713">
        <w:rPr>
          <w:rFonts w:asciiTheme="majorBidi" w:eastAsia="Times New Roman" w:hAnsiTheme="majorBidi" w:cstheme="majorBidi"/>
          <w:lang w:eastAsia="hr-HR"/>
        </w:rPr>
        <w:t xml:space="preserve">(petnaest) </w:t>
      </w:r>
      <w:r w:rsidRPr="00095713">
        <w:rPr>
          <w:rFonts w:asciiTheme="majorBidi" w:eastAsia="Times New Roman" w:hAnsiTheme="majorBidi" w:cstheme="majorBidi"/>
          <w:lang w:eastAsia="hr-HR"/>
        </w:rPr>
        <w:t xml:space="preserve">dana od dana dostave rješenja. Žalba na rješenje komunalnog redara ne odgađa izvršenje rješenja. </w:t>
      </w:r>
    </w:p>
    <w:p w14:paraId="5EED5E5D" w14:textId="35F6ACA8" w:rsidR="00EC6063" w:rsidRPr="00095713" w:rsidRDefault="00EC6063" w:rsidP="00882C78">
      <w:pPr>
        <w:pStyle w:val="ListParagraph"/>
        <w:numPr>
          <w:ilvl w:val="0"/>
          <w:numId w:val="36"/>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O žalbi izjavljenoj protiv rješenja komunalnog redara odlučuje upravno tijelo jedinice područne samouprave nadležno za drugostupanjske </w:t>
      </w:r>
      <w:r w:rsidR="004D2A48" w:rsidRPr="00095713">
        <w:rPr>
          <w:rFonts w:asciiTheme="majorBidi" w:eastAsia="Times New Roman" w:hAnsiTheme="majorBidi" w:cstheme="majorBidi"/>
          <w:lang w:eastAsia="hr-HR"/>
        </w:rPr>
        <w:t>p</w:t>
      </w:r>
      <w:r w:rsidRPr="00095713">
        <w:rPr>
          <w:rFonts w:asciiTheme="majorBidi" w:eastAsia="Times New Roman" w:hAnsiTheme="majorBidi" w:cstheme="majorBidi"/>
          <w:lang w:eastAsia="hr-HR"/>
        </w:rPr>
        <w:t xml:space="preserve">oslove komunalnog redarstva. </w:t>
      </w:r>
    </w:p>
    <w:p w14:paraId="251BDBBF" w14:textId="77777777" w:rsidR="007648E8" w:rsidRPr="00095713" w:rsidRDefault="007648E8" w:rsidP="00882C78">
      <w:pPr>
        <w:shd w:val="clear" w:color="auto" w:fill="FFFFFF"/>
        <w:spacing w:after="0"/>
        <w:jc w:val="both"/>
        <w:textAlignment w:val="baseline"/>
        <w:rPr>
          <w:rFonts w:asciiTheme="majorBidi" w:eastAsia="Times New Roman" w:hAnsiTheme="majorBidi" w:cstheme="majorBidi"/>
          <w:lang w:eastAsia="hr-HR"/>
        </w:rPr>
      </w:pPr>
    </w:p>
    <w:p w14:paraId="71F123FB" w14:textId="09FFF0A2" w:rsidR="00EC6063" w:rsidRPr="00095713" w:rsidRDefault="00EC6063" w:rsidP="00882C78">
      <w:pPr>
        <w:shd w:val="clear" w:color="auto" w:fill="FFFFFF"/>
        <w:spacing w:after="0"/>
        <w:jc w:val="both"/>
        <w:textAlignment w:val="baseline"/>
        <w:rPr>
          <w:rFonts w:asciiTheme="majorBidi" w:eastAsia="Times New Roman" w:hAnsiTheme="majorBidi" w:cstheme="majorBidi"/>
          <w:lang w:eastAsia="hr-HR"/>
        </w:rPr>
      </w:pPr>
    </w:p>
    <w:p w14:paraId="4572DB2D" w14:textId="1C1B80F0" w:rsidR="00EC6063" w:rsidRPr="00095713" w:rsidRDefault="00EC6063" w:rsidP="00882C78">
      <w:pPr>
        <w:pStyle w:val="ListParagraph"/>
        <w:numPr>
          <w:ilvl w:val="0"/>
          <w:numId w:val="10"/>
        </w:numPr>
        <w:shd w:val="clear" w:color="auto" w:fill="FFFFFF"/>
        <w:spacing w:after="0"/>
        <w:ind w:left="709" w:hanging="709"/>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NOVČANE KAZNE</w:t>
      </w:r>
    </w:p>
    <w:p w14:paraId="1BE613FC" w14:textId="77777777" w:rsidR="00EC6063" w:rsidRPr="00095713" w:rsidRDefault="00EC6063" w:rsidP="00882C78">
      <w:pPr>
        <w:shd w:val="clear" w:color="auto" w:fill="FFFFFF"/>
        <w:spacing w:after="0"/>
        <w:textAlignment w:val="baseline"/>
        <w:rPr>
          <w:rFonts w:asciiTheme="majorBidi" w:eastAsia="Times New Roman" w:hAnsiTheme="majorBidi" w:cstheme="majorBidi"/>
          <w:b/>
          <w:bCs/>
          <w:lang w:eastAsia="hr-HR"/>
        </w:rPr>
      </w:pPr>
    </w:p>
    <w:p w14:paraId="221DBA47" w14:textId="06108EDD" w:rsidR="00EC6063" w:rsidRPr="00095713" w:rsidRDefault="00EC6063"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F071EB" w:rsidRPr="00095713">
        <w:rPr>
          <w:rFonts w:asciiTheme="majorBidi" w:eastAsia="Times New Roman" w:hAnsiTheme="majorBidi" w:cstheme="majorBidi"/>
          <w:b/>
          <w:bCs/>
          <w:lang w:eastAsia="hr-HR"/>
        </w:rPr>
        <w:t>2</w:t>
      </w:r>
      <w:r w:rsidR="00F96C8A" w:rsidRPr="00095713">
        <w:rPr>
          <w:rFonts w:asciiTheme="majorBidi" w:eastAsia="Times New Roman" w:hAnsiTheme="majorBidi" w:cstheme="majorBidi"/>
          <w:b/>
          <w:bCs/>
          <w:lang w:eastAsia="hr-HR"/>
        </w:rPr>
        <w:t>3</w:t>
      </w:r>
      <w:r w:rsidRPr="00095713">
        <w:rPr>
          <w:rFonts w:asciiTheme="majorBidi" w:eastAsia="Times New Roman" w:hAnsiTheme="majorBidi" w:cstheme="majorBidi"/>
          <w:b/>
          <w:bCs/>
          <w:lang w:eastAsia="hr-HR"/>
        </w:rPr>
        <w:t xml:space="preserve">. </w:t>
      </w:r>
    </w:p>
    <w:p w14:paraId="4B1BDCE9" w14:textId="7B63D078" w:rsidR="00C04E65" w:rsidRPr="00095713" w:rsidRDefault="00C04E65" w:rsidP="00882C78">
      <w:pPr>
        <w:pStyle w:val="ListParagraph"/>
        <w:numPr>
          <w:ilvl w:val="0"/>
          <w:numId w:val="38"/>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Komunalni redar ima ovlast i dužnost provoditi ovu Odluku u skladu sa svojom nadležnosti i sankcionirati svako ponašanje protivno ovoj Odluci. U tu svrhu, komunalni redar mo</w:t>
      </w:r>
      <w:r w:rsidR="007648E8" w:rsidRPr="00095713">
        <w:rPr>
          <w:rFonts w:asciiTheme="majorBidi" w:eastAsia="Times New Roman" w:hAnsiTheme="majorBidi" w:cstheme="majorBidi"/>
          <w:lang w:eastAsia="hr-HR"/>
        </w:rPr>
        <w:t>ž</w:t>
      </w:r>
      <w:r w:rsidRPr="00095713">
        <w:rPr>
          <w:rFonts w:asciiTheme="majorBidi" w:eastAsia="Times New Roman" w:hAnsiTheme="majorBidi" w:cstheme="majorBidi"/>
          <w:lang w:eastAsia="hr-HR"/>
        </w:rPr>
        <w:t>e, osim kazne, i</w:t>
      </w:r>
      <w:r w:rsidR="007648E8" w:rsidRPr="00095713">
        <w:rPr>
          <w:rFonts w:asciiTheme="majorBidi" w:eastAsia="Times New Roman" w:hAnsiTheme="majorBidi" w:cstheme="majorBidi"/>
          <w:lang w:eastAsia="hr-HR"/>
        </w:rPr>
        <w:t>z</w:t>
      </w:r>
      <w:r w:rsidRPr="00095713">
        <w:rPr>
          <w:rFonts w:asciiTheme="majorBidi" w:eastAsia="Times New Roman" w:hAnsiTheme="majorBidi" w:cstheme="majorBidi"/>
          <w:lang w:eastAsia="hr-HR"/>
        </w:rPr>
        <w:t xml:space="preserve">reći i usmeno upozorenje. </w:t>
      </w:r>
    </w:p>
    <w:p w14:paraId="2EE4490D" w14:textId="5F8C134E" w:rsidR="00C04E65" w:rsidRPr="00095713" w:rsidRDefault="001926E2" w:rsidP="00882C78">
      <w:pPr>
        <w:pStyle w:val="ListParagraph"/>
        <w:numPr>
          <w:ilvl w:val="0"/>
          <w:numId w:val="38"/>
        </w:numPr>
        <w:shd w:val="clear" w:color="auto" w:fill="FFFFFF"/>
        <w:spacing w:after="0"/>
        <w:ind w:left="0"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Novčanom kaznom u iznosu od </w:t>
      </w:r>
      <w:r w:rsidR="002A144F" w:rsidRPr="00095713">
        <w:rPr>
          <w:rFonts w:asciiTheme="majorBidi" w:eastAsia="Times New Roman" w:hAnsiTheme="majorBidi" w:cstheme="majorBidi"/>
          <w:lang w:eastAsia="hr-HR"/>
        </w:rPr>
        <w:t>90</w:t>
      </w:r>
      <w:r w:rsidR="00D63CAA" w:rsidRPr="00095713">
        <w:rPr>
          <w:rFonts w:asciiTheme="majorBidi" w:eastAsia="Times New Roman" w:hAnsiTheme="majorBidi" w:cstheme="majorBidi"/>
          <w:lang w:eastAsia="hr-HR"/>
        </w:rPr>
        <w:t>,00</w:t>
      </w:r>
      <w:r w:rsidRPr="00095713">
        <w:rPr>
          <w:rFonts w:asciiTheme="majorBidi" w:eastAsia="Times New Roman" w:hAnsiTheme="majorBidi" w:cstheme="majorBidi"/>
          <w:lang w:eastAsia="hr-HR"/>
        </w:rPr>
        <w:t xml:space="preserve"> EUR kaznit će se za prekršaj fizička i odgovorna osoba u pravnoj osobi ako: </w:t>
      </w:r>
    </w:p>
    <w:p w14:paraId="0A31447C" w14:textId="573E69A8" w:rsidR="00854472" w:rsidRPr="00095713" w:rsidRDefault="00854472" w:rsidP="00854472">
      <w:pPr>
        <w:pStyle w:val="ListParagraph"/>
        <w:numPr>
          <w:ilvl w:val="0"/>
          <w:numId w:val="39"/>
        </w:numPr>
        <w:rPr>
          <w:rFonts w:asciiTheme="majorBidi" w:eastAsia="Times New Roman" w:hAnsiTheme="majorBidi" w:cstheme="majorBidi"/>
          <w:lang w:eastAsia="hr-HR"/>
        </w:rPr>
      </w:pPr>
      <w:r w:rsidRPr="00095713">
        <w:rPr>
          <w:rFonts w:asciiTheme="majorBidi" w:eastAsia="Times New Roman" w:hAnsiTheme="majorBidi" w:cstheme="majorBidi"/>
          <w:lang w:eastAsia="hr-HR"/>
        </w:rPr>
        <w:t>nije osigurao kućnom ljubimcu</w:t>
      </w:r>
      <w:r w:rsidR="004D2A48" w:rsidRPr="00095713">
        <w:rPr>
          <w:rFonts w:asciiTheme="majorBidi" w:eastAsia="Times New Roman" w:hAnsiTheme="majorBidi" w:cstheme="majorBidi"/>
          <w:lang w:eastAsia="hr-HR"/>
        </w:rPr>
        <w:t xml:space="preserve"> pristup svježoj pitkoj vodi te</w:t>
      </w:r>
      <w:r w:rsidRPr="00095713">
        <w:rPr>
          <w:rFonts w:asciiTheme="majorBidi" w:eastAsia="Times New Roman" w:hAnsiTheme="majorBidi" w:cstheme="majorBidi"/>
          <w:lang w:eastAsia="hr-HR"/>
        </w:rPr>
        <w:t xml:space="preserve"> redovitu i pravilnu ishranu (članak 3., stavak (1), točka 6.)</w:t>
      </w:r>
    </w:p>
    <w:p w14:paraId="7895A7E1" w14:textId="03F5DD23" w:rsidR="00B41CFF" w:rsidRPr="00095713" w:rsidRDefault="00B41CFF" w:rsidP="00882C78">
      <w:pPr>
        <w:pStyle w:val="ListParagraph"/>
        <w:numPr>
          <w:ilvl w:val="0"/>
          <w:numId w:val="39"/>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redovito ne čisti i ne održava urednim prostor u kojem boravi kućni ljubimac</w:t>
      </w:r>
      <w:r w:rsidR="009510E4" w:rsidRPr="00095713">
        <w:rPr>
          <w:rFonts w:asciiTheme="majorBidi" w:eastAsia="Times New Roman" w:hAnsiTheme="majorBidi" w:cstheme="majorBidi"/>
          <w:lang w:eastAsia="hr-HR"/>
        </w:rPr>
        <w:t xml:space="preserve">, te onemogući pristup za nesmetanu brigu o kućnom ljubimcu </w:t>
      </w:r>
      <w:r w:rsidR="00282E02" w:rsidRPr="00095713">
        <w:rPr>
          <w:rFonts w:asciiTheme="majorBidi" w:eastAsia="Times New Roman" w:hAnsiTheme="majorBidi" w:cstheme="majorBidi"/>
          <w:lang w:eastAsia="hr-HR"/>
        </w:rPr>
        <w:t>(članak 3., stavak (1), točka 7.)</w:t>
      </w:r>
    </w:p>
    <w:p w14:paraId="598A8039" w14:textId="22F58FF8" w:rsidR="00CF1097" w:rsidRPr="00095713" w:rsidRDefault="009510E4" w:rsidP="00882C78">
      <w:pPr>
        <w:pStyle w:val="ListParagraph"/>
        <w:numPr>
          <w:ilvl w:val="0"/>
          <w:numId w:val="39"/>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nije osigurao kontrolu nad kućnim ljubimcem, u pravilu jedanput dnevno ili češće ako drži njegovu mladunčad ili je u tijeku okot kućnog ljubimca </w:t>
      </w:r>
      <w:r w:rsidR="00282E02" w:rsidRPr="00095713">
        <w:rPr>
          <w:rFonts w:asciiTheme="majorBidi" w:eastAsia="Times New Roman" w:hAnsiTheme="majorBidi" w:cstheme="majorBidi"/>
          <w:lang w:eastAsia="hr-HR"/>
        </w:rPr>
        <w:t>(članak 3., stavak (1), točka 8.)</w:t>
      </w:r>
    </w:p>
    <w:p w14:paraId="70489038" w14:textId="1D150C08" w:rsidR="00D53479" w:rsidRPr="00095713" w:rsidRDefault="00D53479" w:rsidP="00D53479">
      <w:pPr>
        <w:pStyle w:val="ListParagraph"/>
        <w:numPr>
          <w:ilvl w:val="0"/>
          <w:numId w:val="39"/>
        </w:numPr>
        <w:rPr>
          <w:rFonts w:asciiTheme="majorBidi" w:eastAsia="Times New Roman" w:hAnsiTheme="majorBidi" w:cstheme="majorBidi"/>
          <w:lang w:eastAsia="hr-HR"/>
        </w:rPr>
      </w:pPr>
      <w:r w:rsidRPr="00095713">
        <w:rPr>
          <w:rFonts w:asciiTheme="majorBidi" w:eastAsia="Times New Roman" w:hAnsiTheme="majorBidi" w:cstheme="majorBidi"/>
          <w:lang w:eastAsia="hr-HR"/>
        </w:rPr>
        <w:t>nije na vidljivom mjestu stavio oznaku koja upozorava na psa, te ne posjeduje ispravno zvono na ulaznim dvorišnim ili vrtnim vratima (članak 6., stavak (5))</w:t>
      </w:r>
    </w:p>
    <w:p w14:paraId="5A7D4864" w14:textId="77777777" w:rsidR="004E1F76" w:rsidRPr="00095713" w:rsidRDefault="004E1F76" w:rsidP="004E1F76">
      <w:pPr>
        <w:pStyle w:val="ListParagraph"/>
        <w:numPr>
          <w:ilvl w:val="0"/>
          <w:numId w:val="39"/>
        </w:numPr>
        <w:rPr>
          <w:rFonts w:asciiTheme="majorBidi" w:eastAsia="Times New Roman" w:hAnsiTheme="majorBidi" w:cstheme="majorBidi"/>
          <w:lang w:eastAsia="hr-HR"/>
        </w:rPr>
      </w:pPr>
      <w:r w:rsidRPr="00095713">
        <w:rPr>
          <w:rFonts w:asciiTheme="majorBidi" w:eastAsia="Times New Roman" w:hAnsiTheme="majorBidi" w:cstheme="majorBidi"/>
          <w:lang w:eastAsia="hr-HR"/>
        </w:rPr>
        <w:t>na ulazu u prostor u kojem se nalazi opasan pas nije vidljivo istaknuto upozorenje: „OPASAN PAS“ (članak 6., stavak (7))</w:t>
      </w:r>
    </w:p>
    <w:p w14:paraId="08AE7D00" w14:textId="77777777" w:rsidR="004E1F76" w:rsidRPr="00095713" w:rsidRDefault="004E1F76" w:rsidP="004E1F76">
      <w:pPr>
        <w:pStyle w:val="ListParagraph"/>
        <w:rPr>
          <w:rFonts w:asciiTheme="majorBidi" w:eastAsia="Times New Roman" w:hAnsiTheme="majorBidi" w:cstheme="majorBidi"/>
          <w:lang w:eastAsia="hr-HR"/>
        </w:rPr>
      </w:pPr>
    </w:p>
    <w:p w14:paraId="29931362" w14:textId="1B1DE8C4" w:rsidR="004E1F76" w:rsidRPr="00095713" w:rsidRDefault="00095713" w:rsidP="00CD4EA1">
      <w:pPr>
        <w:pStyle w:val="ListParagraph"/>
        <w:numPr>
          <w:ilvl w:val="0"/>
          <w:numId w:val="38"/>
        </w:numPr>
        <w:shd w:val="clear" w:color="auto" w:fill="FFFFFF"/>
        <w:spacing w:after="0"/>
        <w:ind w:hanging="72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Novčanom kaznom u iznosu od 120,00 EUR kaznit će se za prekršaj iz stavka 1. fizička osoba obrtnik i osoba koja obavlja drugu samostalnu djelatnost koji je počinila u vezi obavljanja njezina obrta ili druge samostalne djelatnosti.</w:t>
      </w:r>
    </w:p>
    <w:p w14:paraId="7012640E" w14:textId="634612CB" w:rsidR="00095713" w:rsidRPr="00095713" w:rsidRDefault="00095713" w:rsidP="00095713">
      <w:pPr>
        <w:pStyle w:val="ListParagraph"/>
        <w:numPr>
          <w:ilvl w:val="0"/>
          <w:numId w:val="38"/>
        </w:num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lastRenderedPageBreak/>
        <w:t xml:space="preserve">Novčanom kaznom od 150,00 EUR kaznit će se pravna osoba za prekršaj iz stavka 2. ovog članka.  </w:t>
      </w:r>
    </w:p>
    <w:p w14:paraId="753BDB17" w14:textId="77777777" w:rsidR="0060005C" w:rsidRPr="00095713" w:rsidRDefault="0060005C" w:rsidP="00882C78">
      <w:pPr>
        <w:pStyle w:val="ListParagraph"/>
        <w:shd w:val="clear" w:color="auto" w:fill="FFFFFF"/>
        <w:spacing w:after="0"/>
        <w:ind w:left="0"/>
        <w:jc w:val="center"/>
        <w:textAlignment w:val="baseline"/>
        <w:rPr>
          <w:rFonts w:asciiTheme="majorBidi" w:eastAsia="Times New Roman" w:hAnsiTheme="majorBidi" w:cstheme="majorBidi"/>
          <w:b/>
          <w:bCs/>
          <w:lang w:eastAsia="hr-HR"/>
        </w:rPr>
      </w:pPr>
    </w:p>
    <w:p w14:paraId="04A7844A" w14:textId="4CF1D9C3" w:rsidR="00CF1097" w:rsidRPr="00095713" w:rsidRDefault="00CF1097" w:rsidP="00882C78">
      <w:pPr>
        <w:pStyle w:val="ListParagraph"/>
        <w:shd w:val="clear" w:color="auto" w:fill="FFFFFF"/>
        <w:spacing w:after="0"/>
        <w:ind w:left="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435855" w:rsidRPr="00095713">
        <w:rPr>
          <w:rFonts w:asciiTheme="majorBidi" w:eastAsia="Times New Roman" w:hAnsiTheme="majorBidi" w:cstheme="majorBidi"/>
          <w:b/>
          <w:bCs/>
          <w:lang w:eastAsia="hr-HR"/>
        </w:rPr>
        <w:t>2</w:t>
      </w:r>
      <w:r w:rsidR="00F96C8A" w:rsidRPr="00095713">
        <w:rPr>
          <w:rFonts w:asciiTheme="majorBidi" w:eastAsia="Times New Roman" w:hAnsiTheme="majorBidi" w:cstheme="majorBidi"/>
          <w:b/>
          <w:bCs/>
          <w:lang w:eastAsia="hr-HR"/>
        </w:rPr>
        <w:t>4</w:t>
      </w:r>
      <w:r w:rsidRPr="00095713">
        <w:rPr>
          <w:rFonts w:asciiTheme="majorBidi" w:eastAsia="Times New Roman" w:hAnsiTheme="majorBidi" w:cstheme="majorBidi"/>
          <w:b/>
          <w:bCs/>
          <w:lang w:eastAsia="hr-HR"/>
        </w:rPr>
        <w:t xml:space="preserve">. </w:t>
      </w:r>
    </w:p>
    <w:p w14:paraId="6260E1E0" w14:textId="7F048A5C" w:rsidR="00B769E6" w:rsidRPr="00095713" w:rsidRDefault="00CF1097" w:rsidP="00561E89">
      <w:pPr>
        <w:pStyle w:val="ListParagraph"/>
        <w:numPr>
          <w:ilvl w:val="0"/>
          <w:numId w:val="42"/>
        </w:numPr>
        <w:shd w:val="clear" w:color="auto" w:fill="FFFFFF"/>
        <w:tabs>
          <w:tab w:val="left" w:pos="0"/>
        </w:tabs>
        <w:spacing w:after="0"/>
        <w:ind w:hanging="72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Novčanom kaznom u iznosu od </w:t>
      </w:r>
      <w:r w:rsidR="00B769E6" w:rsidRPr="00095713">
        <w:rPr>
          <w:rFonts w:asciiTheme="majorBidi" w:eastAsia="Times New Roman" w:hAnsiTheme="majorBidi" w:cstheme="majorBidi"/>
          <w:lang w:eastAsia="hr-HR"/>
        </w:rPr>
        <w:t>120</w:t>
      </w:r>
      <w:r w:rsidR="00D63CAA" w:rsidRPr="00095713">
        <w:rPr>
          <w:rFonts w:asciiTheme="majorBidi" w:eastAsia="Times New Roman" w:hAnsiTheme="majorBidi" w:cstheme="majorBidi"/>
          <w:lang w:eastAsia="hr-HR"/>
        </w:rPr>
        <w:t>,00</w:t>
      </w:r>
      <w:r w:rsidRPr="00095713">
        <w:rPr>
          <w:rFonts w:asciiTheme="majorBidi" w:eastAsia="Times New Roman" w:hAnsiTheme="majorBidi" w:cstheme="majorBidi"/>
          <w:lang w:eastAsia="hr-HR"/>
        </w:rPr>
        <w:t xml:space="preserve"> EUR kaznit će se za prekršaj fizička osoba i odgovorna osoba u pravnoj osobi ako: </w:t>
      </w:r>
    </w:p>
    <w:p w14:paraId="4526F6E9" w14:textId="77777777" w:rsidR="002F4617" w:rsidRPr="00095713" w:rsidRDefault="002F4617" w:rsidP="004D65E5">
      <w:pPr>
        <w:pStyle w:val="ListParagraph"/>
        <w:numPr>
          <w:ilvl w:val="0"/>
          <w:numId w:val="41"/>
        </w:numPr>
        <w:ind w:left="709" w:hanging="283"/>
        <w:rPr>
          <w:rFonts w:asciiTheme="majorBidi" w:eastAsia="Times New Roman" w:hAnsiTheme="majorBidi" w:cstheme="majorBidi"/>
          <w:lang w:eastAsia="hr-HR"/>
        </w:rPr>
      </w:pPr>
      <w:r w:rsidRPr="00095713">
        <w:rPr>
          <w:rFonts w:asciiTheme="majorBidi" w:eastAsia="Times New Roman" w:hAnsiTheme="majorBidi" w:cstheme="majorBidi"/>
          <w:lang w:eastAsia="hr-HR"/>
        </w:rPr>
        <w:t>nije onemogućio bijeg i kretanje kućnih ljubimaca po javnim površinama bez nadzora (članak 3., stavak (1) točka 4.)</w:t>
      </w:r>
    </w:p>
    <w:p w14:paraId="467EA1B8" w14:textId="3DC89178" w:rsidR="002E6CEF" w:rsidRPr="00095713" w:rsidRDefault="002E6CEF" w:rsidP="00882C78">
      <w:pPr>
        <w:pStyle w:val="ListParagraph"/>
        <w:numPr>
          <w:ilvl w:val="0"/>
          <w:numId w:val="41"/>
        </w:numPr>
        <w:shd w:val="clear" w:color="auto" w:fill="FFFFFF"/>
        <w:spacing w:after="0"/>
        <w:ind w:left="709" w:hanging="283"/>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drži pse trajno vezane </w:t>
      </w:r>
      <w:r w:rsidR="00282E02" w:rsidRPr="00095713">
        <w:rPr>
          <w:rFonts w:asciiTheme="majorBidi" w:eastAsia="Times New Roman" w:hAnsiTheme="majorBidi" w:cstheme="majorBidi"/>
          <w:lang w:eastAsia="hr-HR"/>
        </w:rPr>
        <w:t xml:space="preserve">osim privremeno u iznimnim situacijama kada ograđivanje dijela dvorišta nije izvedivo (članak 6., stavak (1)) </w:t>
      </w:r>
    </w:p>
    <w:p w14:paraId="31EEDDC3" w14:textId="77777777" w:rsidR="00974322" w:rsidRPr="00095713" w:rsidRDefault="00BF2188" w:rsidP="00974322">
      <w:pPr>
        <w:pStyle w:val="ListParagraph"/>
        <w:numPr>
          <w:ilvl w:val="0"/>
          <w:numId w:val="41"/>
        </w:numPr>
        <w:shd w:val="clear" w:color="auto" w:fill="FFFFFF"/>
        <w:spacing w:after="0"/>
        <w:ind w:left="709" w:hanging="283"/>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psa izvodi na javne površine gdje</w:t>
      </w:r>
      <w:r w:rsidR="008E72D2" w:rsidRPr="00095713">
        <w:rPr>
          <w:rFonts w:asciiTheme="majorBidi" w:eastAsia="Times New Roman" w:hAnsiTheme="majorBidi" w:cstheme="majorBidi"/>
          <w:lang w:eastAsia="hr-HR"/>
        </w:rPr>
        <w:t xml:space="preserve"> </w:t>
      </w:r>
      <w:r w:rsidRPr="00095713">
        <w:rPr>
          <w:rFonts w:asciiTheme="majorBidi" w:eastAsia="Times New Roman" w:hAnsiTheme="majorBidi" w:cstheme="majorBidi"/>
          <w:lang w:eastAsia="hr-HR"/>
        </w:rPr>
        <w:t>to ovom odlukom nije dopušteno</w:t>
      </w:r>
      <w:r w:rsidR="00282E02" w:rsidRPr="00095713">
        <w:rPr>
          <w:rFonts w:asciiTheme="majorBidi" w:eastAsia="Times New Roman" w:hAnsiTheme="majorBidi" w:cstheme="majorBidi"/>
          <w:lang w:eastAsia="hr-HR"/>
        </w:rPr>
        <w:t xml:space="preserve"> (članak 8., stavak (1))</w:t>
      </w:r>
    </w:p>
    <w:p w14:paraId="14601D44" w14:textId="49EB6E01" w:rsidR="00974322" w:rsidRPr="00095713" w:rsidRDefault="00974322" w:rsidP="009D3B7A">
      <w:pPr>
        <w:pStyle w:val="ListParagraph"/>
        <w:numPr>
          <w:ilvl w:val="0"/>
          <w:numId w:val="41"/>
        </w:numPr>
        <w:shd w:val="clear" w:color="auto" w:fill="FFFFFF"/>
        <w:spacing w:after="0"/>
        <w:ind w:left="709" w:hanging="283"/>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omogući kućnom ljubimcu da samostalno šeće javnim površinama bez njegove prisutnosti i nadzora (članak 10., stavak (2))</w:t>
      </w:r>
    </w:p>
    <w:p w14:paraId="71E1D1B1" w14:textId="271A4835" w:rsidR="0055437B" w:rsidRPr="00095713" w:rsidRDefault="00362480" w:rsidP="00882C78">
      <w:pPr>
        <w:pStyle w:val="ListParagraph"/>
        <w:numPr>
          <w:ilvl w:val="0"/>
          <w:numId w:val="41"/>
        </w:numPr>
        <w:shd w:val="clear" w:color="auto" w:fill="FFFFFF"/>
        <w:spacing w:after="0"/>
        <w:ind w:left="709" w:hanging="283"/>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dozvoli da se kućni ljubimac kreće slobodno ili na povod</w:t>
      </w:r>
      <w:r w:rsidR="00095713">
        <w:rPr>
          <w:rFonts w:asciiTheme="majorBidi" w:eastAsia="Times New Roman" w:hAnsiTheme="majorBidi" w:cstheme="majorBidi"/>
          <w:lang w:eastAsia="hr-HR"/>
        </w:rPr>
        <w:t>niku</w:t>
      </w:r>
      <w:r w:rsidRPr="00095713">
        <w:rPr>
          <w:rFonts w:asciiTheme="majorBidi" w:eastAsia="Times New Roman" w:hAnsiTheme="majorBidi" w:cstheme="majorBidi"/>
          <w:lang w:eastAsia="hr-HR"/>
        </w:rPr>
        <w:t xml:space="preserve"> na dječjim igralištima, cvjetnjacima, neograđenim sportskim terenima, neograđenim dvorištima škola i vrtića</w:t>
      </w:r>
      <w:r w:rsidR="00282E02" w:rsidRPr="00095713">
        <w:rPr>
          <w:rFonts w:asciiTheme="majorBidi" w:eastAsia="Times New Roman" w:hAnsiTheme="majorBidi" w:cstheme="majorBidi"/>
          <w:lang w:eastAsia="hr-HR"/>
        </w:rPr>
        <w:t>,</w:t>
      </w:r>
      <w:r w:rsidRPr="00095713">
        <w:rPr>
          <w:rFonts w:asciiTheme="majorBidi" w:eastAsia="Times New Roman" w:hAnsiTheme="majorBidi" w:cstheme="majorBidi"/>
          <w:lang w:eastAsia="hr-HR"/>
        </w:rPr>
        <w:t xml:space="preserve"> te na drugim mjestima gdje postoji opasnost ugrožavanja zdravstveno-higijenske sigurnosti i zdravlja ljudi bez dopuštenja vlasnika ili korisnika prostora</w:t>
      </w:r>
      <w:r w:rsidR="00282E02" w:rsidRPr="00095713">
        <w:rPr>
          <w:rFonts w:asciiTheme="majorBidi" w:eastAsia="Times New Roman" w:hAnsiTheme="majorBidi" w:cstheme="majorBidi"/>
          <w:lang w:eastAsia="hr-HR"/>
        </w:rPr>
        <w:t xml:space="preserve"> (članak </w:t>
      </w:r>
      <w:r w:rsidR="003114A3" w:rsidRPr="00095713">
        <w:rPr>
          <w:rFonts w:asciiTheme="majorBidi" w:eastAsia="Times New Roman" w:hAnsiTheme="majorBidi" w:cstheme="majorBidi"/>
          <w:lang w:eastAsia="hr-HR"/>
        </w:rPr>
        <w:t>10. stavak (1))</w:t>
      </w:r>
    </w:p>
    <w:p w14:paraId="709B0A73" w14:textId="2D373BA9" w:rsidR="00362480" w:rsidRPr="00095713" w:rsidRDefault="00362480" w:rsidP="00882C78">
      <w:pPr>
        <w:pStyle w:val="ListParagraph"/>
        <w:numPr>
          <w:ilvl w:val="0"/>
          <w:numId w:val="41"/>
        </w:numPr>
        <w:shd w:val="clear" w:color="auto" w:fill="FFFFFF"/>
        <w:spacing w:after="0"/>
        <w:ind w:left="709" w:hanging="283"/>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pri izvođenju kućnog ljubimca na javnu površinu ne nosi pribor za čišćenje i ne očisti javnu površinu koju njegov kućni ljubimac onečisti</w:t>
      </w:r>
      <w:r w:rsidR="00A70E5F" w:rsidRPr="00095713">
        <w:rPr>
          <w:rFonts w:asciiTheme="majorBidi" w:eastAsia="Times New Roman" w:hAnsiTheme="majorBidi" w:cstheme="majorBidi"/>
          <w:lang w:eastAsia="hr-HR"/>
        </w:rPr>
        <w:t xml:space="preserve"> (članak 11., stavak (1))</w:t>
      </w:r>
    </w:p>
    <w:p w14:paraId="631DCD83" w14:textId="6C853005" w:rsidR="00B22950" w:rsidRPr="00095713" w:rsidRDefault="00362480" w:rsidP="00940BF4">
      <w:pPr>
        <w:pStyle w:val="ListParagraph"/>
        <w:numPr>
          <w:ilvl w:val="0"/>
          <w:numId w:val="41"/>
        </w:numPr>
        <w:shd w:val="clear" w:color="auto" w:fill="FFFFFF"/>
        <w:tabs>
          <w:tab w:val="left" w:pos="567"/>
        </w:tabs>
        <w:spacing w:after="0"/>
        <w:ind w:left="426" w:firstLine="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način, izgled i uvjeti postavljanja hranilišta nisu u skladu s </w:t>
      </w:r>
      <w:r w:rsidR="005711F7" w:rsidRPr="00095713">
        <w:rPr>
          <w:rFonts w:asciiTheme="majorBidi" w:eastAsia="Times New Roman" w:hAnsiTheme="majorBidi" w:cstheme="majorBidi"/>
          <w:lang w:eastAsia="hr-HR"/>
        </w:rPr>
        <w:t>Odobrenjem za postavljanje hranilišta</w:t>
      </w:r>
      <w:r w:rsidR="00A70E5F" w:rsidRPr="00095713">
        <w:rPr>
          <w:rFonts w:asciiTheme="majorBidi" w:eastAsia="Times New Roman" w:hAnsiTheme="majorBidi" w:cstheme="majorBidi"/>
          <w:lang w:eastAsia="hr-HR"/>
        </w:rPr>
        <w:t xml:space="preserve"> </w:t>
      </w:r>
      <w:r w:rsidR="006E4A06" w:rsidRPr="00095713">
        <w:rPr>
          <w:rFonts w:asciiTheme="majorBidi" w:eastAsia="Times New Roman" w:hAnsiTheme="majorBidi" w:cstheme="majorBidi"/>
          <w:lang w:eastAsia="hr-HR"/>
        </w:rPr>
        <w:tab/>
      </w:r>
      <w:r w:rsidR="006E4A06" w:rsidRPr="00095713">
        <w:rPr>
          <w:rFonts w:asciiTheme="majorBidi" w:eastAsia="Times New Roman" w:hAnsiTheme="majorBidi" w:cstheme="majorBidi"/>
          <w:lang w:eastAsia="hr-HR"/>
        </w:rPr>
        <w:tab/>
      </w:r>
      <w:r w:rsidR="00A70E5F" w:rsidRPr="00095713">
        <w:rPr>
          <w:rFonts w:asciiTheme="majorBidi" w:eastAsia="Times New Roman" w:hAnsiTheme="majorBidi" w:cstheme="majorBidi"/>
          <w:lang w:eastAsia="hr-HR"/>
        </w:rPr>
        <w:t>(članak 13., stavak (2))</w:t>
      </w:r>
      <w:r w:rsidR="003A639F" w:rsidRPr="00095713">
        <w:rPr>
          <w:rFonts w:asciiTheme="majorBidi" w:eastAsia="Times New Roman" w:hAnsiTheme="majorBidi" w:cstheme="majorBidi"/>
          <w:lang w:eastAsia="hr-HR"/>
        </w:rPr>
        <w:t>,</w:t>
      </w:r>
    </w:p>
    <w:p w14:paraId="62E6D440" w14:textId="3650F0FF" w:rsidR="003A639F" w:rsidRPr="00095713" w:rsidRDefault="0042522E" w:rsidP="00E96462">
      <w:pPr>
        <w:pStyle w:val="ListParagraph"/>
        <w:numPr>
          <w:ilvl w:val="0"/>
          <w:numId w:val="41"/>
        </w:numPr>
        <w:ind w:left="709" w:hanging="283"/>
        <w:jc w:val="both"/>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Udruge i pojedinci koji vode brigu o </w:t>
      </w:r>
      <w:proofErr w:type="spellStart"/>
      <w:r w:rsidRPr="00095713">
        <w:rPr>
          <w:rFonts w:asciiTheme="majorBidi" w:eastAsia="Times New Roman" w:hAnsiTheme="majorBidi" w:cstheme="majorBidi"/>
          <w:lang w:eastAsia="hr-HR"/>
        </w:rPr>
        <w:t>slobodnoživućim</w:t>
      </w:r>
      <w:proofErr w:type="spellEnd"/>
      <w:r w:rsidRPr="00095713">
        <w:rPr>
          <w:rFonts w:asciiTheme="majorBidi" w:eastAsia="Times New Roman" w:hAnsiTheme="majorBidi" w:cstheme="majorBidi"/>
          <w:lang w:eastAsia="hr-HR"/>
        </w:rPr>
        <w:t xml:space="preserve"> mačkama i pri tom im osiguravaju ishranu i pitku vodu na javnim površinama, </w:t>
      </w:r>
      <w:r w:rsidR="00561E89" w:rsidRPr="00095713">
        <w:rPr>
          <w:rFonts w:asciiTheme="majorBidi" w:eastAsia="Times New Roman" w:hAnsiTheme="majorBidi" w:cstheme="majorBidi"/>
          <w:lang w:eastAsia="hr-HR"/>
        </w:rPr>
        <w:t>ne</w:t>
      </w:r>
      <w:r w:rsidRPr="00095713">
        <w:rPr>
          <w:rFonts w:asciiTheme="majorBidi" w:eastAsia="Times New Roman" w:hAnsiTheme="majorBidi" w:cstheme="majorBidi"/>
          <w:lang w:eastAsia="hr-HR"/>
        </w:rPr>
        <w:t xml:space="preserve"> održava</w:t>
      </w:r>
      <w:r w:rsidR="00561E89" w:rsidRPr="00095713">
        <w:rPr>
          <w:rFonts w:asciiTheme="majorBidi" w:eastAsia="Times New Roman" w:hAnsiTheme="majorBidi" w:cstheme="majorBidi"/>
          <w:lang w:eastAsia="hr-HR"/>
        </w:rPr>
        <w:t>ju</w:t>
      </w:r>
      <w:r w:rsidRPr="00095713">
        <w:rPr>
          <w:rFonts w:asciiTheme="majorBidi" w:eastAsia="Times New Roman" w:hAnsiTheme="majorBidi" w:cstheme="majorBidi"/>
          <w:lang w:eastAsia="hr-HR"/>
        </w:rPr>
        <w:t xml:space="preserve"> javnu površinu čistom. </w:t>
      </w:r>
      <w:r w:rsidR="003A639F" w:rsidRPr="00095713">
        <w:rPr>
          <w:rFonts w:asciiTheme="majorBidi" w:eastAsia="Times New Roman" w:hAnsiTheme="majorBidi" w:cstheme="majorBidi"/>
          <w:lang w:eastAsia="hr-HR"/>
        </w:rPr>
        <w:t>(članak 13., stavak (</w:t>
      </w:r>
      <w:r w:rsidR="00B22950" w:rsidRPr="00095713">
        <w:rPr>
          <w:rFonts w:asciiTheme="majorBidi" w:eastAsia="Times New Roman" w:hAnsiTheme="majorBidi" w:cstheme="majorBidi"/>
          <w:lang w:eastAsia="hr-HR"/>
        </w:rPr>
        <w:t>3</w:t>
      </w:r>
      <w:r w:rsidR="003A639F" w:rsidRPr="00095713">
        <w:rPr>
          <w:rFonts w:asciiTheme="majorBidi" w:eastAsia="Times New Roman" w:hAnsiTheme="majorBidi" w:cstheme="majorBidi"/>
          <w:lang w:eastAsia="hr-HR"/>
        </w:rPr>
        <w:t>))</w:t>
      </w:r>
    </w:p>
    <w:p w14:paraId="417E988E" w14:textId="42917D55" w:rsidR="00C339FB" w:rsidRPr="00095713" w:rsidRDefault="00C339FB" w:rsidP="00882C78">
      <w:pPr>
        <w:pStyle w:val="ListParagraph"/>
        <w:numPr>
          <w:ilvl w:val="0"/>
          <w:numId w:val="41"/>
        </w:numPr>
        <w:shd w:val="clear" w:color="auto" w:fill="FFFFFF"/>
        <w:spacing w:after="0"/>
        <w:ind w:left="709" w:hanging="283"/>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 koristi životinje za sakupljanje donacija, prošnju</w:t>
      </w:r>
      <w:r w:rsidR="00435855" w:rsidRPr="00095713">
        <w:rPr>
          <w:rFonts w:asciiTheme="majorBidi" w:eastAsia="Times New Roman" w:hAnsiTheme="majorBidi" w:cstheme="majorBidi"/>
          <w:lang w:eastAsia="hr-HR"/>
        </w:rPr>
        <w:t>,</w:t>
      </w:r>
      <w:r w:rsidRPr="00095713">
        <w:rPr>
          <w:rFonts w:asciiTheme="majorBidi" w:eastAsia="Times New Roman" w:hAnsiTheme="majorBidi" w:cstheme="majorBidi"/>
          <w:lang w:eastAsia="hr-HR"/>
        </w:rPr>
        <w:t xml:space="preserve"> te</w:t>
      </w:r>
      <w:r w:rsidR="00F65C96" w:rsidRPr="00095713">
        <w:rPr>
          <w:rFonts w:asciiTheme="majorBidi" w:eastAsia="Times New Roman" w:hAnsiTheme="majorBidi" w:cstheme="majorBidi"/>
          <w:lang w:eastAsia="hr-HR"/>
        </w:rPr>
        <w:t xml:space="preserve"> ih</w:t>
      </w:r>
      <w:r w:rsidRPr="00095713">
        <w:rPr>
          <w:rFonts w:asciiTheme="majorBidi" w:eastAsia="Times New Roman" w:hAnsiTheme="majorBidi" w:cstheme="majorBidi"/>
          <w:lang w:eastAsia="hr-HR"/>
        </w:rPr>
        <w:t xml:space="preserve"> izla</w:t>
      </w:r>
      <w:r w:rsidR="00F65C96" w:rsidRPr="00095713">
        <w:rPr>
          <w:rFonts w:asciiTheme="majorBidi" w:eastAsia="Times New Roman" w:hAnsiTheme="majorBidi" w:cstheme="majorBidi"/>
          <w:lang w:eastAsia="hr-HR"/>
        </w:rPr>
        <w:t>že</w:t>
      </w:r>
      <w:r w:rsidRPr="00095713">
        <w:rPr>
          <w:rFonts w:asciiTheme="majorBidi" w:eastAsia="Times New Roman" w:hAnsiTheme="majorBidi" w:cstheme="majorBidi"/>
          <w:lang w:eastAsia="hr-HR"/>
        </w:rPr>
        <w:t xml:space="preserve"> na javnim površinama, sajmovima, tržnicama i slično, kao i u zabavne ili druge svrhe bez </w:t>
      </w:r>
      <w:r w:rsidR="00810553" w:rsidRPr="00095713">
        <w:rPr>
          <w:rFonts w:asciiTheme="majorBidi" w:eastAsia="Times New Roman" w:hAnsiTheme="majorBidi" w:cstheme="majorBidi"/>
          <w:lang w:eastAsia="hr-HR"/>
        </w:rPr>
        <w:t>suglasnosti</w:t>
      </w:r>
      <w:r w:rsidRPr="00095713">
        <w:rPr>
          <w:rFonts w:asciiTheme="majorBidi" w:eastAsia="Times New Roman" w:hAnsiTheme="majorBidi" w:cstheme="majorBidi"/>
          <w:lang w:eastAsia="hr-HR"/>
        </w:rPr>
        <w:t xml:space="preserve"> nadležnog tijela grada</w:t>
      </w:r>
      <w:r w:rsidR="00F65C96" w:rsidRPr="00095713">
        <w:rPr>
          <w:rFonts w:asciiTheme="majorBidi" w:eastAsia="Times New Roman" w:hAnsiTheme="majorBidi" w:cstheme="majorBidi"/>
          <w:lang w:eastAsia="hr-HR"/>
        </w:rPr>
        <w:t xml:space="preserve"> (članak 20.)</w:t>
      </w:r>
    </w:p>
    <w:p w14:paraId="2C24842F" w14:textId="70D8B9EB" w:rsidR="00DB5A86" w:rsidRPr="00095713" w:rsidRDefault="00DB5A86" w:rsidP="009204A6">
      <w:pPr>
        <w:pStyle w:val="ListParagraph"/>
        <w:numPr>
          <w:ilvl w:val="0"/>
          <w:numId w:val="42"/>
        </w:numPr>
        <w:shd w:val="clear" w:color="auto" w:fill="FFFFFF"/>
        <w:spacing w:after="0"/>
        <w:ind w:hanging="72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Novčanom kaznom u iznosu od </w:t>
      </w:r>
      <w:r w:rsidR="00E73115" w:rsidRPr="00095713">
        <w:rPr>
          <w:rFonts w:asciiTheme="majorBidi" w:eastAsia="Times New Roman" w:hAnsiTheme="majorBidi" w:cstheme="majorBidi"/>
          <w:lang w:eastAsia="hr-HR"/>
        </w:rPr>
        <w:t>18</w:t>
      </w:r>
      <w:r w:rsidRPr="00095713">
        <w:rPr>
          <w:rFonts w:asciiTheme="majorBidi" w:eastAsia="Times New Roman" w:hAnsiTheme="majorBidi" w:cstheme="majorBidi"/>
          <w:lang w:eastAsia="hr-HR"/>
        </w:rPr>
        <w:t>0,00 EUR kaznit će se za prekršaj iz stavka (1) fizička osoba obrtnik i osoba koja obavlja drugu samostalnu djelatnost koji je počinila u vezi obavljanja njezina obrta ili druge samostalne djelatnosti.</w:t>
      </w:r>
    </w:p>
    <w:p w14:paraId="2D323AE2" w14:textId="18811C39" w:rsidR="00C339FB" w:rsidRPr="00095713" w:rsidRDefault="00C339FB" w:rsidP="009204A6">
      <w:pPr>
        <w:pStyle w:val="ListParagraph"/>
        <w:numPr>
          <w:ilvl w:val="0"/>
          <w:numId w:val="42"/>
        </w:numPr>
        <w:shd w:val="clear" w:color="auto" w:fill="FFFFFF"/>
        <w:spacing w:after="0"/>
        <w:ind w:hanging="72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Novčanom kaznom od </w:t>
      </w:r>
      <w:r w:rsidR="00013161" w:rsidRPr="00095713">
        <w:rPr>
          <w:rFonts w:asciiTheme="majorBidi" w:eastAsia="Times New Roman" w:hAnsiTheme="majorBidi" w:cstheme="majorBidi"/>
          <w:lang w:eastAsia="hr-HR"/>
        </w:rPr>
        <w:t>210</w:t>
      </w:r>
      <w:r w:rsidR="00D63CAA" w:rsidRPr="00095713">
        <w:rPr>
          <w:rFonts w:asciiTheme="majorBidi" w:eastAsia="Times New Roman" w:hAnsiTheme="majorBidi" w:cstheme="majorBidi"/>
          <w:lang w:eastAsia="hr-HR"/>
        </w:rPr>
        <w:t>,00</w:t>
      </w:r>
      <w:r w:rsidRPr="00095713">
        <w:rPr>
          <w:rFonts w:asciiTheme="majorBidi" w:eastAsia="Times New Roman" w:hAnsiTheme="majorBidi" w:cstheme="majorBidi"/>
          <w:lang w:eastAsia="hr-HR"/>
        </w:rPr>
        <w:t xml:space="preserve"> EUR kaznit će se za prekršaj iz st. 1. ovog članka pravna osoba. </w:t>
      </w:r>
    </w:p>
    <w:p w14:paraId="128116DE" w14:textId="1C224637" w:rsidR="00D07643" w:rsidRPr="00095713" w:rsidRDefault="00D07643" w:rsidP="009204A6">
      <w:pPr>
        <w:pStyle w:val="ListParagraph"/>
        <w:numPr>
          <w:ilvl w:val="0"/>
          <w:numId w:val="42"/>
        </w:numPr>
        <w:shd w:val="clear" w:color="auto" w:fill="FFFFFF"/>
        <w:spacing w:after="0"/>
        <w:ind w:hanging="72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Novčanom kaznom</w:t>
      </w:r>
      <w:r w:rsidR="009204A6" w:rsidRPr="00095713">
        <w:rPr>
          <w:rFonts w:asciiTheme="majorBidi" w:eastAsia="Times New Roman" w:hAnsiTheme="majorBidi" w:cstheme="majorBidi"/>
          <w:lang w:eastAsia="hr-HR"/>
        </w:rPr>
        <w:t xml:space="preserve"> </w:t>
      </w:r>
      <w:r w:rsidRPr="00095713">
        <w:rPr>
          <w:rFonts w:asciiTheme="majorBidi" w:eastAsia="Times New Roman" w:hAnsiTheme="majorBidi" w:cstheme="majorBidi"/>
          <w:lang w:eastAsia="hr-HR"/>
        </w:rPr>
        <w:t xml:space="preserve">od </w:t>
      </w:r>
      <w:r w:rsidR="00013161" w:rsidRPr="00095713">
        <w:rPr>
          <w:rFonts w:asciiTheme="majorBidi" w:eastAsia="Times New Roman" w:hAnsiTheme="majorBidi" w:cstheme="majorBidi"/>
          <w:lang w:eastAsia="hr-HR"/>
        </w:rPr>
        <w:t>210</w:t>
      </w:r>
      <w:r w:rsidR="00D63CAA" w:rsidRPr="00095713">
        <w:rPr>
          <w:rFonts w:asciiTheme="majorBidi" w:eastAsia="Times New Roman" w:hAnsiTheme="majorBidi" w:cstheme="majorBidi"/>
          <w:lang w:eastAsia="hr-HR"/>
        </w:rPr>
        <w:t>,00</w:t>
      </w:r>
      <w:r w:rsidRPr="00095713">
        <w:rPr>
          <w:rFonts w:asciiTheme="majorBidi" w:eastAsia="Times New Roman" w:hAnsiTheme="majorBidi" w:cstheme="majorBidi"/>
          <w:lang w:eastAsia="hr-HR"/>
        </w:rPr>
        <w:t xml:space="preserve"> EUR kaznit će se za prekršaj roditelj ili skrbnik osobe koja u vrijeme počinjenja prekršaja iz stavka </w:t>
      </w:r>
      <w:r w:rsidR="00037E36" w:rsidRPr="00095713">
        <w:rPr>
          <w:rFonts w:asciiTheme="majorBidi" w:eastAsia="Times New Roman" w:hAnsiTheme="majorBidi" w:cstheme="majorBidi"/>
          <w:lang w:eastAsia="hr-HR"/>
        </w:rPr>
        <w:t xml:space="preserve">1. ovog članka nije navršila četrnaest godina </w:t>
      </w:r>
      <w:r w:rsidR="00832E49" w:rsidRPr="00095713">
        <w:rPr>
          <w:rFonts w:asciiTheme="majorBidi" w:eastAsia="Times New Roman" w:hAnsiTheme="majorBidi" w:cstheme="majorBidi"/>
          <w:lang w:eastAsia="hr-HR"/>
        </w:rPr>
        <w:t>ž</w:t>
      </w:r>
      <w:r w:rsidR="00037E36" w:rsidRPr="00095713">
        <w:rPr>
          <w:rFonts w:asciiTheme="majorBidi" w:eastAsia="Times New Roman" w:hAnsiTheme="majorBidi" w:cstheme="majorBidi"/>
          <w:lang w:eastAsia="hr-HR"/>
        </w:rPr>
        <w:t xml:space="preserve">ivota ako je taj prekršaj u izravnoj vezi s propuštenim nadzorom roditelja ili skrbnika. </w:t>
      </w:r>
    </w:p>
    <w:p w14:paraId="51628E39" w14:textId="77777777" w:rsidR="00C878C1" w:rsidRPr="00095713" w:rsidRDefault="00C878C1" w:rsidP="004E1F76">
      <w:pPr>
        <w:pStyle w:val="ListParagraph"/>
        <w:shd w:val="clear" w:color="auto" w:fill="FFFFFF"/>
        <w:spacing w:after="0"/>
        <w:ind w:left="0"/>
        <w:jc w:val="center"/>
        <w:textAlignment w:val="baseline"/>
        <w:rPr>
          <w:rFonts w:asciiTheme="majorBidi" w:eastAsia="Times New Roman" w:hAnsiTheme="majorBidi" w:cstheme="majorBidi"/>
          <w:b/>
          <w:bCs/>
          <w:lang w:eastAsia="hr-HR"/>
        </w:rPr>
      </w:pPr>
    </w:p>
    <w:p w14:paraId="7E2CA296" w14:textId="39612542" w:rsidR="004E1F76" w:rsidRPr="00095713" w:rsidRDefault="004E1F76" w:rsidP="004E1F76">
      <w:pPr>
        <w:pStyle w:val="ListParagraph"/>
        <w:shd w:val="clear" w:color="auto" w:fill="FFFFFF"/>
        <w:spacing w:after="0"/>
        <w:ind w:left="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Članak 2</w:t>
      </w:r>
      <w:r w:rsidR="00C878C1" w:rsidRPr="00095713">
        <w:rPr>
          <w:rFonts w:asciiTheme="majorBidi" w:eastAsia="Times New Roman" w:hAnsiTheme="majorBidi" w:cstheme="majorBidi"/>
          <w:b/>
          <w:bCs/>
          <w:lang w:eastAsia="hr-HR"/>
        </w:rPr>
        <w:t>5</w:t>
      </w:r>
      <w:r w:rsidRPr="00095713">
        <w:rPr>
          <w:rFonts w:asciiTheme="majorBidi" w:eastAsia="Times New Roman" w:hAnsiTheme="majorBidi" w:cstheme="majorBidi"/>
          <w:b/>
          <w:bCs/>
          <w:lang w:eastAsia="hr-HR"/>
        </w:rPr>
        <w:t xml:space="preserve">. </w:t>
      </w:r>
    </w:p>
    <w:p w14:paraId="42CD4371" w14:textId="77777777" w:rsidR="00BC6058" w:rsidRPr="00095713" w:rsidRDefault="004E1F76" w:rsidP="00BC6058">
      <w:pPr>
        <w:pStyle w:val="ListParagraph"/>
        <w:numPr>
          <w:ilvl w:val="0"/>
          <w:numId w:val="46"/>
        </w:numPr>
        <w:shd w:val="clear" w:color="auto" w:fill="FFFFFF"/>
        <w:spacing w:after="0"/>
        <w:ind w:left="709" w:hanging="709"/>
        <w:jc w:val="both"/>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lang w:eastAsia="hr-HR"/>
        </w:rPr>
        <w:t xml:space="preserve">Novčanom kaznom u iznosu od 150,00 EUR kaznit će se za prekršaj fizička osoba i odgovorna osoba u pravnoj osobi ako: </w:t>
      </w:r>
    </w:p>
    <w:p w14:paraId="3F794CEC" w14:textId="392EBB7B" w:rsidR="004E1F76" w:rsidRPr="00095713" w:rsidRDefault="00BC6058" w:rsidP="00C878C1">
      <w:pPr>
        <w:pStyle w:val="ListParagraph"/>
        <w:shd w:val="clear" w:color="auto" w:fill="FFFFFF"/>
        <w:tabs>
          <w:tab w:val="left" w:pos="851"/>
        </w:tabs>
        <w:spacing w:after="0"/>
        <w:ind w:left="426"/>
        <w:jc w:val="both"/>
        <w:textAlignment w:val="baseline"/>
        <w:rPr>
          <w:rFonts w:ascii="Times New Roman" w:eastAsia="Times New Roman" w:hAnsi="Times New Roman" w:cs="Times New Roman"/>
          <w:lang w:eastAsia="hr-HR"/>
        </w:rPr>
      </w:pPr>
      <w:r w:rsidRPr="00095713">
        <w:rPr>
          <w:rFonts w:asciiTheme="majorBidi" w:eastAsia="Times New Roman" w:hAnsiTheme="majorBidi" w:cstheme="majorBidi"/>
          <w:lang w:eastAsia="hr-HR"/>
        </w:rPr>
        <w:t>1.</w:t>
      </w:r>
      <w:r w:rsidR="00B11BCE" w:rsidRPr="00095713">
        <w:rPr>
          <w:rFonts w:asciiTheme="majorBidi" w:eastAsia="Times New Roman" w:hAnsiTheme="majorBidi" w:cstheme="majorBidi"/>
          <w:lang w:eastAsia="hr-HR"/>
        </w:rPr>
        <w:tab/>
      </w:r>
      <w:r w:rsidR="004E1F76" w:rsidRPr="00095713">
        <w:rPr>
          <w:rFonts w:asciiTheme="majorBidi" w:eastAsia="Times New Roman" w:hAnsiTheme="majorBidi" w:cstheme="majorBidi"/>
          <w:lang w:eastAsia="hr-HR"/>
        </w:rPr>
        <w:t xml:space="preserve">kućnom ljubimcu nije osigurao prostor koji odgovara njegovoj veličini, te ga nije zaštitio od </w:t>
      </w:r>
      <w:r w:rsidR="004E1F76" w:rsidRPr="00095713">
        <w:rPr>
          <w:rFonts w:ascii="Times New Roman" w:eastAsia="Times New Roman" w:hAnsi="Times New Roman" w:cs="Times New Roman"/>
          <w:lang w:eastAsia="hr-HR"/>
        </w:rPr>
        <w:t>vremenskih neprilika i drugih nepovoljnih uvjeta obitavanja (članak 3., stavak (1), točka 2.)</w:t>
      </w:r>
    </w:p>
    <w:p w14:paraId="43700AF4" w14:textId="77777777" w:rsidR="008324AE" w:rsidRPr="00095713" w:rsidRDefault="001818BB" w:rsidP="008324AE">
      <w:pPr>
        <w:pStyle w:val="NoSpacing"/>
        <w:tabs>
          <w:tab w:val="left" w:pos="851"/>
        </w:tabs>
        <w:ind w:left="426"/>
        <w:jc w:val="both"/>
        <w:rPr>
          <w:rFonts w:ascii="Times New Roman" w:hAnsi="Times New Roman" w:cs="Times New Roman"/>
          <w:lang w:eastAsia="hr-HR"/>
        </w:rPr>
      </w:pPr>
      <w:r w:rsidRPr="00095713">
        <w:rPr>
          <w:rFonts w:ascii="Times New Roman" w:hAnsi="Times New Roman" w:cs="Times New Roman"/>
          <w:lang w:eastAsia="hr-HR"/>
        </w:rPr>
        <w:t>2.</w:t>
      </w:r>
      <w:r w:rsidRPr="00095713">
        <w:rPr>
          <w:rFonts w:ascii="Times New Roman" w:hAnsi="Times New Roman" w:cs="Times New Roman"/>
          <w:lang w:eastAsia="hr-HR"/>
        </w:rPr>
        <w:tab/>
        <w:t xml:space="preserve">trajno drži kućne ljubimce na adresi različitoj od prebivališta ili boravišta posjednika, osim u slučaju kada se radi o psima i radnim psima koji čuvaju neki objekt ili imovinu. Posjednik će se </w:t>
      </w:r>
      <w:r w:rsidR="008324AE" w:rsidRPr="00095713">
        <w:rPr>
          <w:rFonts w:ascii="Times New Roman" w:hAnsi="Times New Roman" w:cs="Times New Roman"/>
          <w:lang w:eastAsia="hr-HR"/>
        </w:rPr>
        <w:t>kazniti ukoliko psu ne osigura svakodnevni nadzor (članak 3., stavak (3), točka 7.)</w:t>
      </w:r>
    </w:p>
    <w:p w14:paraId="5213F7D0" w14:textId="3C610BCE" w:rsidR="00C878C1" w:rsidRPr="00095713" w:rsidRDefault="00C878C1" w:rsidP="00C878C1">
      <w:pPr>
        <w:pStyle w:val="NoSpacing"/>
        <w:tabs>
          <w:tab w:val="left" w:pos="851"/>
        </w:tabs>
        <w:ind w:left="426"/>
        <w:jc w:val="both"/>
        <w:rPr>
          <w:rFonts w:ascii="Times New Roman" w:hAnsi="Times New Roman" w:cs="Times New Roman"/>
          <w:lang w:eastAsia="hr-HR"/>
        </w:rPr>
      </w:pPr>
      <w:r w:rsidRPr="00095713">
        <w:rPr>
          <w:rFonts w:ascii="Times New Roman" w:hAnsi="Times New Roman" w:cs="Times New Roman"/>
          <w:lang w:eastAsia="hr-HR"/>
        </w:rPr>
        <w:t>3.</w:t>
      </w:r>
      <w:r w:rsidRPr="00095713">
        <w:rPr>
          <w:rFonts w:ascii="Times New Roman" w:hAnsi="Times New Roman" w:cs="Times New Roman"/>
          <w:lang w:eastAsia="hr-HR"/>
        </w:rPr>
        <w:tab/>
        <w:t>vlasnik opasnog psa ne drži u zatvorenom prostoru iz kojeg ne može pobjeći, a vrata u prostor u kojem se nalazi takav pas nisu zaključana (članak 6., stavak (6))</w:t>
      </w:r>
    </w:p>
    <w:p w14:paraId="44C8301B" w14:textId="383B9010" w:rsidR="001818BB" w:rsidRPr="00095713" w:rsidRDefault="00C878C1" w:rsidP="00C878C1">
      <w:pPr>
        <w:pStyle w:val="NoSpacing"/>
        <w:tabs>
          <w:tab w:val="left" w:pos="851"/>
        </w:tabs>
        <w:ind w:left="426"/>
        <w:jc w:val="both"/>
        <w:rPr>
          <w:rFonts w:ascii="Times New Roman" w:hAnsi="Times New Roman" w:cs="Times New Roman"/>
          <w:lang w:eastAsia="hr-HR"/>
        </w:rPr>
      </w:pPr>
      <w:r w:rsidRPr="00095713">
        <w:rPr>
          <w:rFonts w:ascii="Times New Roman" w:hAnsi="Times New Roman" w:cs="Times New Roman"/>
          <w:lang w:eastAsia="hr-HR"/>
        </w:rPr>
        <w:t>4.</w:t>
      </w:r>
      <w:r w:rsidRPr="00095713">
        <w:rPr>
          <w:rFonts w:ascii="Times New Roman" w:hAnsi="Times New Roman" w:cs="Times New Roman"/>
          <w:lang w:eastAsia="hr-HR"/>
        </w:rPr>
        <w:tab/>
        <w:t>izvodi opasnog psa na javne površine bez brnjice i povodnika (članak 8., stavak (3))</w:t>
      </w:r>
    </w:p>
    <w:p w14:paraId="1C671A4E" w14:textId="3DF88EC0" w:rsidR="00D01D53" w:rsidRPr="00095713" w:rsidRDefault="002D3D45" w:rsidP="002D3D45">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(2)</w:t>
      </w:r>
      <w:r w:rsidRPr="00095713">
        <w:rPr>
          <w:rFonts w:asciiTheme="majorBidi" w:eastAsia="Times New Roman" w:hAnsiTheme="majorBidi" w:cstheme="majorBidi"/>
          <w:lang w:eastAsia="hr-HR"/>
        </w:rPr>
        <w:tab/>
      </w:r>
      <w:r w:rsidR="00D01D53" w:rsidRPr="00095713">
        <w:rPr>
          <w:rFonts w:asciiTheme="majorBidi" w:eastAsia="Times New Roman" w:hAnsiTheme="majorBidi" w:cstheme="majorBidi"/>
          <w:lang w:eastAsia="hr-HR"/>
        </w:rPr>
        <w:t xml:space="preserve">Novčanom kaznom u iznosu od </w:t>
      </w:r>
      <w:r w:rsidR="007412B1" w:rsidRPr="00095713">
        <w:rPr>
          <w:rFonts w:asciiTheme="majorBidi" w:eastAsia="Times New Roman" w:hAnsiTheme="majorBidi" w:cstheme="majorBidi"/>
          <w:lang w:eastAsia="hr-HR"/>
        </w:rPr>
        <w:t>21</w:t>
      </w:r>
      <w:r w:rsidR="00D01D53" w:rsidRPr="00095713">
        <w:rPr>
          <w:rFonts w:asciiTheme="majorBidi" w:eastAsia="Times New Roman" w:hAnsiTheme="majorBidi" w:cstheme="majorBidi"/>
          <w:lang w:eastAsia="hr-HR"/>
        </w:rPr>
        <w:t>0,00 EUR kaznit će se za prekršaj iz stavka (1) fizička osoba obrtnik i osoba koja obavlja drugu samostalnu djelatnost koji je počinila u vezi obavljanja njezina obrta ili druge samostalne djelatnosti.</w:t>
      </w:r>
    </w:p>
    <w:p w14:paraId="0CE3758D" w14:textId="2CCBA38A" w:rsidR="00D01D53" w:rsidRPr="00095713" w:rsidRDefault="00D01D53" w:rsidP="002D3D45">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(3)</w:t>
      </w:r>
      <w:r w:rsidRPr="00095713">
        <w:rPr>
          <w:rFonts w:asciiTheme="majorBidi" w:eastAsia="Times New Roman" w:hAnsiTheme="majorBidi" w:cstheme="majorBidi"/>
          <w:lang w:eastAsia="hr-HR"/>
        </w:rPr>
        <w:tab/>
      </w:r>
      <w:r w:rsidR="002D3D45" w:rsidRPr="00095713">
        <w:rPr>
          <w:rFonts w:asciiTheme="majorBidi" w:eastAsia="Times New Roman" w:hAnsiTheme="majorBidi" w:cstheme="majorBidi"/>
          <w:lang w:eastAsia="hr-HR"/>
        </w:rPr>
        <w:t>Novčanom kaznom od 2</w:t>
      </w:r>
      <w:r w:rsidR="000F56F1" w:rsidRPr="00095713">
        <w:rPr>
          <w:rFonts w:asciiTheme="majorBidi" w:eastAsia="Times New Roman" w:hAnsiTheme="majorBidi" w:cstheme="majorBidi"/>
          <w:lang w:eastAsia="hr-HR"/>
        </w:rPr>
        <w:t>7</w:t>
      </w:r>
      <w:r w:rsidR="002D3D45" w:rsidRPr="00095713">
        <w:rPr>
          <w:rFonts w:asciiTheme="majorBidi" w:eastAsia="Times New Roman" w:hAnsiTheme="majorBidi" w:cstheme="majorBidi"/>
          <w:lang w:eastAsia="hr-HR"/>
        </w:rPr>
        <w:t xml:space="preserve">0,00 EUR kaznit će se za prekršaj iz st. 1. ovog članka pravna osoba. </w:t>
      </w:r>
    </w:p>
    <w:p w14:paraId="570C55AB" w14:textId="7FA1DEF5" w:rsidR="00817CE9" w:rsidRPr="00095713" w:rsidRDefault="00D01D53" w:rsidP="002D3D45">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lastRenderedPageBreak/>
        <w:t>(4)</w:t>
      </w:r>
      <w:r w:rsidRPr="00095713">
        <w:rPr>
          <w:rFonts w:asciiTheme="majorBidi" w:eastAsia="Times New Roman" w:hAnsiTheme="majorBidi" w:cstheme="majorBidi"/>
          <w:lang w:eastAsia="hr-HR"/>
        </w:rPr>
        <w:tab/>
      </w:r>
      <w:r w:rsidR="002D3D45" w:rsidRPr="00095713">
        <w:rPr>
          <w:rFonts w:asciiTheme="majorBidi" w:eastAsia="Times New Roman" w:hAnsiTheme="majorBidi" w:cstheme="majorBidi"/>
          <w:lang w:eastAsia="hr-HR"/>
        </w:rPr>
        <w:t>Novčanom kaznom od 2</w:t>
      </w:r>
      <w:r w:rsidR="00095713">
        <w:rPr>
          <w:rFonts w:asciiTheme="majorBidi" w:eastAsia="Times New Roman" w:hAnsiTheme="majorBidi" w:cstheme="majorBidi"/>
          <w:lang w:eastAsia="hr-HR"/>
        </w:rPr>
        <w:t>58</w:t>
      </w:r>
      <w:r w:rsidR="002D3D45" w:rsidRPr="00095713">
        <w:rPr>
          <w:rFonts w:asciiTheme="majorBidi" w:eastAsia="Times New Roman" w:hAnsiTheme="majorBidi" w:cstheme="majorBidi"/>
          <w:lang w:eastAsia="hr-HR"/>
        </w:rPr>
        <w:t>,00 EUR kaznit će se za prekršaj roditelj ili skrbnik osobe koja u vrijeme počinjenja prekršaja iz stavka 1. ovog članka nije navršila četrnaest godina života ako je taj prekršaj u izravnoj vezi s propuštenim nadzorom roditelja ili skrbnika.</w:t>
      </w:r>
    </w:p>
    <w:p w14:paraId="73E4D1D4" w14:textId="77777777" w:rsidR="00370968" w:rsidRPr="00095713" w:rsidRDefault="00370968" w:rsidP="002D3D45">
      <w:pPr>
        <w:shd w:val="clear" w:color="auto" w:fill="FFFFFF"/>
        <w:spacing w:after="0"/>
        <w:jc w:val="both"/>
        <w:textAlignment w:val="baseline"/>
        <w:rPr>
          <w:rFonts w:asciiTheme="majorBidi" w:eastAsia="Times New Roman" w:hAnsiTheme="majorBidi" w:cstheme="majorBidi"/>
          <w:lang w:eastAsia="hr-HR"/>
        </w:rPr>
      </w:pPr>
    </w:p>
    <w:p w14:paraId="358F7663" w14:textId="4B48D2CE" w:rsidR="009204A6" w:rsidRPr="00095713" w:rsidRDefault="009204A6" w:rsidP="009204A6">
      <w:pPr>
        <w:shd w:val="clear" w:color="auto" w:fill="FFFFFF"/>
        <w:spacing w:after="0"/>
        <w:jc w:val="center"/>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Članak 2</w:t>
      </w:r>
      <w:r w:rsidR="004E1F76" w:rsidRPr="00095713">
        <w:rPr>
          <w:rFonts w:asciiTheme="majorBidi" w:eastAsia="Times New Roman" w:hAnsiTheme="majorBidi" w:cstheme="majorBidi"/>
          <w:b/>
          <w:bCs/>
          <w:lang w:eastAsia="hr-HR"/>
        </w:rPr>
        <w:t>6</w:t>
      </w:r>
      <w:r w:rsidRPr="00095713">
        <w:rPr>
          <w:rFonts w:asciiTheme="majorBidi" w:eastAsia="Times New Roman" w:hAnsiTheme="majorBidi" w:cstheme="majorBidi"/>
          <w:b/>
          <w:bCs/>
          <w:lang w:eastAsia="hr-HR"/>
        </w:rPr>
        <w:t xml:space="preserve">. </w:t>
      </w:r>
    </w:p>
    <w:p w14:paraId="651773E4" w14:textId="0CFD9C6C" w:rsidR="009204A6" w:rsidRPr="00095713" w:rsidRDefault="009204A6" w:rsidP="001C6285">
      <w:pPr>
        <w:pStyle w:val="ListParagraph"/>
        <w:numPr>
          <w:ilvl w:val="0"/>
          <w:numId w:val="43"/>
        </w:numPr>
        <w:shd w:val="clear" w:color="auto" w:fill="FFFFFF"/>
        <w:spacing w:after="0"/>
        <w:ind w:left="709" w:hanging="709"/>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Novčanom kaznom u iznosu od </w:t>
      </w:r>
      <w:r w:rsidR="00A83E18" w:rsidRPr="00095713">
        <w:rPr>
          <w:rFonts w:asciiTheme="majorBidi" w:eastAsia="Times New Roman" w:hAnsiTheme="majorBidi" w:cstheme="majorBidi"/>
          <w:lang w:eastAsia="hr-HR"/>
        </w:rPr>
        <w:t xml:space="preserve">258,00 </w:t>
      </w:r>
      <w:r w:rsidRPr="00095713">
        <w:rPr>
          <w:rFonts w:asciiTheme="majorBidi" w:eastAsia="Times New Roman" w:hAnsiTheme="majorBidi" w:cstheme="majorBidi"/>
          <w:lang w:eastAsia="hr-HR"/>
        </w:rPr>
        <w:t>EUR kaznit će se za prekršaj fizička osoba i odgovorna osoba u pravnoj osobi</w:t>
      </w:r>
      <w:r w:rsidR="00817CE9" w:rsidRPr="00095713">
        <w:rPr>
          <w:rFonts w:asciiTheme="majorBidi" w:eastAsia="Times New Roman" w:hAnsiTheme="majorBidi" w:cstheme="majorBidi"/>
          <w:lang w:eastAsia="hr-HR"/>
        </w:rPr>
        <w:t>,</w:t>
      </w:r>
      <w:r w:rsidRPr="00095713">
        <w:rPr>
          <w:rFonts w:asciiTheme="majorBidi" w:eastAsia="Times New Roman" w:hAnsiTheme="majorBidi" w:cstheme="majorBidi"/>
          <w:lang w:eastAsia="hr-HR"/>
        </w:rPr>
        <w:t xml:space="preserve"> ako </w:t>
      </w:r>
      <w:r w:rsidR="00D10ECD" w:rsidRPr="00095713">
        <w:rPr>
          <w:rFonts w:asciiTheme="majorBidi" w:eastAsia="Times New Roman" w:hAnsiTheme="majorBidi" w:cstheme="majorBidi"/>
          <w:lang w:eastAsia="hr-HR"/>
        </w:rPr>
        <w:t>pušta</w:t>
      </w:r>
      <w:r w:rsidRPr="00095713">
        <w:rPr>
          <w:rFonts w:asciiTheme="majorBidi" w:eastAsia="Times New Roman" w:hAnsiTheme="majorBidi" w:cstheme="majorBidi"/>
          <w:lang w:eastAsia="hr-HR"/>
        </w:rPr>
        <w:t xml:space="preserve"> domaće životinje</w:t>
      </w:r>
      <w:r w:rsidR="00D10ECD" w:rsidRPr="00095713">
        <w:rPr>
          <w:rFonts w:asciiTheme="majorBidi" w:eastAsia="Times New Roman" w:hAnsiTheme="majorBidi" w:cstheme="majorBidi"/>
          <w:lang w:eastAsia="hr-HR"/>
        </w:rPr>
        <w:t xml:space="preserve"> bez nadzora</w:t>
      </w:r>
      <w:r w:rsidRPr="00095713">
        <w:rPr>
          <w:rFonts w:asciiTheme="majorBidi" w:eastAsia="Times New Roman" w:hAnsiTheme="majorBidi" w:cstheme="majorBidi"/>
          <w:lang w:eastAsia="hr-HR"/>
        </w:rPr>
        <w:t xml:space="preserve"> na tuđe nekretnine (čl</w:t>
      </w:r>
      <w:r w:rsidR="001B545F" w:rsidRPr="00095713">
        <w:rPr>
          <w:rFonts w:asciiTheme="majorBidi" w:eastAsia="Times New Roman" w:hAnsiTheme="majorBidi" w:cstheme="majorBidi"/>
          <w:lang w:eastAsia="hr-HR"/>
        </w:rPr>
        <w:t>anak</w:t>
      </w:r>
      <w:r w:rsidRPr="00095713">
        <w:rPr>
          <w:rFonts w:asciiTheme="majorBidi" w:eastAsia="Times New Roman" w:hAnsiTheme="majorBidi" w:cstheme="majorBidi"/>
          <w:lang w:eastAsia="hr-HR"/>
        </w:rPr>
        <w:t xml:space="preserve"> 17.)</w:t>
      </w:r>
      <w:r w:rsidR="009D7D04" w:rsidRPr="00095713">
        <w:rPr>
          <w:rFonts w:asciiTheme="majorBidi" w:eastAsia="Times New Roman" w:hAnsiTheme="majorBidi" w:cstheme="majorBidi"/>
          <w:lang w:eastAsia="hr-HR"/>
        </w:rPr>
        <w:t>.</w:t>
      </w:r>
    </w:p>
    <w:p w14:paraId="29A1C73F" w14:textId="64EA564C" w:rsidR="00817CE9" w:rsidRPr="00095713" w:rsidRDefault="00817CE9" w:rsidP="001C6285">
      <w:pPr>
        <w:pStyle w:val="ListParagraph"/>
        <w:numPr>
          <w:ilvl w:val="0"/>
          <w:numId w:val="43"/>
        </w:numPr>
        <w:shd w:val="clear" w:color="auto" w:fill="FFFFFF"/>
        <w:spacing w:after="0"/>
        <w:ind w:left="709" w:hanging="709"/>
        <w:jc w:val="both"/>
        <w:textAlignment w:val="baseline"/>
        <w:rPr>
          <w:rFonts w:asciiTheme="majorBidi" w:eastAsia="Times New Roman" w:hAnsiTheme="majorBidi" w:cstheme="majorBidi"/>
          <w:lang w:eastAsia="hr-HR"/>
        </w:rPr>
      </w:pPr>
      <w:r w:rsidRPr="00095713">
        <w:rPr>
          <w:rFonts w:ascii="Times New Roman" w:eastAsia="Aptos" w:hAnsi="Times New Roman" w:cs="Times New Roman"/>
          <w:lang w:eastAsia="hr-HR"/>
        </w:rPr>
        <w:t>Novčanom kaznom u iznosu od 660,00 EUR kaznit će se za prekršaj iz stavka (1) fizička osoba obrtnik i osoba koja obavlja drugu samostalnu djelatnost koji je počinila u vezi obavljanja njezina obrta ili druge samostalne djelatnosti</w:t>
      </w:r>
      <w:r w:rsidR="009D7D04" w:rsidRPr="00095713">
        <w:rPr>
          <w:rFonts w:ascii="Times New Roman" w:eastAsia="Aptos" w:hAnsi="Times New Roman" w:cs="Times New Roman"/>
          <w:lang w:eastAsia="hr-HR"/>
        </w:rPr>
        <w:t>.</w:t>
      </w:r>
    </w:p>
    <w:p w14:paraId="768968C8" w14:textId="4CA5D708" w:rsidR="00A70E5F" w:rsidRPr="00095713" w:rsidRDefault="009204A6" w:rsidP="001C6285">
      <w:pPr>
        <w:pStyle w:val="ListParagraph"/>
        <w:numPr>
          <w:ilvl w:val="0"/>
          <w:numId w:val="43"/>
        </w:numPr>
        <w:shd w:val="clear" w:color="auto" w:fill="FFFFFF"/>
        <w:spacing w:after="0"/>
        <w:ind w:left="709" w:hanging="709"/>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 xml:space="preserve">Novčanom kaznom od </w:t>
      </w:r>
      <w:r w:rsidR="006808EC" w:rsidRPr="00095713">
        <w:rPr>
          <w:rFonts w:asciiTheme="majorBidi" w:eastAsia="Times New Roman" w:hAnsiTheme="majorBidi" w:cstheme="majorBidi"/>
          <w:lang w:eastAsia="hr-HR"/>
        </w:rPr>
        <w:t>1</w:t>
      </w:r>
      <w:r w:rsidR="001B4970" w:rsidRPr="00095713">
        <w:rPr>
          <w:rFonts w:asciiTheme="majorBidi" w:eastAsia="Times New Roman" w:hAnsiTheme="majorBidi" w:cstheme="majorBidi"/>
          <w:lang w:eastAsia="hr-HR"/>
        </w:rPr>
        <w:t>.</w:t>
      </w:r>
      <w:r w:rsidR="006808EC" w:rsidRPr="00095713">
        <w:rPr>
          <w:rFonts w:asciiTheme="majorBidi" w:eastAsia="Times New Roman" w:hAnsiTheme="majorBidi" w:cstheme="majorBidi"/>
          <w:lang w:eastAsia="hr-HR"/>
        </w:rPr>
        <w:t>2</w:t>
      </w:r>
      <w:r w:rsidRPr="00095713">
        <w:rPr>
          <w:rFonts w:asciiTheme="majorBidi" w:eastAsia="Times New Roman" w:hAnsiTheme="majorBidi" w:cstheme="majorBidi"/>
          <w:lang w:eastAsia="hr-HR"/>
        </w:rPr>
        <w:t>00,00 EUR kaznit će se za prekršaj iz stavka (1) ovog članka pravna osoba</w:t>
      </w:r>
      <w:r w:rsidR="00F65C96" w:rsidRPr="00095713">
        <w:rPr>
          <w:rFonts w:asciiTheme="majorBidi" w:eastAsia="Times New Roman" w:hAnsiTheme="majorBidi" w:cstheme="majorBidi"/>
          <w:lang w:eastAsia="hr-HR"/>
        </w:rPr>
        <w:t>.</w:t>
      </w:r>
    </w:p>
    <w:p w14:paraId="346FDE0C" w14:textId="34EB51D5" w:rsidR="00037E36" w:rsidRPr="00095713" w:rsidRDefault="00037E36" w:rsidP="009204A6">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b/>
      </w:r>
    </w:p>
    <w:p w14:paraId="7CA441CA" w14:textId="50156A25" w:rsidR="00037E36" w:rsidRPr="00095713" w:rsidRDefault="00037E36" w:rsidP="00882C78">
      <w:pPr>
        <w:pStyle w:val="ListParagraph"/>
        <w:numPr>
          <w:ilvl w:val="0"/>
          <w:numId w:val="10"/>
        </w:numPr>
        <w:shd w:val="clear" w:color="auto" w:fill="FFFFFF"/>
        <w:spacing w:after="0"/>
        <w:ind w:left="709" w:hanging="709"/>
        <w:jc w:val="both"/>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ZAVRŠNE ODREDBE </w:t>
      </w:r>
    </w:p>
    <w:p w14:paraId="751B0131" w14:textId="77777777" w:rsidR="00037E36" w:rsidRPr="00095713" w:rsidRDefault="00037E36" w:rsidP="00882C78">
      <w:pPr>
        <w:shd w:val="clear" w:color="auto" w:fill="FFFFFF"/>
        <w:spacing w:after="0"/>
        <w:ind w:left="709" w:hanging="709"/>
        <w:jc w:val="both"/>
        <w:textAlignment w:val="baseline"/>
        <w:rPr>
          <w:rFonts w:asciiTheme="majorBidi" w:eastAsia="Times New Roman" w:hAnsiTheme="majorBidi" w:cstheme="majorBidi"/>
          <w:b/>
          <w:bCs/>
          <w:lang w:eastAsia="hr-HR"/>
        </w:rPr>
      </w:pPr>
    </w:p>
    <w:p w14:paraId="5586EBB5" w14:textId="030B69FC" w:rsidR="00037E36" w:rsidRPr="00095713" w:rsidRDefault="00037E36" w:rsidP="00882C78">
      <w:pPr>
        <w:shd w:val="clear" w:color="auto" w:fill="FFFFFF"/>
        <w:spacing w:after="0"/>
        <w:ind w:left="709" w:hanging="709"/>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832E49" w:rsidRPr="00095713">
        <w:rPr>
          <w:rFonts w:asciiTheme="majorBidi" w:eastAsia="Times New Roman" w:hAnsiTheme="majorBidi" w:cstheme="majorBidi"/>
          <w:b/>
          <w:bCs/>
          <w:lang w:eastAsia="hr-HR"/>
        </w:rPr>
        <w:t>2</w:t>
      </w:r>
      <w:r w:rsidR="004E1F76" w:rsidRPr="00095713">
        <w:rPr>
          <w:rFonts w:asciiTheme="majorBidi" w:eastAsia="Times New Roman" w:hAnsiTheme="majorBidi" w:cstheme="majorBidi"/>
          <w:b/>
          <w:bCs/>
          <w:lang w:eastAsia="hr-HR"/>
        </w:rPr>
        <w:t>7</w:t>
      </w:r>
      <w:r w:rsidRPr="00095713">
        <w:rPr>
          <w:rFonts w:asciiTheme="majorBidi" w:eastAsia="Times New Roman" w:hAnsiTheme="majorBidi" w:cstheme="majorBidi"/>
          <w:b/>
          <w:bCs/>
          <w:lang w:eastAsia="hr-HR"/>
        </w:rPr>
        <w:t>.</w:t>
      </w:r>
    </w:p>
    <w:p w14:paraId="124B2387" w14:textId="3FA428DF" w:rsidR="00037E36" w:rsidRPr="00095713" w:rsidRDefault="00037E36" w:rsidP="00882C78">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b/>
          <w:bCs/>
          <w:lang w:eastAsia="hr-HR"/>
        </w:rPr>
        <w:tab/>
      </w:r>
      <w:r w:rsidRPr="00095713">
        <w:rPr>
          <w:rFonts w:asciiTheme="majorBidi" w:eastAsia="Times New Roman" w:hAnsiTheme="majorBidi" w:cstheme="majorBidi"/>
          <w:lang w:eastAsia="hr-HR"/>
        </w:rPr>
        <w:t xml:space="preserve">Danom stupanja na snagu ove Odluke prestaje važiti Odluka o kućnim ljubimcima, napuštenim ili izgubljenim životinjama te divljim životinjama (Glasnik Grada Karlovca 5/2018). </w:t>
      </w:r>
    </w:p>
    <w:p w14:paraId="42930021" w14:textId="6CF98827" w:rsidR="00817CE9" w:rsidRPr="00095713" w:rsidRDefault="00817CE9" w:rsidP="00537817">
      <w:pPr>
        <w:shd w:val="clear" w:color="auto" w:fill="FFFFFF"/>
        <w:spacing w:after="0"/>
        <w:jc w:val="both"/>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b/>
      </w:r>
    </w:p>
    <w:p w14:paraId="61F8D466" w14:textId="757181D3" w:rsidR="00832E49" w:rsidRPr="00095713" w:rsidRDefault="00832E49" w:rsidP="00882C78">
      <w:pPr>
        <w:shd w:val="clear" w:color="auto" w:fill="FFFFFF"/>
        <w:spacing w:after="0"/>
        <w:jc w:val="both"/>
        <w:textAlignment w:val="baseline"/>
        <w:rPr>
          <w:rFonts w:asciiTheme="majorBidi" w:eastAsia="Times New Roman" w:hAnsiTheme="majorBidi" w:cstheme="majorBidi"/>
          <w:lang w:eastAsia="hr-HR"/>
        </w:rPr>
      </w:pPr>
    </w:p>
    <w:p w14:paraId="2659E94D" w14:textId="1E99259C" w:rsidR="00037E36" w:rsidRPr="00095713" w:rsidRDefault="00037E36" w:rsidP="00882C78">
      <w:pPr>
        <w:shd w:val="clear" w:color="auto" w:fill="FFFFFF"/>
        <w:spacing w:after="0"/>
        <w:jc w:val="center"/>
        <w:textAlignment w:val="baseline"/>
        <w:rPr>
          <w:rFonts w:asciiTheme="majorBidi" w:eastAsia="Times New Roman" w:hAnsiTheme="majorBidi" w:cstheme="majorBidi"/>
          <w:b/>
          <w:bCs/>
          <w:lang w:eastAsia="hr-HR"/>
        </w:rPr>
      </w:pPr>
      <w:r w:rsidRPr="00095713">
        <w:rPr>
          <w:rFonts w:asciiTheme="majorBidi" w:eastAsia="Times New Roman" w:hAnsiTheme="majorBidi" w:cstheme="majorBidi"/>
          <w:b/>
          <w:bCs/>
          <w:lang w:eastAsia="hr-HR"/>
        </w:rPr>
        <w:t xml:space="preserve">Članak </w:t>
      </w:r>
      <w:r w:rsidR="00832E49" w:rsidRPr="00095713">
        <w:rPr>
          <w:rFonts w:asciiTheme="majorBidi" w:eastAsia="Times New Roman" w:hAnsiTheme="majorBidi" w:cstheme="majorBidi"/>
          <w:b/>
          <w:bCs/>
          <w:lang w:eastAsia="hr-HR"/>
        </w:rPr>
        <w:t>2</w:t>
      </w:r>
      <w:r w:rsidR="004E1F76" w:rsidRPr="00095713">
        <w:rPr>
          <w:rFonts w:asciiTheme="majorBidi" w:eastAsia="Times New Roman" w:hAnsiTheme="majorBidi" w:cstheme="majorBidi"/>
          <w:b/>
          <w:bCs/>
          <w:lang w:eastAsia="hr-HR"/>
        </w:rPr>
        <w:t>8</w:t>
      </w:r>
      <w:r w:rsidRPr="00095713">
        <w:rPr>
          <w:rFonts w:asciiTheme="majorBidi" w:eastAsia="Times New Roman" w:hAnsiTheme="majorBidi" w:cstheme="majorBidi"/>
          <w:b/>
          <w:bCs/>
          <w:lang w:eastAsia="hr-HR"/>
        </w:rPr>
        <w:t xml:space="preserve">. </w:t>
      </w:r>
    </w:p>
    <w:p w14:paraId="74C6F638" w14:textId="7ABD0C28" w:rsidR="00037E36" w:rsidRPr="00095713" w:rsidRDefault="00037E36" w:rsidP="00882C78">
      <w:pPr>
        <w:shd w:val="clear" w:color="auto" w:fill="FFFFFF"/>
        <w:spacing w:after="0"/>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ab/>
        <w:t>Ova Odluka stupa na snagu osmog dana od dana objave u Glasniku Grada K</w:t>
      </w:r>
      <w:r w:rsidR="00832E49" w:rsidRPr="00095713">
        <w:rPr>
          <w:rFonts w:asciiTheme="majorBidi" w:eastAsia="Times New Roman" w:hAnsiTheme="majorBidi" w:cstheme="majorBidi"/>
          <w:lang w:eastAsia="hr-HR"/>
        </w:rPr>
        <w:t>a</w:t>
      </w:r>
      <w:r w:rsidRPr="00095713">
        <w:rPr>
          <w:rFonts w:asciiTheme="majorBidi" w:eastAsia="Times New Roman" w:hAnsiTheme="majorBidi" w:cstheme="majorBidi"/>
          <w:lang w:eastAsia="hr-HR"/>
        </w:rPr>
        <w:t xml:space="preserve">rlovca. </w:t>
      </w:r>
    </w:p>
    <w:p w14:paraId="17B55B84" w14:textId="77777777" w:rsidR="00037E36" w:rsidRPr="00095713" w:rsidRDefault="00037E36" w:rsidP="00882C78">
      <w:pPr>
        <w:shd w:val="clear" w:color="auto" w:fill="FFFFFF"/>
        <w:spacing w:after="0"/>
        <w:jc w:val="both"/>
        <w:textAlignment w:val="baseline"/>
        <w:rPr>
          <w:rFonts w:asciiTheme="majorBidi" w:eastAsia="Times New Roman" w:hAnsiTheme="majorBidi" w:cstheme="majorBidi"/>
          <w:lang w:eastAsia="hr-HR"/>
        </w:rPr>
      </w:pPr>
    </w:p>
    <w:p w14:paraId="43534D9A" w14:textId="77777777" w:rsidR="00037E36" w:rsidRPr="00095713" w:rsidRDefault="00037E36" w:rsidP="00882C78">
      <w:pPr>
        <w:shd w:val="clear" w:color="auto" w:fill="FFFFFF"/>
        <w:spacing w:after="0"/>
        <w:jc w:val="both"/>
        <w:textAlignment w:val="baseline"/>
        <w:rPr>
          <w:rFonts w:asciiTheme="majorBidi" w:eastAsia="Times New Roman" w:hAnsiTheme="majorBidi" w:cstheme="majorBidi"/>
          <w:lang w:eastAsia="hr-HR"/>
        </w:rPr>
      </w:pPr>
    </w:p>
    <w:p w14:paraId="18A9E118" w14:textId="76EC737D" w:rsidR="00037E36" w:rsidRPr="00095713" w:rsidRDefault="00037E36" w:rsidP="00882C78">
      <w:pPr>
        <w:shd w:val="clear" w:color="auto" w:fill="FFFFFF"/>
        <w:spacing w:after="0"/>
        <w:jc w:val="right"/>
        <w:textAlignment w:val="baseline"/>
        <w:rPr>
          <w:rFonts w:asciiTheme="majorBidi" w:eastAsia="Times New Roman" w:hAnsiTheme="majorBidi" w:cstheme="majorBidi"/>
          <w:lang w:eastAsia="hr-HR"/>
        </w:rPr>
      </w:pPr>
      <w:r w:rsidRPr="00095713">
        <w:rPr>
          <w:rFonts w:asciiTheme="majorBidi" w:eastAsia="Times New Roman" w:hAnsiTheme="majorBidi" w:cstheme="majorBidi"/>
          <w:lang w:eastAsia="hr-HR"/>
        </w:rPr>
        <w:t>PREDSJEDNIK GRADSKOG VIJEĆA:</w:t>
      </w:r>
    </w:p>
    <w:p w14:paraId="5A521C64" w14:textId="77777777" w:rsidR="00882C78" w:rsidRPr="00095713" w:rsidRDefault="00882C78" w:rsidP="00882C78">
      <w:pPr>
        <w:shd w:val="clear" w:color="auto" w:fill="FFFFFF"/>
        <w:spacing w:after="0"/>
        <w:jc w:val="right"/>
        <w:textAlignment w:val="baseline"/>
        <w:rPr>
          <w:rFonts w:asciiTheme="majorBidi" w:eastAsia="Times New Roman" w:hAnsiTheme="majorBidi" w:cstheme="majorBidi"/>
          <w:lang w:eastAsia="hr-HR"/>
        </w:rPr>
      </w:pPr>
    </w:p>
    <w:p w14:paraId="4C17A8AC" w14:textId="72DB30D3" w:rsidR="00882C78" w:rsidRPr="00095713" w:rsidRDefault="00882C78" w:rsidP="00DF5390">
      <w:pPr>
        <w:shd w:val="clear" w:color="auto" w:fill="FFFFFF"/>
        <w:spacing w:after="0"/>
        <w:jc w:val="right"/>
        <w:textAlignment w:val="baseline"/>
        <w:rPr>
          <w:rFonts w:asciiTheme="majorBidi" w:eastAsia="Times New Roman" w:hAnsiTheme="majorBidi" w:cstheme="majorBidi"/>
          <w:lang w:eastAsia="hr-HR"/>
        </w:rPr>
      </w:pPr>
      <w:r w:rsidRPr="00095713">
        <w:rPr>
          <w:rFonts w:asciiTheme="majorBidi" w:hAnsiTheme="majorBidi" w:cstheme="majorBidi"/>
        </w:rPr>
        <w:t xml:space="preserve">Mario </w:t>
      </w:r>
      <w:proofErr w:type="spellStart"/>
      <w:r w:rsidRPr="00095713">
        <w:rPr>
          <w:rFonts w:asciiTheme="majorBidi" w:hAnsiTheme="majorBidi" w:cstheme="majorBidi"/>
        </w:rPr>
        <w:t>Jovković</w:t>
      </w:r>
      <w:proofErr w:type="spellEnd"/>
      <w:r w:rsidRPr="00095713">
        <w:rPr>
          <w:rFonts w:asciiTheme="majorBidi" w:hAnsiTheme="majorBidi" w:cstheme="majorBidi"/>
        </w:rPr>
        <w:t xml:space="preserve"> mag. </w:t>
      </w:r>
      <w:proofErr w:type="spellStart"/>
      <w:r w:rsidRPr="00095713">
        <w:rPr>
          <w:rFonts w:asciiTheme="majorBidi" w:hAnsiTheme="majorBidi" w:cstheme="majorBidi"/>
        </w:rPr>
        <w:t>psych</w:t>
      </w:r>
      <w:proofErr w:type="spellEnd"/>
      <w:r w:rsidRPr="00095713">
        <w:rPr>
          <w:rFonts w:asciiTheme="majorBidi" w:hAnsiTheme="majorBidi" w:cstheme="majorBidi"/>
        </w:rPr>
        <w:t>.</w:t>
      </w:r>
    </w:p>
    <w:sectPr w:rsidR="00882C78" w:rsidRPr="00095713" w:rsidSect="00CA73B7">
      <w:footerReference w:type="default" r:id="rId11"/>
      <w:headerReference w:type="first" r:id="rId12"/>
      <w:footerReference w:type="first" r:id="rId13"/>
      <w:pgSz w:w="11906" w:h="16838"/>
      <w:pgMar w:top="993" w:right="1417" w:bottom="851"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E050A" w14:textId="77777777" w:rsidR="00CE370F" w:rsidRPr="00DF2549" w:rsidRDefault="00CE370F" w:rsidP="00883CD4">
      <w:pPr>
        <w:spacing w:after="0" w:line="240" w:lineRule="auto"/>
      </w:pPr>
      <w:r w:rsidRPr="00DF2549">
        <w:separator/>
      </w:r>
    </w:p>
  </w:endnote>
  <w:endnote w:type="continuationSeparator" w:id="0">
    <w:p w14:paraId="34F30D2B" w14:textId="77777777" w:rsidR="00CE370F" w:rsidRPr="00DF2549" w:rsidRDefault="00CE370F" w:rsidP="00883CD4">
      <w:pPr>
        <w:spacing w:after="0" w:line="240" w:lineRule="auto"/>
      </w:pPr>
      <w:r w:rsidRPr="00DF254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charset w:val="00"/>
    <w:family w:val="roman"/>
    <w:pitch w:val="variable"/>
    <w:sig w:usb0="E00002FF" w:usb1="500078FF" w:usb2="00000029"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226104"/>
      <w:docPartObj>
        <w:docPartGallery w:val="Page Numbers (Bottom of Page)"/>
        <w:docPartUnique/>
      </w:docPartObj>
    </w:sdtPr>
    <w:sdtContent>
      <w:p w14:paraId="6F743667" w14:textId="4CC40440" w:rsidR="00350E3A" w:rsidRPr="00DF2549" w:rsidRDefault="00350E3A">
        <w:pPr>
          <w:pStyle w:val="Footer"/>
          <w:jc w:val="right"/>
        </w:pPr>
        <w:r w:rsidRPr="00DF2549">
          <w:fldChar w:fldCharType="begin"/>
        </w:r>
        <w:r w:rsidRPr="00DF2549">
          <w:instrText xml:space="preserve"> PAGE   \* MERGEFORMAT </w:instrText>
        </w:r>
        <w:r w:rsidRPr="00DF2549">
          <w:fldChar w:fldCharType="separate"/>
        </w:r>
        <w:r w:rsidRPr="00DF2549">
          <w:t>2</w:t>
        </w:r>
        <w:r w:rsidRPr="00DF2549">
          <w:fldChar w:fldCharType="end"/>
        </w:r>
      </w:p>
    </w:sdtContent>
  </w:sdt>
  <w:p w14:paraId="25274AFB" w14:textId="77777777" w:rsidR="00350E3A" w:rsidRPr="00DF2549" w:rsidRDefault="00350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8450476"/>
      <w:docPartObj>
        <w:docPartGallery w:val="Page Numbers (Bottom of Page)"/>
        <w:docPartUnique/>
      </w:docPartObj>
    </w:sdtPr>
    <w:sdtContent>
      <w:p w14:paraId="1A6F46E1" w14:textId="21C622EA" w:rsidR="00EC6063" w:rsidRPr="00DF2549" w:rsidRDefault="00EC6063">
        <w:pPr>
          <w:pStyle w:val="Footer"/>
          <w:jc w:val="right"/>
        </w:pPr>
        <w:r w:rsidRPr="00DF2549">
          <w:fldChar w:fldCharType="begin"/>
        </w:r>
        <w:r w:rsidRPr="00DF2549">
          <w:instrText xml:space="preserve"> PAGE   \* MERGEFORMAT </w:instrText>
        </w:r>
        <w:r w:rsidRPr="00DF2549">
          <w:fldChar w:fldCharType="separate"/>
        </w:r>
        <w:r w:rsidRPr="00DF2549">
          <w:t>2</w:t>
        </w:r>
        <w:r w:rsidRPr="00DF2549">
          <w:fldChar w:fldCharType="end"/>
        </w:r>
      </w:p>
    </w:sdtContent>
  </w:sdt>
  <w:p w14:paraId="11A1C57B" w14:textId="77777777" w:rsidR="00047DED" w:rsidRPr="00DF2549" w:rsidRDefault="00047DED" w:rsidP="00047DED">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3F2A0" w14:textId="77777777" w:rsidR="00CE370F" w:rsidRPr="00DF2549" w:rsidRDefault="00CE370F" w:rsidP="00883CD4">
      <w:pPr>
        <w:spacing w:after="0" w:line="240" w:lineRule="auto"/>
      </w:pPr>
      <w:r w:rsidRPr="00DF2549">
        <w:separator/>
      </w:r>
    </w:p>
  </w:footnote>
  <w:footnote w:type="continuationSeparator" w:id="0">
    <w:p w14:paraId="42749861" w14:textId="77777777" w:rsidR="00CE370F" w:rsidRPr="00DF2549" w:rsidRDefault="00CE370F" w:rsidP="00883CD4">
      <w:pPr>
        <w:spacing w:after="0" w:line="240" w:lineRule="auto"/>
      </w:pPr>
      <w:r w:rsidRPr="00DF254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DF2549" w14:paraId="2C0A26E4" w14:textId="77777777">
      <w:trPr>
        <w:trHeight w:hRule="exact" w:val="1129"/>
      </w:trPr>
      <w:tc>
        <w:tcPr>
          <w:tcW w:w="2874" w:type="dxa"/>
          <w:vAlign w:val="center"/>
        </w:tcPr>
        <w:p w14:paraId="55D8F3D5" w14:textId="77777777" w:rsidR="00B94E5B" w:rsidRPr="00DF2549" w:rsidRDefault="00B94E5B" w:rsidP="00B94E5B">
          <w:pPr>
            <w:autoSpaceDE w:val="0"/>
            <w:autoSpaceDN w:val="0"/>
            <w:adjustRightInd w:val="0"/>
            <w:spacing w:before="120"/>
            <w:rPr>
              <w:rFonts w:ascii="Times New Roman" w:hAnsi="Times New Roman" w:cs="Times New Roman"/>
            </w:rPr>
          </w:pPr>
          <w:r w:rsidRPr="00DF2549">
            <w:rPr>
              <w:rFonts w:ascii="Times New Roman" w:hAnsi="Times New Roman" w:cs="Times New Roman"/>
              <w:noProof/>
            </w:rPr>
            <w:drawing>
              <wp:anchor distT="0" distB="0" distL="36195" distR="0" simplePos="0" relativeHeight="251659264" behindDoc="1" locked="0" layoutInCell="1" allowOverlap="1" wp14:anchorId="57B08487" wp14:editId="29D922A9">
                <wp:simplePos x="0" y="0"/>
                <wp:positionH relativeFrom="column">
                  <wp:posOffset>664845</wp:posOffset>
                </wp:positionH>
                <wp:positionV relativeFrom="paragraph">
                  <wp:posOffset>-282575</wp:posOffset>
                </wp:positionV>
                <wp:extent cx="219710" cy="287655"/>
                <wp:effectExtent l="19050" t="0" r="8890" b="0"/>
                <wp:wrapTopAndBottom/>
                <wp:docPr id="379029276" name="Picture 379029276"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DF2549">
            <w:rPr>
              <w:rFonts w:ascii="Times New Roman" w:hAnsi="Times New Roman" w:cs="Times New Roman"/>
            </w:rPr>
            <w:ptab w:relativeTo="margin" w:alignment="left" w:leader="none"/>
          </w:r>
          <w:r w:rsidRPr="00DF2549">
            <w:rPr>
              <w:rFonts w:ascii="Times New Roman" w:hAnsi="Times New Roman" w:cs="Times New Roman"/>
            </w:rPr>
            <w:ptab w:relativeTo="margin" w:alignment="left" w:leader="none"/>
          </w:r>
          <w:r w:rsidRPr="00DF2549">
            <w:rPr>
              <w:rFonts w:ascii="Times New Roman" w:hAnsi="Times New Roman" w:cs="Times New Roman"/>
            </w:rPr>
            <w:t>REPUBLIKA HRVATSKA</w:t>
          </w:r>
        </w:p>
        <w:p w14:paraId="7F0F1176" w14:textId="10926470" w:rsidR="00B94E5B" w:rsidRPr="00DF2549" w:rsidRDefault="00B94E5B" w:rsidP="00B94E5B">
          <w:pPr>
            <w:autoSpaceDE w:val="0"/>
            <w:autoSpaceDN w:val="0"/>
            <w:adjustRightInd w:val="0"/>
            <w:rPr>
              <w:rFonts w:ascii="Times New Roman" w:hAnsi="Times New Roman" w:cs="Times New Roman"/>
            </w:rPr>
          </w:pPr>
          <w:r w:rsidRPr="00DF2549">
            <w:rPr>
              <w:rFonts w:ascii="Times New Roman" w:hAnsi="Times New Roman" w:cs="Times New Roman"/>
            </w:rPr>
            <w:t>KARLOVAPANIJA</w:t>
          </w:r>
        </w:p>
        <w:p w14:paraId="001DC8F8" w14:textId="77777777" w:rsidR="00B94E5B" w:rsidRPr="00DF2549"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11B37131" w14:textId="3C633204" w:rsidR="00B94E5B" w:rsidRPr="00DF2549" w:rsidRDefault="00B94E5B" w:rsidP="00B94E5B">
          <w:pPr>
            <w:autoSpaceDE w:val="0"/>
            <w:autoSpaceDN w:val="0"/>
            <w:adjustRightInd w:val="0"/>
            <w:spacing w:before="120"/>
            <w:jc w:val="right"/>
            <w:rPr>
              <w:rFonts w:ascii="Times New Roman" w:hAnsi="Times New Roman" w:cs="Times New Roman"/>
              <w:sz w:val="18"/>
              <w:szCs w:val="18"/>
            </w:rPr>
          </w:pPr>
        </w:p>
      </w:tc>
    </w:tr>
    <w:tr w:rsidR="00B94E5B" w:rsidRPr="00DF2549" w14:paraId="083BCD08" w14:textId="77777777">
      <w:trPr>
        <w:trHeight w:val="437"/>
      </w:trPr>
      <w:tc>
        <w:tcPr>
          <w:tcW w:w="2874" w:type="dxa"/>
          <w:vAlign w:val="bottom"/>
        </w:tcPr>
        <w:p w14:paraId="1C82C29E" w14:textId="77777777" w:rsidR="00B94E5B" w:rsidRPr="00DF2549" w:rsidRDefault="00B94E5B" w:rsidP="00B94E5B">
          <w:pPr>
            <w:autoSpaceDE w:val="0"/>
            <w:autoSpaceDN w:val="0"/>
            <w:adjustRightInd w:val="0"/>
            <w:spacing w:before="240"/>
            <w:rPr>
              <w:rFonts w:ascii="Times New Roman" w:hAnsi="Times New Roman" w:cs="Times New Roman"/>
            </w:rPr>
          </w:pPr>
          <w:r w:rsidRPr="00DF2549">
            <w:rPr>
              <w:rFonts w:ascii="Times New Roman" w:hAnsi="Times New Roman" w:cs="Times New Roman"/>
              <w:noProof/>
              <w:color w:val="000000"/>
            </w:rPr>
            <w:drawing>
              <wp:anchor distT="0" distB="0" distL="36195" distR="0" simplePos="0" relativeHeight="251660288" behindDoc="1" locked="0" layoutInCell="1" allowOverlap="0" wp14:anchorId="0F2CBDC5" wp14:editId="4278E424">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576325795"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sidRPr="00DF2549">
            <w:rPr>
              <w:rFonts w:ascii="Times New Roman" w:hAnsi="Times New Roman" w:cs="Times New Roman"/>
            </w:rPr>
            <w:t xml:space="preserve"> GRAD KARLOVAC</w:t>
          </w:r>
        </w:p>
      </w:tc>
      <w:tc>
        <w:tcPr>
          <w:tcW w:w="6165" w:type="dxa"/>
          <w:vMerge/>
          <w:vAlign w:val="center"/>
        </w:tcPr>
        <w:p w14:paraId="5F70DF85" w14:textId="77777777" w:rsidR="00B94E5B" w:rsidRPr="00DF2549" w:rsidRDefault="00B94E5B" w:rsidP="00B94E5B">
          <w:pPr>
            <w:autoSpaceDE w:val="0"/>
            <w:autoSpaceDN w:val="0"/>
            <w:adjustRightInd w:val="0"/>
            <w:spacing w:before="240"/>
            <w:rPr>
              <w:rFonts w:ascii="Times New Roman" w:hAnsi="Times New Roman" w:cs="Times New Roman"/>
              <w:color w:val="000000"/>
              <w:sz w:val="18"/>
              <w:szCs w:val="20"/>
            </w:rPr>
          </w:pPr>
        </w:p>
      </w:tc>
    </w:tr>
  </w:tbl>
  <w:p w14:paraId="79356BF7" w14:textId="77777777" w:rsidR="00B94E5B" w:rsidRPr="00DF2549"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D77"/>
    <w:multiLevelType w:val="hybridMultilevel"/>
    <w:tmpl w:val="DF9CF032"/>
    <w:lvl w:ilvl="0" w:tplc="FFFFFFFF">
      <w:start w:val="1"/>
      <w:numFmt w:val="decimal"/>
      <w:lvlText w:val="%1."/>
      <w:lvlJc w:val="left"/>
      <w:pPr>
        <w:ind w:left="928"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1AE1F26"/>
    <w:multiLevelType w:val="hybridMultilevel"/>
    <w:tmpl w:val="D5BE5892"/>
    <w:lvl w:ilvl="0" w:tplc="8AC074A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 w15:restartNumberingAfterBreak="0">
    <w:nsid w:val="0536251E"/>
    <w:multiLevelType w:val="hybridMultilevel"/>
    <w:tmpl w:val="67D489E0"/>
    <w:lvl w:ilvl="0" w:tplc="F5EE678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 w15:restartNumberingAfterBreak="0">
    <w:nsid w:val="07696FA8"/>
    <w:multiLevelType w:val="hybridMultilevel"/>
    <w:tmpl w:val="C46E4A68"/>
    <w:lvl w:ilvl="0" w:tplc="B194EF0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15:restartNumberingAfterBreak="0">
    <w:nsid w:val="0AC27846"/>
    <w:multiLevelType w:val="hybridMultilevel"/>
    <w:tmpl w:val="A7B2E660"/>
    <w:lvl w:ilvl="0" w:tplc="C0A05B30">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5" w15:restartNumberingAfterBreak="0">
    <w:nsid w:val="0B1C56F3"/>
    <w:multiLevelType w:val="hybridMultilevel"/>
    <w:tmpl w:val="DF9CF032"/>
    <w:lvl w:ilvl="0" w:tplc="FFFFFFFF">
      <w:start w:val="1"/>
      <w:numFmt w:val="decimal"/>
      <w:lvlText w:val="%1."/>
      <w:lvlJc w:val="left"/>
      <w:pPr>
        <w:ind w:left="928"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B950845"/>
    <w:multiLevelType w:val="hybridMultilevel"/>
    <w:tmpl w:val="44A83496"/>
    <w:lvl w:ilvl="0" w:tplc="C18CD23A">
      <w:start w:val="1"/>
      <w:numFmt w:val="decimal"/>
      <w:lvlText w:val="(%1)"/>
      <w:lvlJc w:val="left"/>
      <w:pPr>
        <w:ind w:left="1068" w:hanging="360"/>
      </w:pPr>
      <w:rPr>
        <w:rFonts w:hint="default"/>
        <w:b w:val="0"/>
        <w:bCs/>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0D5E09F2"/>
    <w:multiLevelType w:val="hybridMultilevel"/>
    <w:tmpl w:val="448874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DA9353D"/>
    <w:multiLevelType w:val="hybridMultilevel"/>
    <w:tmpl w:val="44F286EC"/>
    <w:lvl w:ilvl="0" w:tplc="338E46CA">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0"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1C1445F"/>
    <w:multiLevelType w:val="hybridMultilevel"/>
    <w:tmpl w:val="CCCA1D82"/>
    <w:lvl w:ilvl="0" w:tplc="06A6515C">
      <w:start w:val="1"/>
      <w:numFmt w:val="decimal"/>
      <w:lvlText w:val="(%1)"/>
      <w:lvlJc w:val="left"/>
      <w:pPr>
        <w:ind w:left="360" w:hanging="360"/>
      </w:pPr>
      <w:rPr>
        <w:rFonts w:hint="default"/>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2"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12130C3"/>
    <w:multiLevelType w:val="hybridMultilevel"/>
    <w:tmpl w:val="8500E386"/>
    <w:lvl w:ilvl="0" w:tplc="3E84A39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1B14474"/>
    <w:multiLevelType w:val="hybridMultilevel"/>
    <w:tmpl w:val="3486859C"/>
    <w:lvl w:ilvl="0" w:tplc="78AE08C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7104F64"/>
    <w:multiLevelType w:val="hybridMultilevel"/>
    <w:tmpl w:val="DF9CF032"/>
    <w:lvl w:ilvl="0" w:tplc="041A000F">
      <w:start w:val="1"/>
      <w:numFmt w:val="decimal"/>
      <w:lvlText w:val="%1."/>
      <w:lvlJc w:val="left"/>
      <w:pPr>
        <w:ind w:left="928"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6" w15:restartNumberingAfterBreak="0">
    <w:nsid w:val="2A7E55DA"/>
    <w:multiLevelType w:val="hybridMultilevel"/>
    <w:tmpl w:val="24C046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B842BD2"/>
    <w:multiLevelType w:val="hybridMultilevel"/>
    <w:tmpl w:val="568CA744"/>
    <w:lvl w:ilvl="0" w:tplc="87566ECE">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06438CE"/>
    <w:multiLevelType w:val="hybridMultilevel"/>
    <w:tmpl w:val="490CB028"/>
    <w:lvl w:ilvl="0" w:tplc="26A0414A">
      <w:start w:val="2"/>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9" w15:restartNumberingAfterBreak="0">
    <w:nsid w:val="32CD2551"/>
    <w:multiLevelType w:val="hybridMultilevel"/>
    <w:tmpl w:val="BD26F3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3EF1CD5"/>
    <w:multiLevelType w:val="hybridMultilevel"/>
    <w:tmpl w:val="C8FCE3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71553EA"/>
    <w:multiLevelType w:val="hybridMultilevel"/>
    <w:tmpl w:val="559252EE"/>
    <w:lvl w:ilvl="0" w:tplc="4C1C4DC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2" w15:restartNumberingAfterBreak="0">
    <w:nsid w:val="3F8A51DC"/>
    <w:multiLevelType w:val="hybridMultilevel"/>
    <w:tmpl w:val="309401B4"/>
    <w:lvl w:ilvl="0" w:tplc="61684144">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3" w15:restartNumberingAfterBreak="0">
    <w:nsid w:val="43636659"/>
    <w:multiLevelType w:val="hybridMultilevel"/>
    <w:tmpl w:val="9A785CAE"/>
    <w:lvl w:ilvl="0" w:tplc="1250DA4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4"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634054D"/>
    <w:multiLevelType w:val="hybridMultilevel"/>
    <w:tmpl w:val="4A5C0644"/>
    <w:lvl w:ilvl="0" w:tplc="5746982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6" w15:restartNumberingAfterBreak="0">
    <w:nsid w:val="46BD7F4F"/>
    <w:multiLevelType w:val="hybridMultilevel"/>
    <w:tmpl w:val="B05E7646"/>
    <w:lvl w:ilvl="0" w:tplc="023AA3F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7"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8"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29"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01B6632"/>
    <w:multiLevelType w:val="hybridMultilevel"/>
    <w:tmpl w:val="641C09FC"/>
    <w:lvl w:ilvl="0" w:tplc="F59CFBB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24D1175"/>
    <w:multiLevelType w:val="hybridMultilevel"/>
    <w:tmpl w:val="0DEE9F3C"/>
    <w:lvl w:ilvl="0" w:tplc="05D2873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2" w15:restartNumberingAfterBreak="0">
    <w:nsid w:val="58F2140A"/>
    <w:multiLevelType w:val="multilevel"/>
    <w:tmpl w:val="BFF2193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FE7C10"/>
    <w:multiLevelType w:val="hybridMultilevel"/>
    <w:tmpl w:val="D06E90A6"/>
    <w:lvl w:ilvl="0" w:tplc="9D788E9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4" w15:restartNumberingAfterBreak="0">
    <w:nsid w:val="5D097F14"/>
    <w:multiLevelType w:val="hybridMultilevel"/>
    <w:tmpl w:val="A0DA58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0BE1CD1"/>
    <w:multiLevelType w:val="hybridMultilevel"/>
    <w:tmpl w:val="A73E6DD0"/>
    <w:lvl w:ilvl="0" w:tplc="164235D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6" w15:restartNumberingAfterBreak="0">
    <w:nsid w:val="60C104A6"/>
    <w:multiLevelType w:val="hybridMultilevel"/>
    <w:tmpl w:val="77AA35EA"/>
    <w:lvl w:ilvl="0" w:tplc="BCD0ED9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34E7125"/>
    <w:multiLevelType w:val="hybridMultilevel"/>
    <w:tmpl w:val="F46EBDE4"/>
    <w:lvl w:ilvl="0" w:tplc="6C8E1A4A">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8" w15:restartNumberingAfterBreak="0">
    <w:nsid w:val="63BD1DEA"/>
    <w:multiLevelType w:val="hybridMultilevel"/>
    <w:tmpl w:val="A1FA979C"/>
    <w:lvl w:ilvl="0" w:tplc="3696838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9" w15:restartNumberingAfterBreak="0">
    <w:nsid w:val="66797E66"/>
    <w:multiLevelType w:val="hybridMultilevel"/>
    <w:tmpl w:val="C3E4AB8E"/>
    <w:lvl w:ilvl="0" w:tplc="DE24CCF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0" w15:restartNumberingAfterBreak="0">
    <w:nsid w:val="6A981E1C"/>
    <w:multiLevelType w:val="hybridMultilevel"/>
    <w:tmpl w:val="F41EBF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0250C07"/>
    <w:multiLevelType w:val="hybridMultilevel"/>
    <w:tmpl w:val="B1D030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0857F1C"/>
    <w:multiLevelType w:val="hybridMultilevel"/>
    <w:tmpl w:val="97483342"/>
    <w:lvl w:ilvl="0" w:tplc="EDB041DA">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26B5075"/>
    <w:multiLevelType w:val="hybridMultilevel"/>
    <w:tmpl w:val="97CA912E"/>
    <w:lvl w:ilvl="0" w:tplc="FFFFFFFF">
      <w:start w:val="1"/>
      <w:numFmt w:val="decimal"/>
      <w:lvlText w:val="%1."/>
      <w:lvlJc w:val="left"/>
      <w:pPr>
        <w:ind w:left="928"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44F5986"/>
    <w:multiLevelType w:val="hybridMultilevel"/>
    <w:tmpl w:val="FCF4DF76"/>
    <w:lvl w:ilvl="0" w:tplc="E402A57C">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6" w15:restartNumberingAfterBreak="0">
    <w:nsid w:val="7A69507D"/>
    <w:multiLevelType w:val="hybridMultilevel"/>
    <w:tmpl w:val="0E7645EE"/>
    <w:lvl w:ilvl="0" w:tplc="36968382">
      <w:start w:val="1"/>
      <w:numFmt w:val="decimal"/>
      <w:lvlText w:val="(%1)"/>
      <w:lvlJc w:val="left"/>
      <w:pPr>
        <w:ind w:left="106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AD472A7"/>
    <w:multiLevelType w:val="hybridMultilevel"/>
    <w:tmpl w:val="48FA24CA"/>
    <w:lvl w:ilvl="0" w:tplc="5CF8020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DAB4C00"/>
    <w:multiLevelType w:val="hybridMultilevel"/>
    <w:tmpl w:val="CEC0177E"/>
    <w:lvl w:ilvl="0" w:tplc="3202FF1E">
      <w:start w:val="1"/>
      <w:numFmt w:val="upperRoman"/>
      <w:lvlText w:val="%1."/>
      <w:lvlJc w:val="left"/>
      <w:pPr>
        <w:ind w:left="1080" w:hanging="720"/>
      </w:pPr>
      <w:rPr>
        <w:rFonts w:ascii="Noto Serif" w:hAnsi="Noto Serif" w:cs="Noto Serif" w:hint="default"/>
        <w:b/>
        <w:color w:val="333333"/>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834443707">
    <w:abstractNumId w:val="28"/>
  </w:num>
  <w:num w:numId="2" w16cid:durableId="1544244609">
    <w:abstractNumId w:val="27"/>
  </w:num>
  <w:num w:numId="3" w16cid:durableId="559289595">
    <w:abstractNumId w:val="12"/>
  </w:num>
  <w:num w:numId="4" w16cid:durableId="366679474">
    <w:abstractNumId w:val="10"/>
  </w:num>
  <w:num w:numId="5" w16cid:durableId="767623645">
    <w:abstractNumId w:val="7"/>
  </w:num>
  <w:num w:numId="6" w16cid:durableId="1348290003">
    <w:abstractNumId w:val="44"/>
  </w:num>
  <w:num w:numId="7" w16cid:durableId="432479192">
    <w:abstractNumId w:val="29"/>
  </w:num>
  <w:num w:numId="8" w16cid:durableId="702248957">
    <w:abstractNumId w:val="24"/>
  </w:num>
  <w:num w:numId="9" w16cid:durableId="598024370">
    <w:abstractNumId w:val="42"/>
  </w:num>
  <w:num w:numId="10" w16cid:durableId="689918631">
    <w:abstractNumId w:val="48"/>
  </w:num>
  <w:num w:numId="11" w16cid:durableId="1349596241">
    <w:abstractNumId w:val="32"/>
  </w:num>
  <w:num w:numId="12" w16cid:durableId="1657605244">
    <w:abstractNumId w:val="16"/>
  </w:num>
  <w:num w:numId="13" w16cid:durableId="277686180">
    <w:abstractNumId w:val="40"/>
  </w:num>
  <w:num w:numId="14" w16cid:durableId="1915968778">
    <w:abstractNumId w:val="8"/>
  </w:num>
  <w:num w:numId="15" w16cid:durableId="1017734105">
    <w:abstractNumId w:val="41"/>
  </w:num>
  <w:num w:numId="16" w16cid:durableId="65887339">
    <w:abstractNumId w:val="34"/>
  </w:num>
  <w:num w:numId="17" w16cid:durableId="2035617979">
    <w:abstractNumId w:val="26"/>
  </w:num>
  <w:num w:numId="18" w16cid:durableId="1663580287">
    <w:abstractNumId w:val="22"/>
  </w:num>
  <w:num w:numId="19" w16cid:durableId="1991523132">
    <w:abstractNumId w:val="47"/>
  </w:num>
  <w:num w:numId="20" w16cid:durableId="106199091">
    <w:abstractNumId w:val="38"/>
  </w:num>
  <w:num w:numId="21" w16cid:durableId="119691058">
    <w:abstractNumId w:val="39"/>
  </w:num>
  <w:num w:numId="22" w16cid:durableId="872033329">
    <w:abstractNumId w:val="11"/>
  </w:num>
  <w:num w:numId="23" w16cid:durableId="649091240">
    <w:abstractNumId w:val="2"/>
  </w:num>
  <w:num w:numId="24" w16cid:durableId="767307576">
    <w:abstractNumId w:val="37"/>
  </w:num>
  <w:num w:numId="25" w16cid:durableId="71003299">
    <w:abstractNumId w:val="31"/>
  </w:num>
  <w:num w:numId="26" w16cid:durableId="1013725618">
    <w:abstractNumId w:val="13"/>
  </w:num>
  <w:num w:numId="27" w16cid:durableId="670645754">
    <w:abstractNumId w:val="3"/>
  </w:num>
  <w:num w:numId="28" w16cid:durableId="61950714">
    <w:abstractNumId w:val="9"/>
  </w:num>
  <w:num w:numId="29" w16cid:durableId="1053967339">
    <w:abstractNumId w:val="1"/>
  </w:num>
  <w:num w:numId="30" w16cid:durableId="43142827">
    <w:abstractNumId w:val="25"/>
  </w:num>
  <w:num w:numId="31" w16cid:durableId="1418595111">
    <w:abstractNumId w:val="35"/>
  </w:num>
  <w:num w:numId="32" w16cid:durableId="592324392">
    <w:abstractNumId w:val="45"/>
  </w:num>
  <w:num w:numId="33" w16cid:durableId="484784135">
    <w:abstractNumId w:val="21"/>
  </w:num>
  <w:num w:numId="34" w16cid:durableId="669017273">
    <w:abstractNumId w:val="33"/>
  </w:num>
  <w:num w:numId="35" w16cid:durableId="353267151">
    <w:abstractNumId w:val="6"/>
  </w:num>
  <w:num w:numId="36" w16cid:durableId="1118257196">
    <w:abstractNumId w:val="23"/>
  </w:num>
  <w:num w:numId="37" w16cid:durableId="1567914833">
    <w:abstractNumId w:val="18"/>
  </w:num>
  <w:num w:numId="38" w16cid:durableId="762337523">
    <w:abstractNumId w:val="14"/>
  </w:num>
  <w:num w:numId="39" w16cid:durableId="1771269721">
    <w:abstractNumId w:val="20"/>
  </w:num>
  <w:num w:numId="40" w16cid:durableId="1546720082">
    <w:abstractNumId w:val="36"/>
  </w:num>
  <w:num w:numId="41" w16cid:durableId="2112359041">
    <w:abstractNumId w:val="15"/>
  </w:num>
  <w:num w:numId="42" w16cid:durableId="322971249">
    <w:abstractNumId w:val="30"/>
  </w:num>
  <w:num w:numId="43" w16cid:durableId="873008060">
    <w:abstractNumId w:val="4"/>
  </w:num>
  <w:num w:numId="44" w16cid:durableId="458308414">
    <w:abstractNumId w:val="46"/>
  </w:num>
  <w:num w:numId="45" w16cid:durableId="210580247">
    <w:abstractNumId w:val="19"/>
  </w:num>
  <w:num w:numId="46" w16cid:durableId="1199396467">
    <w:abstractNumId w:val="17"/>
  </w:num>
  <w:num w:numId="47" w16cid:durableId="1384871145">
    <w:abstractNumId w:val="0"/>
  </w:num>
  <w:num w:numId="48" w16cid:durableId="1911307460">
    <w:abstractNumId w:val="5"/>
  </w:num>
  <w:num w:numId="49" w16cid:durableId="731536472">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F06"/>
    <w:rsid w:val="0000106D"/>
    <w:rsid w:val="00001B78"/>
    <w:rsid w:val="00001C2C"/>
    <w:rsid w:val="00003DD5"/>
    <w:rsid w:val="0000526C"/>
    <w:rsid w:val="000062B6"/>
    <w:rsid w:val="000073AB"/>
    <w:rsid w:val="0001044E"/>
    <w:rsid w:val="000108BC"/>
    <w:rsid w:val="00011283"/>
    <w:rsid w:val="0001214E"/>
    <w:rsid w:val="00013161"/>
    <w:rsid w:val="00014035"/>
    <w:rsid w:val="00017E51"/>
    <w:rsid w:val="00020902"/>
    <w:rsid w:val="000210AE"/>
    <w:rsid w:val="00021331"/>
    <w:rsid w:val="00021B49"/>
    <w:rsid w:val="000239A7"/>
    <w:rsid w:val="0002452F"/>
    <w:rsid w:val="00025B5B"/>
    <w:rsid w:val="00025D18"/>
    <w:rsid w:val="0002707E"/>
    <w:rsid w:val="0002738B"/>
    <w:rsid w:val="00027698"/>
    <w:rsid w:val="00030475"/>
    <w:rsid w:val="000310E1"/>
    <w:rsid w:val="0003195C"/>
    <w:rsid w:val="00031B6F"/>
    <w:rsid w:val="00031F68"/>
    <w:rsid w:val="000334AE"/>
    <w:rsid w:val="000377C1"/>
    <w:rsid w:val="000378BD"/>
    <w:rsid w:val="00037CE8"/>
    <w:rsid w:val="00037E36"/>
    <w:rsid w:val="00037EAA"/>
    <w:rsid w:val="000402DC"/>
    <w:rsid w:val="00040964"/>
    <w:rsid w:val="000423FE"/>
    <w:rsid w:val="00042A3A"/>
    <w:rsid w:val="000431FE"/>
    <w:rsid w:val="00043319"/>
    <w:rsid w:val="00043939"/>
    <w:rsid w:val="00044225"/>
    <w:rsid w:val="00044E2C"/>
    <w:rsid w:val="00045DE7"/>
    <w:rsid w:val="00046299"/>
    <w:rsid w:val="0004633D"/>
    <w:rsid w:val="00046A23"/>
    <w:rsid w:val="00047116"/>
    <w:rsid w:val="00047DED"/>
    <w:rsid w:val="0005018B"/>
    <w:rsid w:val="00050D67"/>
    <w:rsid w:val="000511D1"/>
    <w:rsid w:val="0005219D"/>
    <w:rsid w:val="000526EC"/>
    <w:rsid w:val="000527F9"/>
    <w:rsid w:val="00052F84"/>
    <w:rsid w:val="00053270"/>
    <w:rsid w:val="000535BE"/>
    <w:rsid w:val="000546E6"/>
    <w:rsid w:val="000547A0"/>
    <w:rsid w:val="00056186"/>
    <w:rsid w:val="000566A7"/>
    <w:rsid w:val="00056F6A"/>
    <w:rsid w:val="000574BE"/>
    <w:rsid w:val="00057C03"/>
    <w:rsid w:val="00060050"/>
    <w:rsid w:val="00060709"/>
    <w:rsid w:val="00060D9B"/>
    <w:rsid w:val="000610AA"/>
    <w:rsid w:val="000612DB"/>
    <w:rsid w:val="00061B6E"/>
    <w:rsid w:val="00061F7A"/>
    <w:rsid w:val="000622AB"/>
    <w:rsid w:val="00062725"/>
    <w:rsid w:val="00063538"/>
    <w:rsid w:val="0006394D"/>
    <w:rsid w:val="00064853"/>
    <w:rsid w:val="00066051"/>
    <w:rsid w:val="00066423"/>
    <w:rsid w:val="00066506"/>
    <w:rsid w:val="000666C2"/>
    <w:rsid w:val="00067B83"/>
    <w:rsid w:val="00067BC5"/>
    <w:rsid w:val="00067E00"/>
    <w:rsid w:val="00071883"/>
    <w:rsid w:val="00071C66"/>
    <w:rsid w:val="00072097"/>
    <w:rsid w:val="00072144"/>
    <w:rsid w:val="00072A36"/>
    <w:rsid w:val="00073E5C"/>
    <w:rsid w:val="000741EA"/>
    <w:rsid w:val="000768EA"/>
    <w:rsid w:val="00076925"/>
    <w:rsid w:val="000771EE"/>
    <w:rsid w:val="0007795D"/>
    <w:rsid w:val="00080729"/>
    <w:rsid w:val="000808F0"/>
    <w:rsid w:val="00080AEB"/>
    <w:rsid w:val="000811E3"/>
    <w:rsid w:val="00081842"/>
    <w:rsid w:val="00081DB4"/>
    <w:rsid w:val="00082372"/>
    <w:rsid w:val="0008382D"/>
    <w:rsid w:val="0008509F"/>
    <w:rsid w:val="00085AEA"/>
    <w:rsid w:val="00085C93"/>
    <w:rsid w:val="000861F0"/>
    <w:rsid w:val="000866E4"/>
    <w:rsid w:val="000866F3"/>
    <w:rsid w:val="00086C79"/>
    <w:rsid w:val="0008786F"/>
    <w:rsid w:val="00091A01"/>
    <w:rsid w:val="00091C20"/>
    <w:rsid w:val="00091E12"/>
    <w:rsid w:val="00093511"/>
    <w:rsid w:val="00093761"/>
    <w:rsid w:val="00093793"/>
    <w:rsid w:val="0009405A"/>
    <w:rsid w:val="00095417"/>
    <w:rsid w:val="000956D3"/>
    <w:rsid w:val="00095713"/>
    <w:rsid w:val="0009653C"/>
    <w:rsid w:val="000977A7"/>
    <w:rsid w:val="000A11CB"/>
    <w:rsid w:val="000A1A03"/>
    <w:rsid w:val="000A55D2"/>
    <w:rsid w:val="000A5B78"/>
    <w:rsid w:val="000A60AB"/>
    <w:rsid w:val="000A62DF"/>
    <w:rsid w:val="000A71D3"/>
    <w:rsid w:val="000B077A"/>
    <w:rsid w:val="000B0BC3"/>
    <w:rsid w:val="000B1E75"/>
    <w:rsid w:val="000B3813"/>
    <w:rsid w:val="000B3ACC"/>
    <w:rsid w:val="000B3C7C"/>
    <w:rsid w:val="000B420D"/>
    <w:rsid w:val="000B4CE8"/>
    <w:rsid w:val="000B5EBA"/>
    <w:rsid w:val="000B5FDC"/>
    <w:rsid w:val="000B6387"/>
    <w:rsid w:val="000B6873"/>
    <w:rsid w:val="000B7D72"/>
    <w:rsid w:val="000B7ED3"/>
    <w:rsid w:val="000C0199"/>
    <w:rsid w:val="000C2B25"/>
    <w:rsid w:val="000C301F"/>
    <w:rsid w:val="000C3168"/>
    <w:rsid w:val="000C3E6F"/>
    <w:rsid w:val="000C3F74"/>
    <w:rsid w:val="000C43D2"/>
    <w:rsid w:val="000C4AC6"/>
    <w:rsid w:val="000C5C76"/>
    <w:rsid w:val="000D015A"/>
    <w:rsid w:val="000D0726"/>
    <w:rsid w:val="000D0BB5"/>
    <w:rsid w:val="000D11CC"/>
    <w:rsid w:val="000D3659"/>
    <w:rsid w:val="000D36F1"/>
    <w:rsid w:val="000D44F7"/>
    <w:rsid w:val="000D4C62"/>
    <w:rsid w:val="000D642F"/>
    <w:rsid w:val="000D6540"/>
    <w:rsid w:val="000E01D5"/>
    <w:rsid w:val="000E1F99"/>
    <w:rsid w:val="000E32C6"/>
    <w:rsid w:val="000E441B"/>
    <w:rsid w:val="000E4A3A"/>
    <w:rsid w:val="000E6481"/>
    <w:rsid w:val="000E67F5"/>
    <w:rsid w:val="000F2F32"/>
    <w:rsid w:val="000F315D"/>
    <w:rsid w:val="000F4243"/>
    <w:rsid w:val="000F56F1"/>
    <w:rsid w:val="000F5A1A"/>
    <w:rsid w:val="000F6435"/>
    <w:rsid w:val="000F6FEB"/>
    <w:rsid w:val="0010077F"/>
    <w:rsid w:val="00100A08"/>
    <w:rsid w:val="00100C1D"/>
    <w:rsid w:val="00101A48"/>
    <w:rsid w:val="001033F2"/>
    <w:rsid w:val="00103BDE"/>
    <w:rsid w:val="00104235"/>
    <w:rsid w:val="001045C5"/>
    <w:rsid w:val="00104623"/>
    <w:rsid w:val="0010507C"/>
    <w:rsid w:val="001105AC"/>
    <w:rsid w:val="00111162"/>
    <w:rsid w:val="00115AD4"/>
    <w:rsid w:val="00115C68"/>
    <w:rsid w:val="0011603D"/>
    <w:rsid w:val="001169E7"/>
    <w:rsid w:val="00117064"/>
    <w:rsid w:val="00120C6E"/>
    <w:rsid w:val="0012245C"/>
    <w:rsid w:val="0012246E"/>
    <w:rsid w:val="00123278"/>
    <w:rsid w:val="00123390"/>
    <w:rsid w:val="00123986"/>
    <w:rsid w:val="00124CC4"/>
    <w:rsid w:val="00124F7C"/>
    <w:rsid w:val="00125980"/>
    <w:rsid w:val="001262F3"/>
    <w:rsid w:val="00127891"/>
    <w:rsid w:val="00134110"/>
    <w:rsid w:val="0013447C"/>
    <w:rsid w:val="0013604B"/>
    <w:rsid w:val="00136D77"/>
    <w:rsid w:val="0013702A"/>
    <w:rsid w:val="00140765"/>
    <w:rsid w:val="001408FA"/>
    <w:rsid w:val="00140CC8"/>
    <w:rsid w:val="001418B7"/>
    <w:rsid w:val="00142A16"/>
    <w:rsid w:val="00142A63"/>
    <w:rsid w:val="0014369C"/>
    <w:rsid w:val="00143E5F"/>
    <w:rsid w:val="00144A73"/>
    <w:rsid w:val="0014570D"/>
    <w:rsid w:val="00146D2B"/>
    <w:rsid w:val="00146ECC"/>
    <w:rsid w:val="001507E4"/>
    <w:rsid w:val="00150EEA"/>
    <w:rsid w:val="00151F63"/>
    <w:rsid w:val="001524AA"/>
    <w:rsid w:val="00152611"/>
    <w:rsid w:val="00154D4F"/>
    <w:rsid w:val="00155557"/>
    <w:rsid w:val="00155E6E"/>
    <w:rsid w:val="00156135"/>
    <w:rsid w:val="00156503"/>
    <w:rsid w:val="00156849"/>
    <w:rsid w:val="00157F21"/>
    <w:rsid w:val="001612CB"/>
    <w:rsid w:val="00162B97"/>
    <w:rsid w:val="00163074"/>
    <w:rsid w:val="00163A0F"/>
    <w:rsid w:val="00163E03"/>
    <w:rsid w:val="00164322"/>
    <w:rsid w:val="00164623"/>
    <w:rsid w:val="00164A0F"/>
    <w:rsid w:val="00164BB3"/>
    <w:rsid w:val="001667FA"/>
    <w:rsid w:val="00166D1E"/>
    <w:rsid w:val="00167A54"/>
    <w:rsid w:val="00170290"/>
    <w:rsid w:val="00170A67"/>
    <w:rsid w:val="00171D67"/>
    <w:rsid w:val="00172A5B"/>
    <w:rsid w:val="00172E12"/>
    <w:rsid w:val="00173A75"/>
    <w:rsid w:val="00173FAE"/>
    <w:rsid w:val="00174C1A"/>
    <w:rsid w:val="00174E8C"/>
    <w:rsid w:val="001777CE"/>
    <w:rsid w:val="001800CF"/>
    <w:rsid w:val="00180A11"/>
    <w:rsid w:val="00180D25"/>
    <w:rsid w:val="00180E8F"/>
    <w:rsid w:val="001818BB"/>
    <w:rsid w:val="00181B1B"/>
    <w:rsid w:val="00181B37"/>
    <w:rsid w:val="00181C9B"/>
    <w:rsid w:val="00183187"/>
    <w:rsid w:val="00186332"/>
    <w:rsid w:val="001874D0"/>
    <w:rsid w:val="0019014A"/>
    <w:rsid w:val="00191636"/>
    <w:rsid w:val="0019233B"/>
    <w:rsid w:val="001926E2"/>
    <w:rsid w:val="00192701"/>
    <w:rsid w:val="0019274C"/>
    <w:rsid w:val="00192AE9"/>
    <w:rsid w:val="00192E37"/>
    <w:rsid w:val="00193F47"/>
    <w:rsid w:val="00196A33"/>
    <w:rsid w:val="00196DED"/>
    <w:rsid w:val="0019742E"/>
    <w:rsid w:val="001A049A"/>
    <w:rsid w:val="001A05BC"/>
    <w:rsid w:val="001A084B"/>
    <w:rsid w:val="001A097B"/>
    <w:rsid w:val="001A0BFE"/>
    <w:rsid w:val="001A10AD"/>
    <w:rsid w:val="001A17D9"/>
    <w:rsid w:val="001A2151"/>
    <w:rsid w:val="001A2588"/>
    <w:rsid w:val="001A2793"/>
    <w:rsid w:val="001A2C80"/>
    <w:rsid w:val="001A32D1"/>
    <w:rsid w:val="001A45FC"/>
    <w:rsid w:val="001A5952"/>
    <w:rsid w:val="001A5C8F"/>
    <w:rsid w:val="001A6218"/>
    <w:rsid w:val="001A63E0"/>
    <w:rsid w:val="001A65B3"/>
    <w:rsid w:val="001A7CE7"/>
    <w:rsid w:val="001B067D"/>
    <w:rsid w:val="001B096F"/>
    <w:rsid w:val="001B1594"/>
    <w:rsid w:val="001B1C58"/>
    <w:rsid w:val="001B2A03"/>
    <w:rsid w:val="001B3032"/>
    <w:rsid w:val="001B32B8"/>
    <w:rsid w:val="001B4970"/>
    <w:rsid w:val="001B545F"/>
    <w:rsid w:val="001B69DB"/>
    <w:rsid w:val="001B69F9"/>
    <w:rsid w:val="001B7155"/>
    <w:rsid w:val="001C188C"/>
    <w:rsid w:val="001C2430"/>
    <w:rsid w:val="001C37C3"/>
    <w:rsid w:val="001C3CEB"/>
    <w:rsid w:val="001C5A5C"/>
    <w:rsid w:val="001C5E26"/>
    <w:rsid w:val="001C6285"/>
    <w:rsid w:val="001C6E34"/>
    <w:rsid w:val="001C791C"/>
    <w:rsid w:val="001C7CE8"/>
    <w:rsid w:val="001C7EDE"/>
    <w:rsid w:val="001D136B"/>
    <w:rsid w:val="001D1C1E"/>
    <w:rsid w:val="001D1D96"/>
    <w:rsid w:val="001D1F3B"/>
    <w:rsid w:val="001D2674"/>
    <w:rsid w:val="001D33B3"/>
    <w:rsid w:val="001D3FD5"/>
    <w:rsid w:val="001D40EE"/>
    <w:rsid w:val="001D43C2"/>
    <w:rsid w:val="001D50CA"/>
    <w:rsid w:val="001D53AA"/>
    <w:rsid w:val="001D60C3"/>
    <w:rsid w:val="001D625C"/>
    <w:rsid w:val="001D66F3"/>
    <w:rsid w:val="001D6857"/>
    <w:rsid w:val="001E4940"/>
    <w:rsid w:val="001E51E0"/>
    <w:rsid w:val="001F0C28"/>
    <w:rsid w:val="001F0C86"/>
    <w:rsid w:val="001F1190"/>
    <w:rsid w:val="001F128D"/>
    <w:rsid w:val="001F1766"/>
    <w:rsid w:val="001F2059"/>
    <w:rsid w:val="001F2747"/>
    <w:rsid w:val="001F2759"/>
    <w:rsid w:val="001F2B16"/>
    <w:rsid w:val="001F3266"/>
    <w:rsid w:val="001F412F"/>
    <w:rsid w:val="001F76D3"/>
    <w:rsid w:val="001F785B"/>
    <w:rsid w:val="00200FD7"/>
    <w:rsid w:val="00201467"/>
    <w:rsid w:val="00203797"/>
    <w:rsid w:val="00204786"/>
    <w:rsid w:val="00204CEB"/>
    <w:rsid w:val="0020582A"/>
    <w:rsid w:val="00206176"/>
    <w:rsid w:val="00206C55"/>
    <w:rsid w:val="0020756A"/>
    <w:rsid w:val="00210CAA"/>
    <w:rsid w:val="002123A3"/>
    <w:rsid w:val="00214819"/>
    <w:rsid w:val="002150C8"/>
    <w:rsid w:val="00216510"/>
    <w:rsid w:val="002165A4"/>
    <w:rsid w:val="00216BB5"/>
    <w:rsid w:val="002213D5"/>
    <w:rsid w:val="002225BC"/>
    <w:rsid w:val="0022298D"/>
    <w:rsid w:val="00222D2E"/>
    <w:rsid w:val="00223637"/>
    <w:rsid w:val="00224356"/>
    <w:rsid w:val="0022440B"/>
    <w:rsid w:val="00224B1C"/>
    <w:rsid w:val="00224F93"/>
    <w:rsid w:val="002263F8"/>
    <w:rsid w:val="002279D7"/>
    <w:rsid w:val="00231212"/>
    <w:rsid w:val="002319D4"/>
    <w:rsid w:val="00231EF2"/>
    <w:rsid w:val="00232E2E"/>
    <w:rsid w:val="00233E0F"/>
    <w:rsid w:val="00235A71"/>
    <w:rsid w:val="00235CC9"/>
    <w:rsid w:val="00240073"/>
    <w:rsid w:val="0024032F"/>
    <w:rsid w:val="00240814"/>
    <w:rsid w:val="00240B3E"/>
    <w:rsid w:val="00240B95"/>
    <w:rsid w:val="00240C49"/>
    <w:rsid w:val="00240D81"/>
    <w:rsid w:val="00240F32"/>
    <w:rsid w:val="002421AD"/>
    <w:rsid w:val="002443D5"/>
    <w:rsid w:val="00245356"/>
    <w:rsid w:val="0024672C"/>
    <w:rsid w:val="0024678F"/>
    <w:rsid w:val="0024750C"/>
    <w:rsid w:val="00247E28"/>
    <w:rsid w:val="002503BE"/>
    <w:rsid w:val="0025249A"/>
    <w:rsid w:val="00252FBC"/>
    <w:rsid w:val="002532A5"/>
    <w:rsid w:val="00253B7F"/>
    <w:rsid w:val="00253D28"/>
    <w:rsid w:val="00253D44"/>
    <w:rsid w:val="00255417"/>
    <w:rsid w:val="00255AAF"/>
    <w:rsid w:val="00257322"/>
    <w:rsid w:val="00257D0A"/>
    <w:rsid w:val="0026120A"/>
    <w:rsid w:val="0026129A"/>
    <w:rsid w:val="002614A0"/>
    <w:rsid w:val="002639A1"/>
    <w:rsid w:val="00263C85"/>
    <w:rsid w:val="0026416F"/>
    <w:rsid w:val="0026481C"/>
    <w:rsid w:val="0026507B"/>
    <w:rsid w:val="0026516C"/>
    <w:rsid w:val="00265A46"/>
    <w:rsid w:val="00266812"/>
    <w:rsid w:val="002669EF"/>
    <w:rsid w:val="00266FD7"/>
    <w:rsid w:val="00270AF6"/>
    <w:rsid w:val="00270C26"/>
    <w:rsid w:val="0027107A"/>
    <w:rsid w:val="00271B21"/>
    <w:rsid w:val="0027305E"/>
    <w:rsid w:val="002730C3"/>
    <w:rsid w:val="00273851"/>
    <w:rsid w:val="00273E8A"/>
    <w:rsid w:val="00274580"/>
    <w:rsid w:val="00274618"/>
    <w:rsid w:val="002747EE"/>
    <w:rsid w:val="0027508C"/>
    <w:rsid w:val="002751D3"/>
    <w:rsid w:val="00275E65"/>
    <w:rsid w:val="00276702"/>
    <w:rsid w:val="00276F75"/>
    <w:rsid w:val="0027708D"/>
    <w:rsid w:val="00277109"/>
    <w:rsid w:val="0027789E"/>
    <w:rsid w:val="00277AE8"/>
    <w:rsid w:val="002801AF"/>
    <w:rsid w:val="00280E20"/>
    <w:rsid w:val="0028108A"/>
    <w:rsid w:val="00281B54"/>
    <w:rsid w:val="00282954"/>
    <w:rsid w:val="00282BC2"/>
    <w:rsid w:val="00282E02"/>
    <w:rsid w:val="00283A79"/>
    <w:rsid w:val="00283FD3"/>
    <w:rsid w:val="00284CB6"/>
    <w:rsid w:val="0028561F"/>
    <w:rsid w:val="002856CD"/>
    <w:rsid w:val="00286084"/>
    <w:rsid w:val="00286B86"/>
    <w:rsid w:val="00290221"/>
    <w:rsid w:val="00290644"/>
    <w:rsid w:val="0029144A"/>
    <w:rsid w:val="00291948"/>
    <w:rsid w:val="00291EA2"/>
    <w:rsid w:val="00293D17"/>
    <w:rsid w:val="00294A3B"/>
    <w:rsid w:val="00294C2F"/>
    <w:rsid w:val="00294F04"/>
    <w:rsid w:val="00295006"/>
    <w:rsid w:val="002961BB"/>
    <w:rsid w:val="00296607"/>
    <w:rsid w:val="00296D1F"/>
    <w:rsid w:val="00297174"/>
    <w:rsid w:val="00297418"/>
    <w:rsid w:val="002A01FE"/>
    <w:rsid w:val="002A0C8E"/>
    <w:rsid w:val="002A108E"/>
    <w:rsid w:val="002A144F"/>
    <w:rsid w:val="002A24DE"/>
    <w:rsid w:val="002A25E5"/>
    <w:rsid w:val="002A34A3"/>
    <w:rsid w:val="002A37BB"/>
    <w:rsid w:val="002A4A37"/>
    <w:rsid w:val="002A53E8"/>
    <w:rsid w:val="002A5D9B"/>
    <w:rsid w:val="002A719C"/>
    <w:rsid w:val="002B0E66"/>
    <w:rsid w:val="002B1E21"/>
    <w:rsid w:val="002B2DCC"/>
    <w:rsid w:val="002B34E3"/>
    <w:rsid w:val="002B38B0"/>
    <w:rsid w:val="002B3B44"/>
    <w:rsid w:val="002B4367"/>
    <w:rsid w:val="002B476A"/>
    <w:rsid w:val="002B66E3"/>
    <w:rsid w:val="002C035E"/>
    <w:rsid w:val="002C11D9"/>
    <w:rsid w:val="002C2531"/>
    <w:rsid w:val="002C2FA8"/>
    <w:rsid w:val="002C3D95"/>
    <w:rsid w:val="002C4BB6"/>
    <w:rsid w:val="002C5A00"/>
    <w:rsid w:val="002C6129"/>
    <w:rsid w:val="002C661F"/>
    <w:rsid w:val="002D022E"/>
    <w:rsid w:val="002D0AFE"/>
    <w:rsid w:val="002D0E05"/>
    <w:rsid w:val="002D0E0B"/>
    <w:rsid w:val="002D17FD"/>
    <w:rsid w:val="002D1C56"/>
    <w:rsid w:val="002D1DEA"/>
    <w:rsid w:val="002D229A"/>
    <w:rsid w:val="002D3B85"/>
    <w:rsid w:val="002D3D45"/>
    <w:rsid w:val="002D4BF0"/>
    <w:rsid w:val="002D5759"/>
    <w:rsid w:val="002E1467"/>
    <w:rsid w:val="002E1EF5"/>
    <w:rsid w:val="002E38A0"/>
    <w:rsid w:val="002E4252"/>
    <w:rsid w:val="002E4EFA"/>
    <w:rsid w:val="002E630E"/>
    <w:rsid w:val="002E6CEF"/>
    <w:rsid w:val="002E7D62"/>
    <w:rsid w:val="002F0B5B"/>
    <w:rsid w:val="002F18DF"/>
    <w:rsid w:val="002F294E"/>
    <w:rsid w:val="002F2C9F"/>
    <w:rsid w:val="002F2E9E"/>
    <w:rsid w:val="002F393D"/>
    <w:rsid w:val="002F3997"/>
    <w:rsid w:val="002F44D4"/>
    <w:rsid w:val="002F4617"/>
    <w:rsid w:val="002F4E94"/>
    <w:rsid w:val="002F5400"/>
    <w:rsid w:val="002F57D5"/>
    <w:rsid w:val="002F5FF7"/>
    <w:rsid w:val="003011AB"/>
    <w:rsid w:val="00301CD0"/>
    <w:rsid w:val="00302FA2"/>
    <w:rsid w:val="0030378E"/>
    <w:rsid w:val="003054B9"/>
    <w:rsid w:val="00305A2D"/>
    <w:rsid w:val="00307B51"/>
    <w:rsid w:val="003114A3"/>
    <w:rsid w:val="003114FE"/>
    <w:rsid w:val="00311783"/>
    <w:rsid w:val="0031184F"/>
    <w:rsid w:val="00311EDD"/>
    <w:rsid w:val="003121A7"/>
    <w:rsid w:val="00312390"/>
    <w:rsid w:val="0031249B"/>
    <w:rsid w:val="00312EF3"/>
    <w:rsid w:val="0031421B"/>
    <w:rsid w:val="0031427A"/>
    <w:rsid w:val="003146A2"/>
    <w:rsid w:val="00314DC0"/>
    <w:rsid w:val="00316D86"/>
    <w:rsid w:val="00316DBE"/>
    <w:rsid w:val="003170A1"/>
    <w:rsid w:val="0031752F"/>
    <w:rsid w:val="003178D1"/>
    <w:rsid w:val="003203B2"/>
    <w:rsid w:val="003204C1"/>
    <w:rsid w:val="00321EFB"/>
    <w:rsid w:val="00322C62"/>
    <w:rsid w:val="00322F75"/>
    <w:rsid w:val="0032382A"/>
    <w:rsid w:val="00326438"/>
    <w:rsid w:val="00326DD7"/>
    <w:rsid w:val="00326F99"/>
    <w:rsid w:val="00327A63"/>
    <w:rsid w:val="00327E57"/>
    <w:rsid w:val="00330D5D"/>
    <w:rsid w:val="00331148"/>
    <w:rsid w:val="00331277"/>
    <w:rsid w:val="00332BF1"/>
    <w:rsid w:val="00333688"/>
    <w:rsid w:val="0033371E"/>
    <w:rsid w:val="00335375"/>
    <w:rsid w:val="00335F37"/>
    <w:rsid w:val="003366BB"/>
    <w:rsid w:val="003377D5"/>
    <w:rsid w:val="00337BA4"/>
    <w:rsid w:val="00337D13"/>
    <w:rsid w:val="00340A78"/>
    <w:rsid w:val="0034296D"/>
    <w:rsid w:val="00342C02"/>
    <w:rsid w:val="00343231"/>
    <w:rsid w:val="00343B0B"/>
    <w:rsid w:val="00344608"/>
    <w:rsid w:val="00344736"/>
    <w:rsid w:val="00345220"/>
    <w:rsid w:val="003452C9"/>
    <w:rsid w:val="00345CD0"/>
    <w:rsid w:val="00347032"/>
    <w:rsid w:val="00347817"/>
    <w:rsid w:val="00350E3A"/>
    <w:rsid w:val="0035125A"/>
    <w:rsid w:val="003513C9"/>
    <w:rsid w:val="00352845"/>
    <w:rsid w:val="00353C0F"/>
    <w:rsid w:val="00353DF5"/>
    <w:rsid w:val="00355ECD"/>
    <w:rsid w:val="00357DF3"/>
    <w:rsid w:val="00361BD8"/>
    <w:rsid w:val="0036221B"/>
    <w:rsid w:val="00362480"/>
    <w:rsid w:val="00362B78"/>
    <w:rsid w:val="003639AF"/>
    <w:rsid w:val="00363CE1"/>
    <w:rsid w:val="0036496B"/>
    <w:rsid w:val="003655C2"/>
    <w:rsid w:val="00365D20"/>
    <w:rsid w:val="00366599"/>
    <w:rsid w:val="00367D12"/>
    <w:rsid w:val="00370968"/>
    <w:rsid w:val="00371A12"/>
    <w:rsid w:val="00372C69"/>
    <w:rsid w:val="00373568"/>
    <w:rsid w:val="00373F56"/>
    <w:rsid w:val="00375655"/>
    <w:rsid w:val="00375C7A"/>
    <w:rsid w:val="003771C3"/>
    <w:rsid w:val="00380074"/>
    <w:rsid w:val="00380CE2"/>
    <w:rsid w:val="00381914"/>
    <w:rsid w:val="00382033"/>
    <w:rsid w:val="00382E4B"/>
    <w:rsid w:val="0038312C"/>
    <w:rsid w:val="003844ED"/>
    <w:rsid w:val="00384901"/>
    <w:rsid w:val="00384967"/>
    <w:rsid w:val="00385DF1"/>
    <w:rsid w:val="00386B05"/>
    <w:rsid w:val="00386BF0"/>
    <w:rsid w:val="003873EE"/>
    <w:rsid w:val="003909B3"/>
    <w:rsid w:val="00390E01"/>
    <w:rsid w:val="00391FDE"/>
    <w:rsid w:val="00393BEE"/>
    <w:rsid w:val="003948AD"/>
    <w:rsid w:val="003948C1"/>
    <w:rsid w:val="00394A48"/>
    <w:rsid w:val="0039510B"/>
    <w:rsid w:val="00395482"/>
    <w:rsid w:val="00395F0E"/>
    <w:rsid w:val="003975C8"/>
    <w:rsid w:val="00397E58"/>
    <w:rsid w:val="003A03C1"/>
    <w:rsid w:val="003A2FEB"/>
    <w:rsid w:val="003A39A4"/>
    <w:rsid w:val="003A45F3"/>
    <w:rsid w:val="003A4DE4"/>
    <w:rsid w:val="003A639F"/>
    <w:rsid w:val="003B0DC7"/>
    <w:rsid w:val="003B27C1"/>
    <w:rsid w:val="003B28F4"/>
    <w:rsid w:val="003B2978"/>
    <w:rsid w:val="003B3E14"/>
    <w:rsid w:val="003B7024"/>
    <w:rsid w:val="003B7FDB"/>
    <w:rsid w:val="003C2D7A"/>
    <w:rsid w:val="003C39FB"/>
    <w:rsid w:val="003C435F"/>
    <w:rsid w:val="003C5586"/>
    <w:rsid w:val="003C6406"/>
    <w:rsid w:val="003C6B04"/>
    <w:rsid w:val="003C7EF7"/>
    <w:rsid w:val="003D0433"/>
    <w:rsid w:val="003D1178"/>
    <w:rsid w:val="003D2172"/>
    <w:rsid w:val="003D26E4"/>
    <w:rsid w:val="003D34CC"/>
    <w:rsid w:val="003D3B8E"/>
    <w:rsid w:val="003D4AAC"/>
    <w:rsid w:val="003D4DD8"/>
    <w:rsid w:val="003D5B7F"/>
    <w:rsid w:val="003D6F9C"/>
    <w:rsid w:val="003D7890"/>
    <w:rsid w:val="003E0176"/>
    <w:rsid w:val="003E357C"/>
    <w:rsid w:val="003E3958"/>
    <w:rsid w:val="003E423A"/>
    <w:rsid w:val="003E567D"/>
    <w:rsid w:val="003E5A45"/>
    <w:rsid w:val="003E711F"/>
    <w:rsid w:val="003F0169"/>
    <w:rsid w:val="003F092F"/>
    <w:rsid w:val="003F0D01"/>
    <w:rsid w:val="003F14C4"/>
    <w:rsid w:val="003F14F4"/>
    <w:rsid w:val="003F2CD3"/>
    <w:rsid w:val="003F484B"/>
    <w:rsid w:val="003F5207"/>
    <w:rsid w:val="003F52D7"/>
    <w:rsid w:val="003F5B75"/>
    <w:rsid w:val="003F5B7E"/>
    <w:rsid w:val="003F6053"/>
    <w:rsid w:val="003F63F5"/>
    <w:rsid w:val="003F7A4E"/>
    <w:rsid w:val="00402234"/>
    <w:rsid w:val="0040275D"/>
    <w:rsid w:val="00402D16"/>
    <w:rsid w:val="00403D71"/>
    <w:rsid w:val="00404077"/>
    <w:rsid w:val="0040421F"/>
    <w:rsid w:val="00404A0E"/>
    <w:rsid w:val="004056CF"/>
    <w:rsid w:val="0040581A"/>
    <w:rsid w:val="00407E00"/>
    <w:rsid w:val="0041103B"/>
    <w:rsid w:val="004112F4"/>
    <w:rsid w:val="00411319"/>
    <w:rsid w:val="00413411"/>
    <w:rsid w:val="00413684"/>
    <w:rsid w:val="00413FA9"/>
    <w:rsid w:val="00415379"/>
    <w:rsid w:val="0041595B"/>
    <w:rsid w:val="00416A9F"/>
    <w:rsid w:val="00416B59"/>
    <w:rsid w:val="00417687"/>
    <w:rsid w:val="00420A60"/>
    <w:rsid w:val="00421770"/>
    <w:rsid w:val="004229AA"/>
    <w:rsid w:val="00422BCC"/>
    <w:rsid w:val="00422FF6"/>
    <w:rsid w:val="00423C2E"/>
    <w:rsid w:val="00423F02"/>
    <w:rsid w:val="00424AE4"/>
    <w:rsid w:val="0042522E"/>
    <w:rsid w:val="0042599D"/>
    <w:rsid w:val="00425E1B"/>
    <w:rsid w:val="00425E68"/>
    <w:rsid w:val="00426D9A"/>
    <w:rsid w:val="004271A4"/>
    <w:rsid w:val="00433CBD"/>
    <w:rsid w:val="0043460E"/>
    <w:rsid w:val="004347B3"/>
    <w:rsid w:val="00435855"/>
    <w:rsid w:val="00436015"/>
    <w:rsid w:val="004361B4"/>
    <w:rsid w:val="00436311"/>
    <w:rsid w:val="004368EC"/>
    <w:rsid w:val="00436A4D"/>
    <w:rsid w:val="00437096"/>
    <w:rsid w:val="004371D6"/>
    <w:rsid w:val="00437A30"/>
    <w:rsid w:val="00440343"/>
    <w:rsid w:val="00442728"/>
    <w:rsid w:val="00442F5F"/>
    <w:rsid w:val="00443821"/>
    <w:rsid w:val="00443FDE"/>
    <w:rsid w:val="00445187"/>
    <w:rsid w:val="004454E1"/>
    <w:rsid w:val="00447EC5"/>
    <w:rsid w:val="00451B17"/>
    <w:rsid w:val="0045223F"/>
    <w:rsid w:val="004546DC"/>
    <w:rsid w:val="00455393"/>
    <w:rsid w:val="00455E17"/>
    <w:rsid w:val="00456DA1"/>
    <w:rsid w:val="00457299"/>
    <w:rsid w:val="004572B2"/>
    <w:rsid w:val="00457BD4"/>
    <w:rsid w:val="00460260"/>
    <w:rsid w:val="00462101"/>
    <w:rsid w:val="00464FA7"/>
    <w:rsid w:val="00466272"/>
    <w:rsid w:val="004676E8"/>
    <w:rsid w:val="00470F69"/>
    <w:rsid w:val="00470FCA"/>
    <w:rsid w:val="004758F3"/>
    <w:rsid w:val="00477FEC"/>
    <w:rsid w:val="004800D3"/>
    <w:rsid w:val="00480BB0"/>
    <w:rsid w:val="00481D7E"/>
    <w:rsid w:val="00482B2F"/>
    <w:rsid w:val="004831D8"/>
    <w:rsid w:val="00483493"/>
    <w:rsid w:val="00483A77"/>
    <w:rsid w:val="00483C9A"/>
    <w:rsid w:val="00483F1D"/>
    <w:rsid w:val="0048429F"/>
    <w:rsid w:val="00484A07"/>
    <w:rsid w:val="00484E3C"/>
    <w:rsid w:val="00486AC8"/>
    <w:rsid w:val="00487AB0"/>
    <w:rsid w:val="004922D7"/>
    <w:rsid w:val="00492F46"/>
    <w:rsid w:val="00493320"/>
    <w:rsid w:val="0049372D"/>
    <w:rsid w:val="00494B19"/>
    <w:rsid w:val="004957C7"/>
    <w:rsid w:val="00495FF2"/>
    <w:rsid w:val="00496455"/>
    <w:rsid w:val="00496DFB"/>
    <w:rsid w:val="00496F4A"/>
    <w:rsid w:val="00497F48"/>
    <w:rsid w:val="004A0670"/>
    <w:rsid w:val="004A076B"/>
    <w:rsid w:val="004A2F5A"/>
    <w:rsid w:val="004A35CC"/>
    <w:rsid w:val="004A3EBF"/>
    <w:rsid w:val="004A54CA"/>
    <w:rsid w:val="004A6EA8"/>
    <w:rsid w:val="004B0372"/>
    <w:rsid w:val="004B047A"/>
    <w:rsid w:val="004B0AD0"/>
    <w:rsid w:val="004B133F"/>
    <w:rsid w:val="004B1E3C"/>
    <w:rsid w:val="004B250D"/>
    <w:rsid w:val="004B552C"/>
    <w:rsid w:val="004B5B79"/>
    <w:rsid w:val="004B7532"/>
    <w:rsid w:val="004C1336"/>
    <w:rsid w:val="004C1A79"/>
    <w:rsid w:val="004C1DB6"/>
    <w:rsid w:val="004C22C7"/>
    <w:rsid w:val="004C3C09"/>
    <w:rsid w:val="004C43D3"/>
    <w:rsid w:val="004C4A74"/>
    <w:rsid w:val="004C4FFA"/>
    <w:rsid w:val="004C60C7"/>
    <w:rsid w:val="004C619B"/>
    <w:rsid w:val="004C7179"/>
    <w:rsid w:val="004C746F"/>
    <w:rsid w:val="004D1971"/>
    <w:rsid w:val="004D2A48"/>
    <w:rsid w:val="004D3160"/>
    <w:rsid w:val="004D3FC8"/>
    <w:rsid w:val="004D438D"/>
    <w:rsid w:val="004D4A2E"/>
    <w:rsid w:val="004D5043"/>
    <w:rsid w:val="004D65E5"/>
    <w:rsid w:val="004D6B96"/>
    <w:rsid w:val="004E0D64"/>
    <w:rsid w:val="004E0DD1"/>
    <w:rsid w:val="004E13E6"/>
    <w:rsid w:val="004E18F2"/>
    <w:rsid w:val="004E1F76"/>
    <w:rsid w:val="004E2370"/>
    <w:rsid w:val="004E409F"/>
    <w:rsid w:val="004E5B76"/>
    <w:rsid w:val="004E5F25"/>
    <w:rsid w:val="004E68F4"/>
    <w:rsid w:val="004E7C19"/>
    <w:rsid w:val="004F04EF"/>
    <w:rsid w:val="004F1314"/>
    <w:rsid w:val="004F32F6"/>
    <w:rsid w:val="004F4BFE"/>
    <w:rsid w:val="004F4F22"/>
    <w:rsid w:val="004F5810"/>
    <w:rsid w:val="004F5DDD"/>
    <w:rsid w:val="004F5E82"/>
    <w:rsid w:val="004F62AB"/>
    <w:rsid w:val="004F6F95"/>
    <w:rsid w:val="004F74FD"/>
    <w:rsid w:val="004F75E9"/>
    <w:rsid w:val="00500256"/>
    <w:rsid w:val="0050052E"/>
    <w:rsid w:val="00500F6C"/>
    <w:rsid w:val="0050135D"/>
    <w:rsid w:val="00501D23"/>
    <w:rsid w:val="00501DAB"/>
    <w:rsid w:val="0050263E"/>
    <w:rsid w:val="00502996"/>
    <w:rsid w:val="00502C04"/>
    <w:rsid w:val="0050345D"/>
    <w:rsid w:val="00506ADF"/>
    <w:rsid w:val="00506C60"/>
    <w:rsid w:val="00507F3E"/>
    <w:rsid w:val="005116B5"/>
    <w:rsid w:val="00511C34"/>
    <w:rsid w:val="00514533"/>
    <w:rsid w:val="00514666"/>
    <w:rsid w:val="0051483F"/>
    <w:rsid w:val="00514E99"/>
    <w:rsid w:val="00514F68"/>
    <w:rsid w:val="0051595D"/>
    <w:rsid w:val="005159D0"/>
    <w:rsid w:val="00515A0F"/>
    <w:rsid w:val="0051613B"/>
    <w:rsid w:val="0051785A"/>
    <w:rsid w:val="00517F5A"/>
    <w:rsid w:val="005204FE"/>
    <w:rsid w:val="005211BC"/>
    <w:rsid w:val="0052172A"/>
    <w:rsid w:val="00522A2F"/>
    <w:rsid w:val="00522A5A"/>
    <w:rsid w:val="00523926"/>
    <w:rsid w:val="005272FE"/>
    <w:rsid w:val="00527FA2"/>
    <w:rsid w:val="005301CA"/>
    <w:rsid w:val="00531571"/>
    <w:rsid w:val="0053290B"/>
    <w:rsid w:val="00532A10"/>
    <w:rsid w:val="00533259"/>
    <w:rsid w:val="005332C8"/>
    <w:rsid w:val="00534321"/>
    <w:rsid w:val="00535F40"/>
    <w:rsid w:val="005372E6"/>
    <w:rsid w:val="00537817"/>
    <w:rsid w:val="00540FC5"/>
    <w:rsid w:val="005418F8"/>
    <w:rsid w:val="00542CDF"/>
    <w:rsid w:val="00543454"/>
    <w:rsid w:val="00543F02"/>
    <w:rsid w:val="005449C9"/>
    <w:rsid w:val="00544C1A"/>
    <w:rsid w:val="00545144"/>
    <w:rsid w:val="005455AE"/>
    <w:rsid w:val="00545A1A"/>
    <w:rsid w:val="00545F53"/>
    <w:rsid w:val="00545FC2"/>
    <w:rsid w:val="00546872"/>
    <w:rsid w:val="00546FD3"/>
    <w:rsid w:val="00547A2B"/>
    <w:rsid w:val="00547E05"/>
    <w:rsid w:val="005514AA"/>
    <w:rsid w:val="005525A7"/>
    <w:rsid w:val="0055437B"/>
    <w:rsid w:val="00555378"/>
    <w:rsid w:val="00555C11"/>
    <w:rsid w:val="00555E45"/>
    <w:rsid w:val="005565D2"/>
    <w:rsid w:val="005569FB"/>
    <w:rsid w:val="00557C0C"/>
    <w:rsid w:val="00557FAF"/>
    <w:rsid w:val="00561389"/>
    <w:rsid w:val="005613F6"/>
    <w:rsid w:val="00561E89"/>
    <w:rsid w:val="0056396F"/>
    <w:rsid w:val="00564D9D"/>
    <w:rsid w:val="005650CD"/>
    <w:rsid w:val="005658E1"/>
    <w:rsid w:val="00565C8A"/>
    <w:rsid w:val="00566089"/>
    <w:rsid w:val="00566CE0"/>
    <w:rsid w:val="00566CE2"/>
    <w:rsid w:val="00567FF7"/>
    <w:rsid w:val="005702A3"/>
    <w:rsid w:val="00570572"/>
    <w:rsid w:val="00570B5F"/>
    <w:rsid w:val="005711F7"/>
    <w:rsid w:val="0057158B"/>
    <w:rsid w:val="00572C75"/>
    <w:rsid w:val="005732DC"/>
    <w:rsid w:val="00573883"/>
    <w:rsid w:val="00573E72"/>
    <w:rsid w:val="0057466A"/>
    <w:rsid w:val="00574F8D"/>
    <w:rsid w:val="00575312"/>
    <w:rsid w:val="00577CF8"/>
    <w:rsid w:val="00580066"/>
    <w:rsid w:val="00580CD3"/>
    <w:rsid w:val="005817E0"/>
    <w:rsid w:val="00581AF0"/>
    <w:rsid w:val="00581B32"/>
    <w:rsid w:val="00581F86"/>
    <w:rsid w:val="00582C40"/>
    <w:rsid w:val="00582C7A"/>
    <w:rsid w:val="005836A8"/>
    <w:rsid w:val="0058374B"/>
    <w:rsid w:val="00583856"/>
    <w:rsid w:val="00584D03"/>
    <w:rsid w:val="00584FA0"/>
    <w:rsid w:val="00585BE7"/>
    <w:rsid w:val="00585FFF"/>
    <w:rsid w:val="00586575"/>
    <w:rsid w:val="00586C4D"/>
    <w:rsid w:val="005904F2"/>
    <w:rsid w:val="00590BBB"/>
    <w:rsid w:val="00590E86"/>
    <w:rsid w:val="005911F1"/>
    <w:rsid w:val="0059208E"/>
    <w:rsid w:val="00592658"/>
    <w:rsid w:val="00593914"/>
    <w:rsid w:val="00593C92"/>
    <w:rsid w:val="005947D7"/>
    <w:rsid w:val="00594CEA"/>
    <w:rsid w:val="005950AE"/>
    <w:rsid w:val="0059712A"/>
    <w:rsid w:val="00597789"/>
    <w:rsid w:val="005A04AD"/>
    <w:rsid w:val="005A0764"/>
    <w:rsid w:val="005A0ED0"/>
    <w:rsid w:val="005A12FD"/>
    <w:rsid w:val="005A2001"/>
    <w:rsid w:val="005A25DE"/>
    <w:rsid w:val="005A29C0"/>
    <w:rsid w:val="005A2A68"/>
    <w:rsid w:val="005A3212"/>
    <w:rsid w:val="005A36AD"/>
    <w:rsid w:val="005A3C18"/>
    <w:rsid w:val="005A4525"/>
    <w:rsid w:val="005B0D5A"/>
    <w:rsid w:val="005B10AC"/>
    <w:rsid w:val="005B1302"/>
    <w:rsid w:val="005B19A1"/>
    <w:rsid w:val="005B1BBC"/>
    <w:rsid w:val="005B3E08"/>
    <w:rsid w:val="005B53A3"/>
    <w:rsid w:val="005B6392"/>
    <w:rsid w:val="005B75B5"/>
    <w:rsid w:val="005C09B2"/>
    <w:rsid w:val="005C0D09"/>
    <w:rsid w:val="005C0D41"/>
    <w:rsid w:val="005C2867"/>
    <w:rsid w:val="005C39B4"/>
    <w:rsid w:val="005C491B"/>
    <w:rsid w:val="005C6585"/>
    <w:rsid w:val="005C6C2D"/>
    <w:rsid w:val="005C6D02"/>
    <w:rsid w:val="005C7729"/>
    <w:rsid w:val="005D0639"/>
    <w:rsid w:val="005D0BC1"/>
    <w:rsid w:val="005D149D"/>
    <w:rsid w:val="005D1CA9"/>
    <w:rsid w:val="005D246D"/>
    <w:rsid w:val="005D4346"/>
    <w:rsid w:val="005D460F"/>
    <w:rsid w:val="005D5108"/>
    <w:rsid w:val="005D5E01"/>
    <w:rsid w:val="005D6A2A"/>
    <w:rsid w:val="005D71A9"/>
    <w:rsid w:val="005D7C2F"/>
    <w:rsid w:val="005E0457"/>
    <w:rsid w:val="005E0D9D"/>
    <w:rsid w:val="005E1605"/>
    <w:rsid w:val="005E1CC5"/>
    <w:rsid w:val="005E2656"/>
    <w:rsid w:val="005E3438"/>
    <w:rsid w:val="005E3F91"/>
    <w:rsid w:val="005E44E3"/>
    <w:rsid w:val="005E465C"/>
    <w:rsid w:val="005E6783"/>
    <w:rsid w:val="005E6C5C"/>
    <w:rsid w:val="005E6FB1"/>
    <w:rsid w:val="005F055B"/>
    <w:rsid w:val="005F0A1F"/>
    <w:rsid w:val="005F0B6F"/>
    <w:rsid w:val="005F1216"/>
    <w:rsid w:val="005F16BA"/>
    <w:rsid w:val="005F1726"/>
    <w:rsid w:val="005F2029"/>
    <w:rsid w:val="005F3C97"/>
    <w:rsid w:val="005F3F2B"/>
    <w:rsid w:val="005F40B6"/>
    <w:rsid w:val="005F4766"/>
    <w:rsid w:val="005F4EB6"/>
    <w:rsid w:val="005F655D"/>
    <w:rsid w:val="005F6992"/>
    <w:rsid w:val="005F70C2"/>
    <w:rsid w:val="005F7578"/>
    <w:rsid w:val="0060005C"/>
    <w:rsid w:val="00600971"/>
    <w:rsid w:val="00601328"/>
    <w:rsid w:val="0060336E"/>
    <w:rsid w:val="00603676"/>
    <w:rsid w:val="006036BB"/>
    <w:rsid w:val="006048B3"/>
    <w:rsid w:val="00605A3D"/>
    <w:rsid w:val="006064F4"/>
    <w:rsid w:val="00606719"/>
    <w:rsid w:val="00607C66"/>
    <w:rsid w:val="006104C0"/>
    <w:rsid w:val="0061178D"/>
    <w:rsid w:val="00611EFC"/>
    <w:rsid w:val="00613614"/>
    <w:rsid w:val="00613BE7"/>
    <w:rsid w:val="006140B3"/>
    <w:rsid w:val="00614898"/>
    <w:rsid w:val="00614C0F"/>
    <w:rsid w:val="00614EAE"/>
    <w:rsid w:val="00615BF1"/>
    <w:rsid w:val="0061733E"/>
    <w:rsid w:val="00617B6B"/>
    <w:rsid w:val="006208AF"/>
    <w:rsid w:val="00620FD2"/>
    <w:rsid w:val="00621CD7"/>
    <w:rsid w:val="0062209A"/>
    <w:rsid w:val="00622332"/>
    <w:rsid w:val="00623A23"/>
    <w:rsid w:val="00623DAA"/>
    <w:rsid w:val="006248D8"/>
    <w:rsid w:val="00624A2B"/>
    <w:rsid w:val="006253BC"/>
    <w:rsid w:val="00625651"/>
    <w:rsid w:val="00626FF9"/>
    <w:rsid w:val="006276BA"/>
    <w:rsid w:val="00627712"/>
    <w:rsid w:val="00631C41"/>
    <w:rsid w:val="00631D32"/>
    <w:rsid w:val="006326EA"/>
    <w:rsid w:val="00632961"/>
    <w:rsid w:val="006334B5"/>
    <w:rsid w:val="006346E6"/>
    <w:rsid w:val="0063591C"/>
    <w:rsid w:val="0063630F"/>
    <w:rsid w:val="0063685D"/>
    <w:rsid w:val="00641934"/>
    <w:rsid w:val="00642278"/>
    <w:rsid w:val="006425A8"/>
    <w:rsid w:val="00643D53"/>
    <w:rsid w:val="00644E16"/>
    <w:rsid w:val="00644F48"/>
    <w:rsid w:val="006468DC"/>
    <w:rsid w:val="00646D7D"/>
    <w:rsid w:val="00647443"/>
    <w:rsid w:val="00647579"/>
    <w:rsid w:val="006477F0"/>
    <w:rsid w:val="00647BB6"/>
    <w:rsid w:val="00647D3E"/>
    <w:rsid w:val="00650747"/>
    <w:rsid w:val="00653533"/>
    <w:rsid w:val="006549AE"/>
    <w:rsid w:val="006551BA"/>
    <w:rsid w:val="006562E0"/>
    <w:rsid w:val="00657493"/>
    <w:rsid w:val="0066062D"/>
    <w:rsid w:val="006624F8"/>
    <w:rsid w:val="006637F1"/>
    <w:rsid w:val="006639B8"/>
    <w:rsid w:val="00663E54"/>
    <w:rsid w:val="00665020"/>
    <w:rsid w:val="006651FC"/>
    <w:rsid w:val="006662C1"/>
    <w:rsid w:val="00666B8F"/>
    <w:rsid w:val="006677CB"/>
    <w:rsid w:val="00667A1A"/>
    <w:rsid w:val="0067046B"/>
    <w:rsid w:val="00670F2E"/>
    <w:rsid w:val="006720B4"/>
    <w:rsid w:val="00672438"/>
    <w:rsid w:val="00672CED"/>
    <w:rsid w:val="00673033"/>
    <w:rsid w:val="00673569"/>
    <w:rsid w:val="0067376F"/>
    <w:rsid w:val="00674830"/>
    <w:rsid w:val="00674AB4"/>
    <w:rsid w:val="00674EF8"/>
    <w:rsid w:val="00675004"/>
    <w:rsid w:val="0067509B"/>
    <w:rsid w:val="00675358"/>
    <w:rsid w:val="006766ED"/>
    <w:rsid w:val="00676B11"/>
    <w:rsid w:val="0067726D"/>
    <w:rsid w:val="006774E0"/>
    <w:rsid w:val="0067757A"/>
    <w:rsid w:val="00677D34"/>
    <w:rsid w:val="006802CC"/>
    <w:rsid w:val="006808EC"/>
    <w:rsid w:val="00681496"/>
    <w:rsid w:val="006826F9"/>
    <w:rsid w:val="00684A05"/>
    <w:rsid w:val="00685CEC"/>
    <w:rsid w:val="00685E5F"/>
    <w:rsid w:val="006900CE"/>
    <w:rsid w:val="00692835"/>
    <w:rsid w:val="006929E4"/>
    <w:rsid w:val="00692C73"/>
    <w:rsid w:val="0069326C"/>
    <w:rsid w:val="0069482B"/>
    <w:rsid w:val="006948B1"/>
    <w:rsid w:val="00695BEE"/>
    <w:rsid w:val="00696CE8"/>
    <w:rsid w:val="00696E95"/>
    <w:rsid w:val="00697EF4"/>
    <w:rsid w:val="006A433F"/>
    <w:rsid w:val="006A5DCB"/>
    <w:rsid w:val="006A70FC"/>
    <w:rsid w:val="006A7490"/>
    <w:rsid w:val="006B12E7"/>
    <w:rsid w:val="006B1383"/>
    <w:rsid w:val="006B1AC1"/>
    <w:rsid w:val="006B30F4"/>
    <w:rsid w:val="006B401C"/>
    <w:rsid w:val="006B55E7"/>
    <w:rsid w:val="006B6A96"/>
    <w:rsid w:val="006B7372"/>
    <w:rsid w:val="006C34EB"/>
    <w:rsid w:val="006C398E"/>
    <w:rsid w:val="006C3B2E"/>
    <w:rsid w:val="006C4620"/>
    <w:rsid w:val="006C4DDB"/>
    <w:rsid w:val="006C5A18"/>
    <w:rsid w:val="006C6A82"/>
    <w:rsid w:val="006C7191"/>
    <w:rsid w:val="006C7AE0"/>
    <w:rsid w:val="006C7E4B"/>
    <w:rsid w:val="006D0062"/>
    <w:rsid w:val="006D0911"/>
    <w:rsid w:val="006D0D32"/>
    <w:rsid w:val="006D139C"/>
    <w:rsid w:val="006D335D"/>
    <w:rsid w:val="006D3C59"/>
    <w:rsid w:val="006D5AEF"/>
    <w:rsid w:val="006D7FBD"/>
    <w:rsid w:val="006E1D91"/>
    <w:rsid w:val="006E2A13"/>
    <w:rsid w:val="006E31AF"/>
    <w:rsid w:val="006E4425"/>
    <w:rsid w:val="006E4765"/>
    <w:rsid w:val="006E4A06"/>
    <w:rsid w:val="006E4DC2"/>
    <w:rsid w:val="006E5144"/>
    <w:rsid w:val="006E5992"/>
    <w:rsid w:val="006E62EF"/>
    <w:rsid w:val="006E76B0"/>
    <w:rsid w:val="006F044D"/>
    <w:rsid w:val="006F1333"/>
    <w:rsid w:val="006F2372"/>
    <w:rsid w:val="006F24CD"/>
    <w:rsid w:val="006F30DC"/>
    <w:rsid w:val="006F3952"/>
    <w:rsid w:val="006F44CD"/>
    <w:rsid w:val="006F5D92"/>
    <w:rsid w:val="006F643E"/>
    <w:rsid w:val="006F6AC6"/>
    <w:rsid w:val="006F6E5A"/>
    <w:rsid w:val="006F6F30"/>
    <w:rsid w:val="006F7371"/>
    <w:rsid w:val="006F756F"/>
    <w:rsid w:val="007010A1"/>
    <w:rsid w:val="007012B1"/>
    <w:rsid w:val="007028AA"/>
    <w:rsid w:val="007068CF"/>
    <w:rsid w:val="007073C7"/>
    <w:rsid w:val="00707961"/>
    <w:rsid w:val="00711E1C"/>
    <w:rsid w:val="0071222E"/>
    <w:rsid w:val="007131F7"/>
    <w:rsid w:val="00713258"/>
    <w:rsid w:val="00713735"/>
    <w:rsid w:val="00713869"/>
    <w:rsid w:val="00713E56"/>
    <w:rsid w:val="00713E99"/>
    <w:rsid w:val="007146C3"/>
    <w:rsid w:val="0071484B"/>
    <w:rsid w:val="00714A77"/>
    <w:rsid w:val="00714BAB"/>
    <w:rsid w:val="00715184"/>
    <w:rsid w:val="0071532D"/>
    <w:rsid w:val="00717B73"/>
    <w:rsid w:val="007224C1"/>
    <w:rsid w:val="00723445"/>
    <w:rsid w:val="007242A5"/>
    <w:rsid w:val="00725494"/>
    <w:rsid w:val="0072558B"/>
    <w:rsid w:val="007259B0"/>
    <w:rsid w:val="00726F1C"/>
    <w:rsid w:val="0072712E"/>
    <w:rsid w:val="007277AA"/>
    <w:rsid w:val="00730C28"/>
    <w:rsid w:val="007317B5"/>
    <w:rsid w:val="00731BBE"/>
    <w:rsid w:val="00733168"/>
    <w:rsid w:val="00736377"/>
    <w:rsid w:val="007366E1"/>
    <w:rsid w:val="00736859"/>
    <w:rsid w:val="00737CA7"/>
    <w:rsid w:val="00740180"/>
    <w:rsid w:val="007412B1"/>
    <w:rsid w:val="00741924"/>
    <w:rsid w:val="00741CA0"/>
    <w:rsid w:val="00741D19"/>
    <w:rsid w:val="00741D92"/>
    <w:rsid w:val="00741F68"/>
    <w:rsid w:val="007420B3"/>
    <w:rsid w:val="00742809"/>
    <w:rsid w:val="00743702"/>
    <w:rsid w:val="00743A0F"/>
    <w:rsid w:val="00744F9E"/>
    <w:rsid w:val="00745261"/>
    <w:rsid w:val="00745674"/>
    <w:rsid w:val="0074726A"/>
    <w:rsid w:val="00747355"/>
    <w:rsid w:val="00747D17"/>
    <w:rsid w:val="00747F3B"/>
    <w:rsid w:val="00750C1B"/>
    <w:rsid w:val="00750E43"/>
    <w:rsid w:val="00750E9D"/>
    <w:rsid w:val="007518DF"/>
    <w:rsid w:val="00753D58"/>
    <w:rsid w:val="00754749"/>
    <w:rsid w:val="00754EA0"/>
    <w:rsid w:val="00755FC0"/>
    <w:rsid w:val="007609BD"/>
    <w:rsid w:val="00760C9C"/>
    <w:rsid w:val="00761489"/>
    <w:rsid w:val="00762B13"/>
    <w:rsid w:val="007633D2"/>
    <w:rsid w:val="00763B13"/>
    <w:rsid w:val="00763C8B"/>
    <w:rsid w:val="00763F43"/>
    <w:rsid w:val="007642DD"/>
    <w:rsid w:val="007648E8"/>
    <w:rsid w:val="00765362"/>
    <w:rsid w:val="00770F3F"/>
    <w:rsid w:val="007714AD"/>
    <w:rsid w:val="007737C0"/>
    <w:rsid w:val="00774C6E"/>
    <w:rsid w:val="00774D4B"/>
    <w:rsid w:val="0077506C"/>
    <w:rsid w:val="0077595E"/>
    <w:rsid w:val="00775E61"/>
    <w:rsid w:val="007773DE"/>
    <w:rsid w:val="00777569"/>
    <w:rsid w:val="00780338"/>
    <w:rsid w:val="00783488"/>
    <w:rsid w:val="00783A4A"/>
    <w:rsid w:val="00783D56"/>
    <w:rsid w:val="007848BC"/>
    <w:rsid w:val="00784A1E"/>
    <w:rsid w:val="0078524B"/>
    <w:rsid w:val="00786877"/>
    <w:rsid w:val="00791F65"/>
    <w:rsid w:val="007922EF"/>
    <w:rsid w:val="007929D9"/>
    <w:rsid w:val="007933B1"/>
    <w:rsid w:val="00794233"/>
    <w:rsid w:val="0079510B"/>
    <w:rsid w:val="0079572B"/>
    <w:rsid w:val="0079606C"/>
    <w:rsid w:val="00797718"/>
    <w:rsid w:val="00797782"/>
    <w:rsid w:val="007A0CB2"/>
    <w:rsid w:val="007A11C6"/>
    <w:rsid w:val="007A1D57"/>
    <w:rsid w:val="007A208E"/>
    <w:rsid w:val="007A36DD"/>
    <w:rsid w:val="007A3CD5"/>
    <w:rsid w:val="007A4E72"/>
    <w:rsid w:val="007A5E9C"/>
    <w:rsid w:val="007A6630"/>
    <w:rsid w:val="007B00DA"/>
    <w:rsid w:val="007B28CB"/>
    <w:rsid w:val="007B2BB7"/>
    <w:rsid w:val="007B2D14"/>
    <w:rsid w:val="007B5A34"/>
    <w:rsid w:val="007B5B86"/>
    <w:rsid w:val="007B5F1B"/>
    <w:rsid w:val="007B64A8"/>
    <w:rsid w:val="007B73C8"/>
    <w:rsid w:val="007B76F8"/>
    <w:rsid w:val="007C0BA8"/>
    <w:rsid w:val="007C2A14"/>
    <w:rsid w:val="007C30A2"/>
    <w:rsid w:val="007C3454"/>
    <w:rsid w:val="007C3C4F"/>
    <w:rsid w:val="007C462C"/>
    <w:rsid w:val="007C492B"/>
    <w:rsid w:val="007C5F02"/>
    <w:rsid w:val="007C7DA5"/>
    <w:rsid w:val="007D005D"/>
    <w:rsid w:val="007D07BC"/>
    <w:rsid w:val="007D0B5D"/>
    <w:rsid w:val="007D23F1"/>
    <w:rsid w:val="007D2779"/>
    <w:rsid w:val="007D30E6"/>
    <w:rsid w:val="007D310F"/>
    <w:rsid w:val="007D3BDB"/>
    <w:rsid w:val="007D40F7"/>
    <w:rsid w:val="007D4286"/>
    <w:rsid w:val="007D6324"/>
    <w:rsid w:val="007D6A86"/>
    <w:rsid w:val="007D786E"/>
    <w:rsid w:val="007E01FD"/>
    <w:rsid w:val="007E0355"/>
    <w:rsid w:val="007E3B8C"/>
    <w:rsid w:val="007E4310"/>
    <w:rsid w:val="007E512D"/>
    <w:rsid w:val="007E543B"/>
    <w:rsid w:val="007E603A"/>
    <w:rsid w:val="007E6A3A"/>
    <w:rsid w:val="007E788E"/>
    <w:rsid w:val="007E7B2D"/>
    <w:rsid w:val="007E7CDC"/>
    <w:rsid w:val="007F08E2"/>
    <w:rsid w:val="007F1024"/>
    <w:rsid w:val="007F1A50"/>
    <w:rsid w:val="007F201E"/>
    <w:rsid w:val="007F2FBC"/>
    <w:rsid w:val="007F36A9"/>
    <w:rsid w:val="007F3A39"/>
    <w:rsid w:val="007F3CD2"/>
    <w:rsid w:val="007F6D53"/>
    <w:rsid w:val="007F7709"/>
    <w:rsid w:val="007F7CA7"/>
    <w:rsid w:val="00800812"/>
    <w:rsid w:val="0080092F"/>
    <w:rsid w:val="0080234A"/>
    <w:rsid w:val="008027F9"/>
    <w:rsid w:val="0080347A"/>
    <w:rsid w:val="00803994"/>
    <w:rsid w:val="00803F42"/>
    <w:rsid w:val="00803FE8"/>
    <w:rsid w:val="008041FD"/>
    <w:rsid w:val="0080475B"/>
    <w:rsid w:val="008047DF"/>
    <w:rsid w:val="00804C71"/>
    <w:rsid w:val="00804F57"/>
    <w:rsid w:val="0080543B"/>
    <w:rsid w:val="00805538"/>
    <w:rsid w:val="008057D6"/>
    <w:rsid w:val="00805F98"/>
    <w:rsid w:val="00806255"/>
    <w:rsid w:val="0080656F"/>
    <w:rsid w:val="00806C15"/>
    <w:rsid w:val="00810274"/>
    <w:rsid w:val="00810302"/>
    <w:rsid w:val="00810553"/>
    <w:rsid w:val="00812019"/>
    <w:rsid w:val="008120D0"/>
    <w:rsid w:val="00812FE4"/>
    <w:rsid w:val="008150B6"/>
    <w:rsid w:val="0081512E"/>
    <w:rsid w:val="0081536A"/>
    <w:rsid w:val="0081702A"/>
    <w:rsid w:val="00817CE9"/>
    <w:rsid w:val="008208D8"/>
    <w:rsid w:val="00820D79"/>
    <w:rsid w:val="0082184D"/>
    <w:rsid w:val="008219F7"/>
    <w:rsid w:val="00821A75"/>
    <w:rsid w:val="008224F1"/>
    <w:rsid w:val="00822845"/>
    <w:rsid w:val="0082292B"/>
    <w:rsid w:val="00822EFD"/>
    <w:rsid w:val="00822FCA"/>
    <w:rsid w:val="00822FE6"/>
    <w:rsid w:val="0082375C"/>
    <w:rsid w:val="008244C1"/>
    <w:rsid w:val="00826C9E"/>
    <w:rsid w:val="0082710E"/>
    <w:rsid w:val="00830570"/>
    <w:rsid w:val="00830FB2"/>
    <w:rsid w:val="00831CC4"/>
    <w:rsid w:val="008324AE"/>
    <w:rsid w:val="00832619"/>
    <w:rsid w:val="00832A56"/>
    <w:rsid w:val="00832E49"/>
    <w:rsid w:val="00836F9B"/>
    <w:rsid w:val="00837B43"/>
    <w:rsid w:val="00837CBF"/>
    <w:rsid w:val="008414A9"/>
    <w:rsid w:val="008418CD"/>
    <w:rsid w:val="00842424"/>
    <w:rsid w:val="0084245D"/>
    <w:rsid w:val="00842E31"/>
    <w:rsid w:val="00843F9C"/>
    <w:rsid w:val="00846235"/>
    <w:rsid w:val="0084674D"/>
    <w:rsid w:val="00846A4D"/>
    <w:rsid w:val="00846FF7"/>
    <w:rsid w:val="00847EF4"/>
    <w:rsid w:val="008513E9"/>
    <w:rsid w:val="008516D4"/>
    <w:rsid w:val="008526AF"/>
    <w:rsid w:val="00853B78"/>
    <w:rsid w:val="008540CF"/>
    <w:rsid w:val="00854472"/>
    <w:rsid w:val="00854522"/>
    <w:rsid w:val="00854DC9"/>
    <w:rsid w:val="008569E7"/>
    <w:rsid w:val="00860DA7"/>
    <w:rsid w:val="00862793"/>
    <w:rsid w:val="00862F68"/>
    <w:rsid w:val="008630F0"/>
    <w:rsid w:val="00863E04"/>
    <w:rsid w:val="0086502A"/>
    <w:rsid w:val="0086530C"/>
    <w:rsid w:val="00865887"/>
    <w:rsid w:val="0086621D"/>
    <w:rsid w:val="008672AE"/>
    <w:rsid w:val="00870181"/>
    <w:rsid w:val="00870AA5"/>
    <w:rsid w:val="008710B1"/>
    <w:rsid w:val="00873877"/>
    <w:rsid w:val="0087393D"/>
    <w:rsid w:val="008761EB"/>
    <w:rsid w:val="0087745C"/>
    <w:rsid w:val="0087767D"/>
    <w:rsid w:val="00880345"/>
    <w:rsid w:val="0088126E"/>
    <w:rsid w:val="00882432"/>
    <w:rsid w:val="00882C78"/>
    <w:rsid w:val="00882F56"/>
    <w:rsid w:val="00883087"/>
    <w:rsid w:val="00883CD4"/>
    <w:rsid w:val="0088623E"/>
    <w:rsid w:val="00887810"/>
    <w:rsid w:val="00892C15"/>
    <w:rsid w:val="008936D0"/>
    <w:rsid w:val="00893934"/>
    <w:rsid w:val="0089420A"/>
    <w:rsid w:val="00896411"/>
    <w:rsid w:val="00897489"/>
    <w:rsid w:val="00897EBB"/>
    <w:rsid w:val="00897F6A"/>
    <w:rsid w:val="008A0172"/>
    <w:rsid w:val="008A0418"/>
    <w:rsid w:val="008A04D4"/>
    <w:rsid w:val="008A0804"/>
    <w:rsid w:val="008A11D0"/>
    <w:rsid w:val="008A1B29"/>
    <w:rsid w:val="008A2132"/>
    <w:rsid w:val="008A408C"/>
    <w:rsid w:val="008A45A4"/>
    <w:rsid w:val="008A4D11"/>
    <w:rsid w:val="008A6F6E"/>
    <w:rsid w:val="008A6F72"/>
    <w:rsid w:val="008A742E"/>
    <w:rsid w:val="008A7C9B"/>
    <w:rsid w:val="008B0159"/>
    <w:rsid w:val="008B03C2"/>
    <w:rsid w:val="008B17BE"/>
    <w:rsid w:val="008B2753"/>
    <w:rsid w:val="008B364A"/>
    <w:rsid w:val="008B567B"/>
    <w:rsid w:val="008B61BD"/>
    <w:rsid w:val="008B7D39"/>
    <w:rsid w:val="008C2BFA"/>
    <w:rsid w:val="008C3C22"/>
    <w:rsid w:val="008C43E3"/>
    <w:rsid w:val="008C4A73"/>
    <w:rsid w:val="008C4B89"/>
    <w:rsid w:val="008C5076"/>
    <w:rsid w:val="008C518E"/>
    <w:rsid w:val="008C6941"/>
    <w:rsid w:val="008C69C7"/>
    <w:rsid w:val="008C7264"/>
    <w:rsid w:val="008C7424"/>
    <w:rsid w:val="008C7F18"/>
    <w:rsid w:val="008D09DB"/>
    <w:rsid w:val="008D1DE1"/>
    <w:rsid w:val="008D2836"/>
    <w:rsid w:val="008D2C22"/>
    <w:rsid w:val="008D31A5"/>
    <w:rsid w:val="008D43F7"/>
    <w:rsid w:val="008D5B2F"/>
    <w:rsid w:val="008D78AB"/>
    <w:rsid w:val="008E15F1"/>
    <w:rsid w:val="008E3586"/>
    <w:rsid w:val="008E41DE"/>
    <w:rsid w:val="008E58CA"/>
    <w:rsid w:val="008E5967"/>
    <w:rsid w:val="008E5D09"/>
    <w:rsid w:val="008E72D2"/>
    <w:rsid w:val="008E7340"/>
    <w:rsid w:val="008E7BA9"/>
    <w:rsid w:val="008E7CDE"/>
    <w:rsid w:val="008E7E66"/>
    <w:rsid w:val="008F0055"/>
    <w:rsid w:val="008F1589"/>
    <w:rsid w:val="008F1824"/>
    <w:rsid w:val="008F1A36"/>
    <w:rsid w:val="008F1F68"/>
    <w:rsid w:val="008F2093"/>
    <w:rsid w:val="008F2877"/>
    <w:rsid w:val="008F2FE1"/>
    <w:rsid w:val="008F37D9"/>
    <w:rsid w:val="008F4030"/>
    <w:rsid w:val="008F4595"/>
    <w:rsid w:val="008F461B"/>
    <w:rsid w:val="008F4C5C"/>
    <w:rsid w:val="008F5644"/>
    <w:rsid w:val="008F6529"/>
    <w:rsid w:val="008F65D2"/>
    <w:rsid w:val="008F703C"/>
    <w:rsid w:val="008F74B6"/>
    <w:rsid w:val="008F74E5"/>
    <w:rsid w:val="00900967"/>
    <w:rsid w:val="009044BD"/>
    <w:rsid w:val="00904AB0"/>
    <w:rsid w:val="009078F9"/>
    <w:rsid w:val="00910378"/>
    <w:rsid w:val="00910FCB"/>
    <w:rsid w:val="009110A8"/>
    <w:rsid w:val="00912703"/>
    <w:rsid w:val="009129F9"/>
    <w:rsid w:val="00913490"/>
    <w:rsid w:val="009136D3"/>
    <w:rsid w:val="0091380F"/>
    <w:rsid w:val="00914C54"/>
    <w:rsid w:val="00915726"/>
    <w:rsid w:val="00916599"/>
    <w:rsid w:val="00920414"/>
    <w:rsid w:val="009204A6"/>
    <w:rsid w:val="00923072"/>
    <w:rsid w:val="00923BAD"/>
    <w:rsid w:val="00930E56"/>
    <w:rsid w:val="009333F1"/>
    <w:rsid w:val="00933C7A"/>
    <w:rsid w:val="00933D90"/>
    <w:rsid w:val="00934801"/>
    <w:rsid w:val="00934BF5"/>
    <w:rsid w:val="009356FC"/>
    <w:rsid w:val="0093667F"/>
    <w:rsid w:val="00936E9D"/>
    <w:rsid w:val="00937912"/>
    <w:rsid w:val="00937977"/>
    <w:rsid w:val="0093797C"/>
    <w:rsid w:val="00940BF4"/>
    <w:rsid w:val="00941D66"/>
    <w:rsid w:val="00942468"/>
    <w:rsid w:val="00942C5C"/>
    <w:rsid w:val="00944162"/>
    <w:rsid w:val="009444BE"/>
    <w:rsid w:val="0094766C"/>
    <w:rsid w:val="00947739"/>
    <w:rsid w:val="00950407"/>
    <w:rsid w:val="009510E4"/>
    <w:rsid w:val="009513C8"/>
    <w:rsid w:val="0095205E"/>
    <w:rsid w:val="00952530"/>
    <w:rsid w:val="00952BE7"/>
    <w:rsid w:val="00953045"/>
    <w:rsid w:val="00956D5E"/>
    <w:rsid w:val="009575DD"/>
    <w:rsid w:val="009601FD"/>
    <w:rsid w:val="00960BD8"/>
    <w:rsid w:val="00960C91"/>
    <w:rsid w:val="009613FB"/>
    <w:rsid w:val="00962354"/>
    <w:rsid w:val="00963C8F"/>
    <w:rsid w:val="00964761"/>
    <w:rsid w:val="009661BD"/>
    <w:rsid w:val="00966240"/>
    <w:rsid w:val="0096795D"/>
    <w:rsid w:val="00970636"/>
    <w:rsid w:val="009710D9"/>
    <w:rsid w:val="009723E6"/>
    <w:rsid w:val="00972ED2"/>
    <w:rsid w:val="00974257"/>
    <w:rsid w:val="00974322"/>
    <w:rsid w:val="0097454C"/>
    <w:rsid w:val="0097540C"/>
    <w:rsid w:val="0097552C"/>
    <w:rsid w:val="0097587C"/>
    <w:rsid w:val="00975CA7"/>
    <w:rsid w:val="00976944"/>
    <w:rsid w:val="0097777A"/>
    <w:rsid w:val="00977F22"/>
    <w:rsid w:val="0098099A"/>
    <w:rsid w:val="009809E7"/>
    <w:rsid w:val="0098191C"/>
    <w:rsid w:val="00981FED"/>
    <w:rsid w:val="009827C4"/>
    <w:rsid w:val="00982FF0"/>
    <w:rsid w:val="0098421F"/>
    <w:rsid w:val="00985E58"/>
    <w:rsid w:val="0098736C"/>
    <w:rsid w:val="00990CE0"/>
    <w:rsid w:val="00990E67"/>
    <w:rsid w:val="009914E2"/>
    <w:rsid w:val="00992B2D"/>
    <w:rsid w:val="00992FB0"/>
    <w:rsid w:val="0099430A"/>
    <w:rsid w:val="0099471D"/>
    <w:rsid w:val="00994AC4"/>
    <w:rsid w:val="00995147"/>
    <w:rsid w:val="009956D9"/>
    <w:rsid w:val="00995AA7"/>
    <w:rsid w:val="00996450"/>
    <w:rsid w:val="00997054"/>
    <w:rsid w:val="009973CB"/>
    <w:rsid w:val="009A0A69"/>
    <w:rsid w:val="009A2753"/>
    <w:rsid w:val="009A2CFD"/>
    <w:rsid w:val="009A3226"/>
    <w:rsid w:val="009A3E26"/>
    <w:rsid w:val="009A47E6"/>
    <w:rsid w:val="009A54E2"/>
    <w:rsid w:val="009A5A26"/>
    <w:rsid w:val="009A5A36"/>
    <w:rsid w:val="009A678A"/>
    <w:rsid w:val="009B1746"/>
    <w:rsid w:val="009B25CA"/>
    <w:rsid w:val="009B25F7"/>
    <w:rsid w:val="009B2D8E"/>
    <w:rsid w:val="009B3E4B"/>
    <w:rsid w:val="009B45EF"/>
    <w:rsid w:val="009B4C0C"/>
    <w:rsid w:val="009B5773"/>
    <w:rsid w:val="009B5A3D"/>
    <w:rsid w:val="009B5FA3"/>
    <w:rsid w:val="009B76DA"/>
    <w:rsid w:val="009C0281"/>
    <w:rsid w:val="009C0436"/>
    <w:rsid w:val="009C252F"/>
    <w:rsid w:val="009C50B2"/>
    <w:rsid w:val="009C51EF"/>
    <w:rsid w:val="009C60E7"/>
    <w:rsid w:val="009C6DB7"/>
    <w:rsid w:val="009C6FA5"/>
    <w:rsid w:val="009C7C06"/>
    <w:rsid w:val="009D0F0A"/>
    <w:rsid w:val="009D2A26"/>
    <w:rsid w:val="009D3A7D"/>
    <w:rsid w:val="009D3B7A"/>
    <w:rsid w:val="009D46E2"/>
    <w:rsid w:val="009D4B02"/>
    <w:rsid w:val="009D4B65"/>
    <w:rsid w:val="009D52B2"/>
    <w:rsid w:val="009D5351"/>
    <w:rsid w:val="009D542C"/>
    <w:rsid w:val="009D5DED"/>
    <w:rsid w:val="009D7D04"/>
    <w:rsid w:val="009E0C13"/>
    <w:rsid w:val="009E1A65"/>
    <w:rsid w:val="009E335B"/>
    <w:rsid w:val="009E37B0"/>
    <w:rsid w:val="009E402B"/>
    <w:rsid w:val="009E47C2"/>
    <w:rsid w:val="009E49EE"/>
    <w:rsid w:val="009E59D5"/>
    <w:rsid w:val="009E7487"/>
    <w:rsid w:val="009E7772"/>
    <w:rsid w:val="009E7AAA"/>
    <w:rsid w:val="009E7E76"/>
    <w:rsid w:val="009F066D"/>
    <w:rsid w:val="009F0A78"/>
    <w:rsid w:val="009F1503"/>
    <w:rsid w:val="009F2085"/>
    <w:rsid w:val="009F2A7F"/>
    <w:rsid w:val="009F520F"/>
    <w:rsid w:val="009F5909"/>
    <w:rsid w:val="009F5E7F"/>
    <w:rsid w:val="009F5FA6"/>
    <w:rsid w:val="009F6DA4"/>
    <w:rsid w:val="00A00C3A"/>
    <w:rsid w:val="00A011EC"/>
    <w:rsid w:val="00A022B0"/>
    <w:rsid w:val="00A0362C"/>
    <w:rsid w:val="00A03BCD"/>
    <w:rsid w:val="00A0648E"/>
    <w:rsid w:val="00A0737B"/>
    <w:rsid w:val="00A07592"/>
    <w:rsid w:val="00A10164"/>
    <w:rsid w:val="00A101A0"/>
    <w:rsid w:val="00A10267"/>
    <w:rsid w:val="00A10427"/>
    <w:rsid w:val="00A10E2D"/>
    <w:rsid w:val="00A11756"/>
    <w:rsid w:val="00A12038"/>
    <w:rsid w:val="00A125BE"/>
    <w:rsid w:val="00A125CD"/>
    <w:rsid w:val="00A12F89"/>
    <w:rsid w:val="00A13B10"/>
    <w:rsid w:val="00A145D8"/>
    <w:rsid w:val="00A14DD4"/>
    <w:rsid w:val="00A15E2A"/>
    <w:rsid w:val="00A15E75"/>
    <w:rsid w:val="00A20034"/>
    <w:rsid w:val="00A20666"/>
    <w:rsid w:val="00A20E12"/>
    <w:rsid w:val="00A231C1"/>
    <w:rsid w:val="00A23958"/>
    <w:rsid w:val="00A23B17"/>
    <w:rsid w:val="00A23E1A"/>
    <w:rsid w:val="00A23F05"/>
    <w:rsid w:val="00A23FCE"/>
    <w:rsid w:val="00A2407B"/>
    <w:rsid w:val="00A2426E"/>
    <w:rsid w:val="00A25E34"/>
    <w:rsid w:val="00A25E6F"/>
    <w:rsid w:val="00A267A7"/>
    <w:rsid w:val="00A30DA9"/>
    <w:rsid w:val="00A31D51"/>
    <w:rsid w:val="00A32B9E"/>
    <w:rsid w:val="00A33002"/>
    <w:rsid w:val="00A330A5"/>
    <w:rsid w:val="00A35E31"/>
    <w:rsid w:val="00A36A9C"/>
    <w:rsid w:val="00A37184"/>
    <w:rsid w:val="00A41421"/>
    <w:rsid w:val="00A41B66"/>
    <w:rsid w:val="00A41CC0"/>
    <w:rsid w:val="00A42B19"/>
    <w:rsid w:val="00A43650"/>
    <w:rsid w:val="00A43892"/>
    <w:rsid w:val="00A446FB"/>
    <w:rsid w:val="00A45313"/>
    <w:rsid w:val="00A4639F"/>
    <w:rsid w:val="00A469F6"/>
    <w:rsid w:val="00A46D36"/>
    <w:rsid w:val="00A47B06"/>
    <w:rsid w:val="00A51159"/>
    <w:rsid w:val="00A5298C"/>
    <w:rsid w:val="00A531F5"/>
    <w:rsid w:val="00A542E8"/>
    <w:rsid w:val="00A544AA"/>
    <w:rsid w:val="00A550F3"/>
    <w:rsid w:val="00A552B2"/>
    <w:rsid w:val="00A555AB"/>
    <w:rsid w:val="00A56A98"/>
    <w:rsid w:val="00A605CB"/>
    <w:rsid w:val="00A607E3"/>
    <w:rsid w:val="00A610D7"/>
    <w:rsid w:val="00A61520"/>
    <w:rsid w:val="00A619BC"/>
    <w:rsid w:val="00A61F8B"/>
    <w:rsid w:val="00A6410D"/>
    <w:rsid w:val="00A64FDD"/>
    <w:rsid w:val="00A65036"/>
    <w:rsid w:val="00A656C1"/>
    <w:rsid w:val="00A657A6"/>
    <w:rsid w:val="00A659D6"/>
    <w:rsid w:val="00A65CED"/>
    <w:rsid w:val="00A66AC4"/>
    <w:rsid w:val="00A673B2"/>
    <w:rsid w:val="00A706F3"/>
    <w:rsid w:val="00A70E5F"/>
    <w:rsid w:val="00A718B7"/>
    <w:rsid w:val="00A7221E"/>
    <w:rsid w:val="00A74B04"/>
    <w:rsid w:val="00A74EB2"/>
    <w:rsid w:val="00A754F8"/>
    <w:rsid w:val="00A76017"/>
    <w:rsid w:val="00A7727C"/>
    <w:rsid w:val="00A7794A"/>
    <w:rsid w:val="00A80894"/>
    <w:rsid w:val="00A80FD8"/>
    <w:rsid w:val="00A8131E"/>
    <w:rsid w:val="00A814E5"/>
    <w:rsid w:val="00A81853"/>
    <w:rsid w:val="00A81DAB"/>
    <w:rsid w:val="00A827A5"/>
    <w:rsid w:val="00A82B90"/>
    <w:rsid w:val="00A82BFA"/>
    <w:rsid w:val="00A83B6B"/>
    <w:rsid w:val="00A83D80"/>
    <w:rsid w:val="00A83E18"/>
    <w:rsid w:val="00A86EE3"/>
    <w:rsid w:val="00A87220"/>
    <w:rsid w:val="00A87323"/>
    <w:rsid w:val="00A87F35"/>
    <w:rsid w:val="00A87FDC"/>
    <w:rsid w:val="00A90289"/>
    <w:rsid w:val="00A9034C"/>
    <w:rsid w:val="00A90C59"/>
    <w:rsid w:val="00A91D26"/>
    <w:rsid w:val="00A932ED"/>
    <w:rsid w:val="00A93A39"/>
    <w:rsid w:val="00A93C50"/>
    <w:rsid w:val="00A94728"/>
    <w:rsid w:val="00A9534A"/>
    <w:rsid w:val="00AA0940"/>
    <w:rsid w:val="00AA1071"/>
    <w:rsid w:val="00AA17C7"/>
    <w:rsid w:val="00AA1CCD"/>
    <w:rsid w:val="00AA2562"/>
    <w:rsid w:val="00AA2F9A"/>
    <w:rsid w:val="00AA3725"/>
    <w:rsid w:val="00AA373E"/>
    <w:rsid w:val="00AA510D"/>
    <w:rsid w:val="00AA5915"/>
    <w:rsid w:val="00AA6FB7"/>
    <w:rsid w:val="00AB0261"/>
    <w:rsid w:val="00AB09AB"/>
    <w:rsid w:val="00AB0D23"/>
    <w:rsid w:val="00AB17D3"/>
    <w:rsid w:val="00AB2292"/>
    <w:rsid w:val="00AB25A1"/>
    <w:rsid w:val="00AB30FA"/>
    <w:rsid w:val="00AB3DF8"/>
    <w:rsid w:val="00AB552F"/>
    <w:rsid w:val="00AB56B6"/>
    <w:rsid w:val="00AB6FF9"/>
    <w:rsid w:val="00AB79AA"/>
    <w:rsid w:val="00AB7BC7"/>
    <w:rsid w:val="00AC06AB"/>
    <w:rsid w:val="00AC09B9"/>
    <w:rsid w:val="00AC1326"/>
    <w:rsid w:val="00AC2BDF"/>
    <w:rsid w:val="00AC328D"/>
    <w:rsid w:val="00AC5036"/>
    <w:rsid w:val="00AC586B"/>
    <w:rsid w:val="00AC5D8B"/>
    <w:rsid w:val="00AC6157"/>
    <w:rsid w:val="00AC698F"/>
    <w:rsid w:val="00AC6CB9"/>
    <w:rsid w:val="00AC75AD"/>
    <w:rsid w:val="00AC7B54"/>
    <w:rsid w:val="00AC7D91"/>
    <w:rsid w:val="00AC7DA1"/>
    <w:rsid w:val="00AC7F20"/>
    <w:rsid w:val="00AD264A"/>
    <w:rsid w:val="00AD28BE"/>
    <w:rsid w:val="00AD2A26"/>
    <w:rsid w:val="00AD2C13"/>
    <w:rsid w:val="00AD3EC0"/>
    <w:rsid w:val="00AD6708"/>
    <w:rsid w:val="00AD76D3"/>
    <w:rsid w:val="00AD7807"/>
    <w:rsid w:val="00AE0055"/>
    <w:rsid w:val="00AE1D59"/>
    <w:rsid w:val="00AE2358"/>
    <w:rsid w:val="00AE41DF"/>
    <w:rsid w:val="00AE4467"/>
    <w:rsid w:val="00AE4CCD"/>
    <w:rsid w:val="00AE75A6"/>
    <w:rsid w:val="00AE785B"/>
    <w:rsid w:val="00AE789C"/>
    <w:rsid w:val="00AF0704"/>
    <w:rsid w:val="00AF0FAA"/>
    <w:rsid w:val="00AF102A"/>
    <w:rsid w:val="00AF2D42"/>
    <w:rsid w:val="00AF2EA6"/>
    <w:rsid w:val="00AF3AD4"/>
    <w:rsid w:val="00AF4958"/>
    <w:rsid w:val="00AF5A06"/>
    <w:rsid w:val="00AF614A"/>
    <w:rsid w:val="00AF629A"/>
    <w:rsid w:val="00AF70CB"/>
    <w:rsid w:val="00AF70FB"/>
    <w:rsid w:val="00AF79D3"/>
    <w:rsid w:val="00B003DB"/>
    <w:rsid w:val="00B043C9"/>
    <w:rsid w:val="00B0503D"/>
    <w:rsid w:val="00B07783"/>
    <w:rsid w:val="00B10187"/>
    <w:rsid w:val="00B10501"/>
    <w:rsid w:val="00B1088C"/>
    <w:rsid w:val="00B11973"/>
    <w:rsid w:val="00B11BCE"/>
    <w:rsid w:val="00B1286B"/>
    <w:rsid w:val="00B141EC"/>
    <w:rsid w:val="00B14227"/>
    <w:rsid w:val="00B146C2"/>
    <w:rsid w:val="00B147A7"/>
    <w:rsid w:val="00B14AC7"/>
    <w:rsid w:val="00B154BA"/>
    <w:rsid w:val="00B1689C"/>
    <w:rsid w:val="00B16F36"/>
    <w:rsid w:val="00B1746C"/>
    <w:rsid w:val="00B20066"/>
    <w:rsid w:val="00B20AB8"/>
    <w:rsid w:val="00B22950"/>
    <w:rsid w:val="00B23281"/>
    <w:rsid w:val="00B23361"/>
    <w:rsid w:val="00B23370"/>
    <w:rsid w:val="00B24836"/>
    <w:rsid w:val="00B2494E"/>
    <w:rsid w:val="00B2719F"/>
    <w:rsid w:val="00B30A62"/>
    <w:rsid w:val="00B31571"/>
    <w:rsid w:val="00B32DCC"/>
    <w:rsid w:val="00B33D80"/>
    <w:rsid w:val="00B342CF"/>
    <w:rsid w:val="00B346D7"/>
    <w:rsid w:val="00B34D74"/>
    <w:rsid w:val="00B35371"/>
    <w:rsid w:val="00B35552"/>
    <w:rsid w:val="00B36BE8"/>
    <w:rsid w:val="00B36FD3"/>
    <w:rsid w:val="00B375BF"/>
    <w:rsid w:val="00B378CE"/>
    <w:rsid w:val="00B37E3D"/>
    <w:rsid w:val="00B40D1C"/>
    <w:rsid w:val="00B4106D"/>
    <w:rsid w:val="00B4116A"/>
    <w:rsid w:val="00B41513"/>
    <w:rsid w:val="00B41CFF"/>
    <w:rsid w:val="00B43384"/>
    <w:rsid w:val="00B43A13"/>
    <w:rsid w:val="00B44473"/>
    <w:rsid w:val="00B45437"/>
    <w:rsid w:val="00B45572"/>
    <w:rsid w:val="00B4697B"/>
    <w:rsid w:val="00B46D47"/>
    <w:rsid w:val="00B46EEE"/>
    <w:rsid w:val="00B47A1E"/>
    <w:rsid w:val="00B510FB"/>
    <w:rsid w:val="00B51507"/>
    <w:rsid w:val="00B516EE"/>
    <w:rsid w:val="00B526B0"/>
    <w:rsid w:val="00B52BDA"/>
    <w:rsid w:val="00B53F76"/>
    <w:rsid w:val="00B54089"/>
    <w:rsid w:val="00B5468D"/>
    <w:rsid w:val="00B55D39"/>
    <w:rsid w:val="00B5662D"/>
    <w:rsid w:val="00B5693F"/>
    <w:rsid w:val="00B57821"/>
    <w:rsid w:val="00B63189"/>
    <w:rsid w:val="00B6331B"/>
    <w:rsid w:val="00B63ED5"/>
    <w:rsid w:val="00B65B11"/>
    <w:rsid w:val="00B65F47"/>
    <w:rsid w:val="00B6628F"/>
    <w:rsid w:val="00B6726A"/>
    <w:rsid w:val="00B672D8"/>
    <w:rsid w:val="00B67E5B"/>
    <w:rsid w:val="00B70146"/>
    <w:rsid w:val="00B71991"/>
    <w:rsid w:val="00B71AC7"/>
    <w:rsid w:val="00B72553"/>
    <w:rsid w:val="00B72CE9"/>
    <w:rsid w:val="00B73EC7"/>
    <w:rsid w:val="00B743ED"/>
    <w:rsid w:val="00B764FF"/>
    <w:rsid w:val="00B769E6"/>
    <w:rsid w:val="00B76A1A"/>
    <w:rsid w:val="00B778B6"/>
    <w:rsid w:val="00B77D04"/>
    <w:rsid w:val="00B77FE9"/>
    <w:rsid w:val="00B80345"/>
    <w:rsid w:val="00B806D3"/>
    <w:rsid w:val="00B80BF3"/>
    <w:rsid w:val="00B80DA5"/>
    <w:rsid w:val="00B829C2"/>
    <w:rsid w:val="00B83A31"/>
    <w:rsid w:val="00B83A55"/>
    <w:rsid w:val="00B83D1B"/>
    <w:rsid w:val="00B849CD"/>
    <w:rsid w:val="00B854B7"/>
    <w:rsid w:val="00B85BD1"/>
    <w:rsid w:val="00B86321"/>
    <w:rsid w:val="00B904AE"/>
    <w:rsid w:val="00B9071C"/>
    <w:rsid w:val="00B90A19"/>
    <w:rsid w:val="00B9251E"/>
    <w:rsid w:val="00B928E3"/>
    <w:rsid w:val="00B92C48"/>
    <w:rsid w:val="00B94E5B"/>
    <w:rsid w:val="00B95003"/>
    <w:rsid w:val="00B95318"/>
    <w:rsid w:val="00B95BF7"/>
    <w:rsid w:val="00B96AA8"/>
    <w:rsid w:val="00B96EC0"/>
    <w:rsid w:val="00B97F59"/>
    <w:rsid w:val="00BA0714"/>
    <w:rsid w:val="00BA0982"/>
    <w:rsid w:val="00BA0AD9"/>
    <w:rsid w:val="00BA1AA2"/>
    <w:rsid w:val="00BA266B"/>
    <w:rsid w:val="00BA29EE"/>
    <w:rsid w:val="00BA2B7B"/>
    <w:rsid w:val="00BA3C94"/>
    <w:rsid w:val="00BA5F5D"/>
    <w:rsid w:val="00BA63C9"/>
    <w:rsid w:val="00BA7835"/>
    <w:rsid w:val="00BA7FBF"/>
    <w:rsid w:val="00BB079D"/>
    <w:rsid w:val="00BB0D32"/>
    <w:rsid w:val="00BB0E5E"/>
    <w:rsid w:val="00BB1025"/>
    <w:rsid w:val="00BB1EC3"/>
    <w:rsid w:val="00BB3D7C"/>
    <w:rsid w:val="00BB404E"/>
    <w:rsid w:val="00BB4A19"/>
    <w:rsid w:val="00BB5E56"/>
    <w:rsid w:val="00BB6A48"/>
    <w:rsid w:val="00BB6C78"/>
    <w:rsid w:val="00BB6D32"/>
    <w:rsid w:val="00BB7909"/>
    <w:rsid w:val="00BC1511"/>
    <w:rsid w:val="00BC15F9"/>
    <w:rsid w:val="00BC2941"/>
    <w:rsid w:val="00BC51E4"/>
    <w:rsid w:val="00BC6058"/>
    <w:rsid w:val="00BC78BF"/>
    <w:rsid w:val="00BD1363"/>
    <w:rsid w:val="00BD1365"/>
    <w:rsid w:val="00BD1464"/>
    <w:rsid w:val="00BD374A"/>
    <w:rsid w:val="00BD4991"/>
    <w:rsid w:val="00BD568D"/>
    <w:rsid w:val="00BD6FCA"/>
    <w:rsid w:val="00BD7E92"/>
    <w:rsid w:val="00BE1D94"/>
    <w:rsid w:val="00BE3CE3"/>
    <w:rsid w:val="00BE40D4"/>
    <w:rsid w:val="00BE5904"/>
    <w:rsid w:val="00BE64FB"/>
    <w:rsid w:val="00BE69D7"/>
    <w:rsid w:val="00BE7511"/>
    <w:rsid w:val="00BE780D"/>
    <w:rsid w:val="00BF00FB"/>
    <w:rsid w:val="00BF1476"/>
    <w:rsid w:val="00BF178A"/>
    <w:rsid w:val="00BF1DC5"/>
    <w:rsid w:val="00BF2188"/>
    <w:rsid w:val="00BF25CB"/>
    <w:rsid w:val="00BF2702"/>
    <w:rsid w:val="00BF2AB6"/>
    <w:rsid w:val="00BF3C85"/>
    <w:rsid w:val="00BF48DF"/>
    <w:rsid w:val="00BF49B0"/>
    <w:rsid w:val="00BF6A50"/>
    <w:rsid w:val="00C013E9"/>
    <w:rsid w:val="00C01D18"/>
    <w:rsid w:val="00C03641"/>
    <w:rsid w:val="00C04106"/>
    <w:rsid w:val="00C0455C"/>
    <w:rsid w:val="00C04E65"/>
    <w:rsid w:val="00C05C7C"/>
    <w:rsid w:val="00C05DD6"/>
    <w:rsid w:val="00C0754F"/>
    <w:rsid w:val="00C07716"/>
    <w:rsid w:val="00C10045"/>
    <w:rsid w:val="00C1037D"/>
    <w:rsid w:val="00C10993"/>
    <w:rsid w:val="00C10A60"/>
    <w:rsid w:val="00C11499"/>
    <w:rsid w:val="00C12AB2"/>
    <w:rsid w:val="00C13D26"/>
    <w:rsid w:val="00C14402"/>
    <w:rsid w:val="00C1474B"/>
    <w:rsid w:val="00C16269"/>
    <w:rsid w:val="00C2061C"/>
    <w:rsid w:val="00C230A5"/>
    <w:rsid w:val="00C2453E"/>
    <w:rsid w:val="00C25011"/>
    <w:rsid w:val="00C254E2"/>
    <w:rsid w:val="00C2603C"/>
    <w:rsid w:val="00C26DB2"/>
    <w:rsid w:val="00C27CD7"/>
    <w:rsid w:val="00C30379"/>
    <w:rsid w:val="00C3094D"/>
    <w:rsid w:val="00C309C8"/>
    <w:rsid w:val="00C314F9"/>
    <w:rsid w:val="00C31EF8"/>
    <w:rsid w:val="00C339FB"/>
    <w:rsid w:val="00C34803"/>
    <w:rsid w:val="00C3549D"/>
    <w:rsid w:val="00C35AC7"/>
    <w:rsid w:val="00C366E1"/>
    <w:rsid w:val="00C36939"/>
    <w:rsid w:val="00C404A4"/>
    <w:rsid w:val="00C40707"/>
    <w:rsid w:val="00C40D3F"/>
    <w:rsid w:val="00C40D9A"/>
    <w:rsid w:val="00C412D2"/>
    <w:rsid w:val="00C43763"/>
    <w:rsid w:val="00C4448E"/>
    <w:rsid w:val="00C46490"/>
    <w:rsid w:val="00C47DB6"/>
    <w:rsid w:val="00C50073"/>
    <w:rsid w:val="00C51664"/>
    <w:rsid w:val="00C51C09"/>
    <w:rsid w:val="00C5287B"/>
    <w:rsid w:val="00C54A67"/>
    <w:rsid w:val="00C551F8"/>
    <w:rsid w:val="00C56764"/>
    <w:rsid w:val="00C619BE"/>
    <w:rsid w:val="00C61AFF"/>
    <w:rsid w:val="00C62587"/>
    <w:rsid w:val="00C62BEE"/>
    <w:rsid w:val="00C6342D"/>
    <w:rsid w:val="00C6406D"/>
    <w:rsid w:val="00C654D4"/>
    <w:rsid w:val="00C65E32"/>
    <w:rsid w:val="00C67041"/>
    <w:rsid w:val="00C7005B"/>
    <w:rsid w:val="00C70B0C"/>
    <w:rsid w:val="00C71765"/>
    <w:rsid w:val="00C717F0"/>
    <w:rsid w:val="00C71C62"/>
    <w:rsid w:val="00C75284"/>
    <w:rsid w:val="00C7553F"/>
    <w:rsid w:val="00C760F7"/>
    <w:rsid w:val="00C77818"/>
    <w:rsid w:val="00C778F1"/>
    <w:rsid w:val="00C804F4"/>
    <w:rsid w:val="00C81D78"/>
    <w:rsid w:val="00C82974"/>
    <w:rsid w:val="00C834A1"/>
    <w:rsid w:val="00C83899"/>
    <w:rsid w:val="00C83AC8"/>
    <w:rsid w:val="00C83F45"/>
    <w:rsid w:val="00C83F4A"/>
    <w:rsid w:val="00C8417C"/>
    <w:rsid w:val="00C84477"/>
    <w:rsid w:val="00C846A9"/>
    <w:rsid w:val="00C849FA"/>
    <w:rsid w:val="00C849FF"/>
    <w:rsid w:val="00C859AC"/>
    <w:rsid w:val="00C85D58"/>
    <w:rsid w:val="00C86517"/>
    <w:rsid w:val="00C878C1"/>
    <w:rsid w:val="00C909AE"/>
    <w:rsid w:val="00C90AB7"/>
    <w:rsid w:val="00C923CD"/>
    <w:rsid w:val="00C92601"/>
    <w:rsid w:val="00C93DFD"/>
    <w:rsid w:val="00C94B2A"/>
    <w:rsid w:val="00C9588B"/>
    <w:rsid w:val="00C966E9"/>
    <w:rsid w:val="00C9783E"/>
    <w:rsid w:val="00C97BB4"/>
    <w:rsid w:val="00CA1562"/>
    <w:rsid w:val="00CA23B3"/>
    <w:rsid w:val="00CA3E3B"/>
    <w:rsid w:val="00CA4366"/>
    <w:rsid w:val="00CA47D1"/>
    <w:rsid w:val="00CA4843"/>
    <w:rsid w:val="00CA5545"/>
    <w:rsid w:val="00CA5A9A"/>
    <w:rsid w:val="00CA5F2D"/>
    <w:rsid w:val="00CA5F44"/>
    <w:rsid w:val="00CA6B0E"/>
    <w:rsid w:val="00CA73B7"/>
    <w:rsid w:val="00CA742B"/>
    <w:rsid w:val="00CB025E"/>
    <w:rsid w:val="00CB28E7"/>
    <w:rsid w:val="00CB2A97"/>
    <w:rsid w:val="00CB35EF"/>
    <w:rsid w:val="00CB3781"/>
    <w:rsid w:val="00CB4B62"/>
    <w:rsid w:val="00CB51A9"/>
    <w:rsid w:val="00CB5858"/>
    <w:rsid w:val="00CB7157"/>
    <w:rsid w:val="00CB7538"/>
    <w:rsid w:val="00CB7953"/>
    <w:rsid w:val="00CC0DF6"/>
    <w:rsid w:val="00CC141E"/>
    <w:rsid w:val="00CC270F"/>
    <w:rsid w:val="00CC3A50"/>
    <w:rsid w:val="00CC4AA7"/>
    <w:rsid w:val="00CC7CE0"/>
    <w:rsid w:val="00CD0403"/>
    <w:rsid w:val="00CD08AF"/>
    <w:rsid w:val="00CD09BA"/>
    <w:rsid w:val="00CD0E54"/>
    <w:rsid w:val="00CD39EE"/>
    <w:rsid w:val="00CD5D1E"/>
    <w:rsid w:val="00CD642B"/>
    <w:rsid w:val="00CD6A45"/>
    <w:rsid w:val="00CD7FB4"/>
    <w:rsid w:val="00CE1A3F"/>
    <w:rsid w:val="00CE28F8"/>
    <w:rsid w:val="00CE2ACB"/>
    <w:rsid w:val="00CE370F"/>
    <w:rsid w:val="00CE379F"/>
    <w:rsid w:val="00CE3B06"/>
    <w:rsid w:val="00CE4B8C"/>
    <w:rsid w:val="00CE4E33"/>
    <w:rsid w:val="00CE618B"/>
    <w:rsid w:val="00CE71BC"/>
    <w:rsid w:val="00CE7B4F"/>
    <w:rsid w:val="00CF1097"/>
    <w:rsid w:val="00CF1E4A"/>
    <w:rsid w:val="00CF3240"/>
    <w:rsid w:val="00CF3C08"/>
    <w:rsid w:val="00CF59D0"/>
    <w:rsid w:val="00CF5B11"/>
    <w:rsid w:val="00CF5E46"/>
    <w:rsid w:val="00CF6228"/>
    <w:rsid w:val="00CF6B0B"/>
    <w:rsid w:val="00D001D4"/>
    <w:rsid w:val="00D00FA3"/>
    <w:rsid w:val="00D01283"/>
    <w:rsid w:val="00D015A7"/>
    <w:rsid w:val="00D01D53"/>
    <w:rsid w:val="00D022EB"/>
    <w:rsid w:val="00D0250B"/>
    <w:rsid w:val="00D02795"/>
    <w:rsid w:val="00D03C66"/>
    <w:rsid w:val="00D04823"/>
    <w:rsid w:val="00D04B90"/>
    <w:rsid w:val="00D04F03"/>
    <w:rsid w:val="00D050BC"/>
    <w:rsid w:val="00D062FE"/>
    <w:rsid w:val="00D06563"/>
    <w:rsid w:val="00D065E0"/>
    <w:rsid w:val="00D067B4"/>
    <w:rsid w:val="00D06A69"/>
    <w:rsid w:val="00D06F8B"/>
    <w:rsid w:val="00D0743B"/>
    <w:rsid w:val="00D07643"/>
    <w:rsid w:val="00D07ABF"/>
    <w:rsid w:val="00D07E4A"/>
    <w:rsid w:val="00D10375"/>
    <w:rsid w:val="00D10ECD"/>
    <w:rsid w:val="00D11ADE"/>
    <w:rsid w:val="00D1224B"/>
    <w:rsid w:val="00D1253C"/>
    <w:rsid w:val="00D1584E"/>
    <w:rsid w:val="00D16781"/>
    <w:rsid w:val="00D16D61"/>
    <w:rsid w:val="00D1793C"/>
    <w:rsid w:val="00D20EB0"/>
    <w:rsid w:val="00D20FF5"/>
    <w:rsid w:val="00D2148A"/>
    <w:rsid w:val="00D21864"/>
    <w:rsid w:val="00D21BBA"/>
    <w:rsid w:val="00D22367"/>
    <w:rsid w:val="00D22D21"/>
    <w:rsid w:val="00D24013"/>
    <w:rsid w:val="00D24F7E"/>
    <w:rsid w:val="00D25356"/>
    <w:rsid w:val="00D265FB"/>
    <w:rsid w:val="00D26637"/>
    <w:rsid w:val="00D26A7F"/>
    <w:rsid w:val="00D27B9F"/>
    <w:rsid w:val="00D30163"/>
    <w:rsid w:val="00D301E2"/>
    <w:rsid w:val="00D308DC"/>
    <w:rsid w:val="00D31014"/>
    <w:rsid w:val="00D3114E"/>
    <w:rsid w:val="00D31719"/>
    <w:rsid w:val="00D349CF"/>
    <w:rsid w:val="00D35428"/>
    <w:rsid w:val="00D357D8"/>
    <w:rsid w:val="00D35C57"/>
    <w:rsid w:val="00D36F53"/>
    <w:rsid w:val="00D370C3"/>
    <w:rsid w:val="00D37AEB"/>
    <w:rsid w:val="00D41C53"/>
    <w:rsid w:val="00D420D1"/>
    <w:rsid w:val="00D42EDD"/>
    <w:rsid w:val="00D43496"/>
    <w:rsid w:val="00D43AED"/>
    <w:rsid w:val="00D43C59"/>
    <w:rsid w:val="00D447BB"/>
    <w:rsid w:val="00D45C7D"/>
    <w:rsid w:val="00D4709C"/>
    <w:rsid w:val="00D47E02"/>
    <w:rsid w:val="00D50198"/>
    <w:rsid w:val="00D5270B"/>
    <w:rsid w:val="00D52F87"/>
    <w:rsid w:val="00D533E3"/>
    <w:rsid w:val="00D53479"/>
    <w:rsid w:val="00D54EE7"/>
    <w:rsid w:val="00D56B67"/>
    <w:rsid w:val="00D572E7"/>
    <w:rsid w:val="00D57CAD"/>
    <w:rsid w:val="00D61837"/>
    <w:rsid w:val="00D61AC2"/>
    <w:rsid w:val="00D63A3E"/>
    <w:rsid w:val="00D63CAA"/>
    <w:rsid w:val="00D6418A"/>
    <w:rsid w:val="00D642F3"/>
    <w:rsid w:val="00D64976"/>
    <w:rsid w:val="00D64D74"/>
    <w:rsid w:val="00D660AB"/>
    <w:rsid w:val="00D67D7B"/>
    <w:rsid w:val="00D70187"/>
    <w:rsid w:val="00D708C3"/>
    <w:rsid w:val="00D70ABF"/>
    <w:rsid w:val="00D71C13"/>
    <w:rsid w:val="00D7272B"/>
    <w:rsid w:val="00D73146"/>
    <w:rsid w:val="00D73741"/>
    <w:rsid w:val="00D73D21"/>
    <w:rsid w:val="00D74C82"/>
    <w:rsid w:val="00D750C4"/>
    <w:rsid w:val="00D753AA"/>
    <w:rsid w:val="00D75DD1"/>
    <w:rsid w:val="00D75FDD"/>
    <w:rsid w:val="00D772A0"/>
    <w:rsid w:val="00D77538"/>
    <w:rsid w:val="00D77548"/>
    <w:rsid w:val="00D77BFA"/>
    <w:rsid w:val="00D807E4"/>
    <w:rsid w:val="00D85066"/>
    <w:rsid w:val="00D861BF"/>
    <w:rsid w:val="00D87E1C"/>
    <w:rsid w:val="00D9025E"/>
    <w:rsid w:val="00D9132D"/>
    <w:rsid w:val="00D91F46"/>
    <w:rsid w:val="00D930B0"/>
    <w:rsid w:val="00D942EE"/>
    <w:rsid w:val="00D95549"/>
    <w:rsid w:val="00D95B9B"/>
    <w:rsid w:val="00D9776B"/>
    <w:rsid w:val="00D979FE"/>
    <w:rsid w:val="00DA0B84"/>
    <w:rsid w:val="00DA10C4"/>
    <w:rsid w:val="00DA240E"/>
    <w:rsid w:val="00DA4352"/>
    <w:rsid w:val="00DA44F7"/>
    <w:rsid w:val="00DA4AA8"/>
    <w:rsid w:val="00DA578C"/>
    <w:rsid w:val="00DA6C6E"/>
    <w:rsid w:val="00DA6CA7"/>
    <w:rsid w:val="00DA6D87"/>
    <w:rsid w:val="00DA7399"/>
    <w:rsid w:val="00DA7E5C"/>
    <w:rsid w:val="00DB1100"/>
    <w:rsid w:val="00DB3E78"/>
    <w:rsid w:val="00DB4FAC"/>
    <w:rsid w:val="00DB5A86"/>
    <w:rsid w:val="00DB60E5"/>
    <w:rsid w:val="00DB656F"/>
    <w:rsid w:val="00DB6930"/>
    <w:rsid w:val="00DB6F91"/>
    <w:rsid w:val="00DC0B02"/>
    <w:rsid w:val="00DC16BF"/>
    <w:rsid w:val="00DC1D94"/>
    <w:rsid w:val="00DC2847"/>
    <w:rsid w:val="00DC5430"/>
    <w:rsid w:val="00DC603F"/>
    <w:rsid w:val="00DC6C6E"/>
    <w:rsid w:val="00DC79D1"/>
    <w:rsid w:val="00DD1459"/>
    <w:rsid w:val="00DD1FBE"/>
    <w:rsid w:val="00DD472D"/>
    <w:rsid w:val="00DD4A35"/>
    <w:rsid w:val="00DD4B15"/>
    <w:rsid w:val="00DD4CCA"/>
    <w:rsid w:val="00DD5116"/>
    <w:rsid w:val="00DD56EA"/>
    <w:rsid w:val="00DD5AD8"/>
    <w:rsid w:val="00DD6C5E"/>
    <w:rsid w:val="00DD6EF0"/>
    <w:rsid w:val="00DD7488"/>
    <w:rsid w:val="00DD7A3D"/>
    <w:rsid w:val="00DE0786"/>
    <w:rsid w:val="00DE087C"/>
    <w:rsid w:val="00DE0A8C"/>
    <w:rsid w:val="00DE0C44"/>
    <w:rsid w:val="00DE199B"/>
    <w:rsid w:val="00DE22C5"/>
    <w:rsid w:val="00DE26B7"/>
    <w:rsid w:val="00DE2C12"/>
    <w:rsid w:val="00DE33EA"/>
    <w:rsid w:val="00DE40C2"/>
    <w:rsid w:val="00DE49E7"/>
    <w:rsid w:val="00DE4C93"/>
    <w:rsid w:val="00DE53E4"/>
    <w:rsid w:val="00DE6591"/>
    <w:rsid w:val="00DE6878"/>
    <w:rsid w:val="00DE7687"/>
    <w:rsid w:val="00DF021F"/>
    <w:rsid w:val="00DF062A"/>
    <w:rsid w:val="00DF0A72"/>
    <w:rsid w:val="00DF115A"/>
    <w:rsid w:val="00DF1AEB"/>
    <w:rsid w:val="00DF2549"/>
    <w:rsid w:val="00DF2738"/>
    <w:rsid w:val="00DF3714"/>
    <w:rsid w:val="00DF3822"/>
    <w:rsid w:val="00DF3DC3"/>
    <w:rsid w:val="00DF5390"/>
    <w:rsid w:val="00DF6381"/>
    <w:rsid w:val="00E009F5"/>
    <w:rsid w:val="00E00D93"/>
    <w:rsid w:val="00E014B4"/>
    <w:rsid w:val="00E01880"/>
    <w:rsid w:val="00E0203F"/>
    <w:rsid w:val="00E02229"/>
    <w:rsid w:val="00E02A1D"/>
    <w:rsid w:val="00E03D74"/>
    <w:rsid w:val="00E03FD4"/>
    <w:rsid w:val="00E04BD0"/>
    <w:rsid w:val="00E04CDB"/>
    <w:rsid w:val="00E04E01"/>
    <w:rsid w:val="00E0564B"/>
    <w:rsid w:val="00E05E37"/>
    <w:rsid w:val="00E066A8"/>
    <w:rsid w:val="00E07255"/>
    <w:rsid w:val="00E1090F"/>
    <w:rsid w:val="00E11343"/>
    <w:rsid w:val="00E1163E"/>
    <w:rsid w:val="00E118E4"/>
    <w:rsid w:val="00E11DD4"/>
    <w:rsid w:val="00E1283B"/>
    <w:rsid w:val="00E13CC0"/>
    <w:rsid w:val="00E13DB7"/>
    <w:rsid w:val="00E14328"/>
    <w:rsid w:val="00E1450C"/>
    <w:rsid w:val="00E161E2"/>
    <w:rsid w:val="00E16F5D"/>
    <w:rsid w:val="00E20059"/>
    <w:rsid w:val="00E21395"/>
    <w:rsid w:val="00E2155A"/>
    <w:rsid w:val="00E21C7C"/>
    <w:rsid w:val="00E229D1"/>
    <w:rsid w:val="00E23102"/>
    <w:rsid w:val="00E231B1"/>
    <w:rsid w:val="00E235D6"/>
    <w:rsid w:val="00E23B2F"/>
    <w:rsid w:val="00E25C4D"/>
    <w:rsid w:val="00E26153"/>
    <w:rsid w:val="00E26A20"/>
    <w:rsid w:val="00E30141"/>
    <w:rsid w:val="00E3180A"/>
    <w:rsid w:val="00E31D5B"/>
    <w:rsid w:val="00E31DF2"/>
    <w:rsid w:val="00E31FA3"/>
    <w:rsid w:val="00E33C08"/>
    <w:rsid w:val="00E33D54"/>
    <w:rsid w:val="00E34F9A"/>
    <w:rsid w:val="00E35C38"/>
    <w:rsid w:val="00E35D85"/>
    <w:rsid w:val="00E405F2"/>
    <w:rsid w:val="00E40E98"/>
    <w:rsid w:val="00E42842"/>
    <w:rsid w:val="00E42D69"/>
    <w:rsid w:val="00E42E5E"/>
    <w:rsid w:val="00E440D6"/>
    <w:rsid w:val="00E501C2"/>
    <w:rsid w:val="00E521A8"/>
    <w:rsid w:val="00E529CE"/>
    <w:rsid w:val="00E5309C"/>
    <w:rsid w:val="00E53819"/>
    <w:rsid w:val="00E53A70"/>
    <w:rsid w:val="00E54081"/>
    <w:rsid w:val="00E54A26"/>
    <w:rsid w:val="00E54A5B"/>
    <w:rsid w:val="00E55D48"/>
    <w:rsid w:val="00E56AEB"/>
    <w:rsid w:val="00E56C13"/>
    <w:rsid w:val="00E57667"/>
    <w:rsid w:val="00E60788"/>
    <w:rsid w:val="00E6083F"/>
    <w:rsid w:val="00E60C87"/>
    <w:rsid w:val="00E61D0F"/>
    <w:rsid w:val="00E62092"/>
    <w:rsid w:val="00E632EB"/>
    <w:rsid w:val="00E637CB"/>
    <w:rsid w:val="00E642E7"/>
    <w:rsid w:val="00E64A55"/>
    <w:rsid w:val="00E64B0C"/>
    <w:rsid w:val="00E64C04"/>
    <w:rsid w:val="00E66BD4"/>
    <w:rsid w:val="00E66CEE"/>
    <w:rsid w:val="00E66F1B"/>
    <w:rsid w:val="00E67DC6"/>
    <w:rsid w:val="00E705A0"/>
    <w:rsid w:val="00E712D9"/>
    <w:rsid w:val="00E716DE"/>
    <w:rsid w:val="00E71A26"/>
    <w:rsid w:val="00E71DE9"/>
    <w:rsid w:val="00E722D6"/>
    <w:rsid w:val="00E72C89"/>
    <w:rsid w:val="00E73115"/>
    <w:rsid w:val="00E73CDF"/>
    <w:rsid w:val="00E7475A"/>
    <w:rsid w:val="00E747BB"/>
    <w:rsid w:val="00E74FA2"/>
    <w:rsid w:val="00E77010"/>
    <w:rsid w:val="00E776FC"/>
    <w:rsid w:val="00E82B6A"/>
    <w:rsid w:val="00E830C5"/>
    <w:rsid w:val="00E83377"/>
    <w:rsid w:val="00E83A50"/>
    <w:rsid w:val="00E83EF1"/>
    <w:rsid w:val="00E84B52"/>
    <w:rsid w:val="00E84D79"/>
    <w:rsid w:val="00E851FE"/>
    <w:rsid w:val="00E85306"/>
    <w:rsid w:val="00E85434"/>
    <w:rsid w:val="00E855C3"/>
    <w:rsid w:val="00E85805"/>
    <w:rsid w:val="00E85C50"/>
    <w:rsid w:val="00E86103"/>
    <w:rsid w:val="00E87886"/>
    <w:rsid w:val="00E90112"/>
    <w:rsid w:val="00E91E89"/>
    <w:rsid w:val="00E9231F"/>
    <w:rsid w:val="00E93E30"/>
    <w:rsid w:val="00E9457D"/>
    <w:rsid w:val="00E94E92"/>
    <w:rsid w:val="00E95CD8"/>
    <w:rsid w:val="00E95D22"/>
    <w:rsid w:val="00E96F6D"/>
    <w:rsid w:val="00E97B28"/>
    <w:rsid w:val="00EA0120"/>
    <w:rsid w:val="00EA0797"/>
    <w:rsid w:val="00EA0C74"/>
    <w:rsid w:val="00EA13E5"/>
    <w:rsid w:val="00EA167C"/>
    <w:rsid w:val="00EA229D"/>
    <w:rsid w:val="00EA2928"/>
    <w:rsid w:val="00EA334A"/>
    <w:rsid w:val="00EA377B"/>
    <w:rsid w:val="00EA3A9B"/>
    <w:rsid w:val="00EA3CE9"/>
    <w:rsid w:val="00EA3EB8"/>
    <w:rsid w:val="00EA419F"/>
    <w:rsid w:val="00EA50AC"/>
    <w:rsid w:val="00EA5118"/>
    <w:rsid w:val="00EA5E96"/>
    <w:rsid w:val="00EA65C7"/>
    <w:rsid w:val="00EB0B7D"/>
    <w:rsid w:val="00EB0CEE"/>
    <w:rsid w:val="00EB22CC"/>
    <w:rsid w:val="00EB2540"/>
    <w:rsid w:val="00EB3A9E"/>
    <w:rsid w:val="00EB4540"/>
    <w:rsid w:val="00EB4E8E"/>
    <w:rsid w:val="00EB520B"/>
    <w:rsid w:val="00EB5DFB"/>
    <w:rsid w:val="00EB61A6"/>
    <w:rsid w:val="00EB64B8"/>
    <w:rsid w:val="00EB7C2D"/>
    <w:rsid w:val="00EC0AD0"/>
    <w:rsid w:val="00EC1CCC"/>
    <w:rsid w:val="00EC2E85"/>
    <w:rsid w:val="00EC5AAB"/>
    <w:rsid w:val="00EC6063"/>
    <w:rsid w:val="00EC6557"/>
    <w:rsid w:val="00EC6751"/>
    <w:rsid w:val="00EC6A12"/>
    <w:rsid w:val="00EC6CB3"/>
    <w:rsid w:val="00EC7580"/>
    <w:rsid w:val="00EC79CA"/>
    <w:rsid w:val="00EC7D4B"/>
    <w:rsid w:val="00EC7F72"/>
    <w:rsid w:val="00ED050B"/>
    <w:rsid w:val="00ED07E0"/>
    <w:rsid w:val="00ED4589"/>
    <w:rsid w:val="00ED4820"/>
    <w:rsid w:val="00ED5318"/>
    <w:rsid w:val="00ED532E"/>
    <w:rsid w:val="00ED5CFA"/>
    <w:rsid w:val="00ED5D7E"/>
    <w:rsid w:val="00ED64F3"/>
    <w:rsid w:val="00ED6BFB"/>
    <w:rsid w:val="00ED6DB4"/>
    <w:rsid w:val="00ED7D0D"/>
    <w:rsid w:val="00EE079D"/>
    <w:rsid w:val="00EE0C63"/>
    <w:rsid w:val="00EE1F37"/>
    <w:rsid w:val="00EE2391"/>
    <w:rsid w:val="00EE23C5"/>
    <w:rsid w:val="00EE2430"/>
    <w:rsid w:val="00EE24CE"/>
    <w:rsid w:val="00EE2807"/>
    <w:rsid w:val="00EE37F2"/>
    <w:rsid w:val="00EE4815"/>
    <w:rsid w:val="00EE5279"/>
    <w:rsid w:val="00EE6E52"/>
    <w:rsid w:val="00EF07C6"/>
    <w:rsid w:val="00EF08CC"/>
    <w:rsid w:val="00EF250B"/>
    <w:rsid w:val="00EF2888"/>
    <w:rsid w:val="00EF396D"/>
    <w:rsid w:val="00EF48DC"/>
    <w:rsid w:val="00EF4A09"/>
    <w:rsid w:val="00EF55C3"/>
    <w:rsid w:val="00EF5784"/>
    <w:rsid w:val="00EF5ED3"/>
    <w:rsid w:val="00EF6055"/>
    <w:rsid w:val="00EF7715"/>
    <w:rsid w:val="00EF7D11"/>
    <w:rsid w:val="00EF7FBC"/>
    <w:rsid w:val="00F0024E"/>
    <w:rsid w:val="00F00A89"/>
    <w:rsid w:val="00F0224B"/>
    <w:rsid w:val="00F03C6E"/>
    <w:rsid w:val="00F05DB1"/>
    <w:rsid w:val="00F06270"/>
    <w:rsid w:val="00F06692"/>
    <w:rsid w:val="00F068EE"/>
    <w:rsid w:val="00F071EB"/>
    <w:rsid w:val="00F07ABD"/>
    <w:rsid w:val="00F07B9E"/>
    <w:rsid w:val="00F07E7A"/>
    <w:rsid w:val="00F10195"/>
    <w:rsid w:val="00F10272"/>
    <w:rsid w:val="00F102C5"/>
    <w:rsid w:val="00F10B3B"/>
    <w:rsid w:val="00F11141"/>
    <w:rsid w:val="00F11316"/>
    <w:rsid w:val="00F13FE8"/>
    <w:rsid w:val="00F14825"/>
    <w:rsid w:val="00F148CE"/>
    <w:rsid w:val="00F14F99"/>
    <w:rsid w:val="00F154E1"/>
    <w:rsid w:val="00F15DF3"/>
    <w:rsid w:val="00F16EC6"/>
    <w:rsid w:val="00F1706B"/>
    <w:rsid w:val="00F17937"/>
    <w:rsid w:val="00F17B16"/>
    <w:rsid w:val="00F20E10"/>
    <w:rsid w:val="00F22C41"/>
    <w:rsid w:val="00F23E65"/>
    <w:rsid w:val="00F25155"/>
    <w:rsid w:val="00F25278"/>
    <w:rsid w:val="00F2555D"/>
    <w:rsid w:val="00F25C5F"/>
    <w:rsid w:val="00F25D46"/>
    <w:rsid w:val="00F26D78"/>
    <w:rsid w:val="00F2743E"/>
    <w:rsid w:val="00F3000B"/>
    <w:rsid w:val="00F301A9"/>
    <w:rsid w:val="00F30225"/>
    <w:rsid w:val="00F30973"/>
    <w:rsid w:val="00F3301B"/>
    <w:rsid w:val="00F3321B"/>
    <w:rsid w:val="00F332A8"/>
    <w:rsid w:val="00F34527"/>
    <w:rsid w:val="00F34C88"/>
    <w:rsid w:val="00F354D1"/>
    <w:rsid w:val="00F36863"/>
    <w:rsid w:val="00F37021"/>
    <w:rsid w:val="00F37335"/>
    <w:rsid w:val="00F4046F"/>
    <w:rsid w:val="00F41166"/>
    <w:rsid w:val="00F4156F"/>
    <w:rsid w:val="00F43BDF"/>
    <w:rsid w:val="00F442F8"/>
    <w:rsid w:val="00F44B3F"/>
    <w:rsid w:val="00F452FA"/>
    <w:rsid w:val="00F4531E"/>
    <w:rsid w:val="00F453F3"/>
    <w:rsid w:val="00F45E59"/>
    <w:rsid w:val="00F4748D"/>
    <w:rsid w:val="00F47627"/>
    <w:rsid w:val="00F47E62"/>
    <w:rsid w:val="00F502F6"/>
    <w:rsid w:val="00F5078A"/>
    <w:rsid w:val="00F50E3C"/>
    <w:rsid w:val="00F519CB"/>
    <w:rsid w:val="00F519EC"/>
    <w:rsid w:val="00F51F77"/>
    <w:rsid w:val="00F543E8"/>
    <w:rsid w:val="00F54992"/>
    <w:rsid w:val="00F54C0F"/>
    <w:rsid w:val="00F555B2"/>
    <w:rsid w:val="00F56925"/>
    <w:rsid w:val="00F56CAF"/>
    <w:rsid w:val="00F60F30"/>
    <w:rsid w:val="00F60F8E"/>
    <w:rsid w:val="00F615B7"/>
    <w:rsid w:val="00F628E9"/>
    <w:rsid w:val="00F6297E"/>
    <w:rsid w:val="00F638DD"/>
    <w:rsid w:val="00F64DFC"/>
    <w:rsid w:val="00F65323"/>
    <w:rsid w:val="00F65C96"/>
    <w:rsid w:val="00F66CBE"/>
    <w:rsid w:val="00F67239"/>
    <w:rsid w:val="00F677DE"/>
    <w:rsid w:val="00F67988"/>
    <w:rsid w:val="00F67BCE"/>
    <w:rsid w:val="00F67D57"/>
    <w:rsid w:val="00F71A4A"/>
    <w:rsid w:val="00F71DD3"/>
    <w:rsid w:val="00F7207A"/>
    <w:rsid w:val="00F724AC"/>
    <w:rsid w:val="00F73898"/>
    <w:rsid w:val="00F74826"/>
    <w:rsid w:val="00F750B4"/>
    <w:rsid w:val="00F754C5"/>
    <w:rsid w:val="00F7677D"/>
    <w:rsid w:val="00F76810"/>
    <w:rsid w:val="00F76D63"/>
    <w:rsid w:val="00F76DDE"/>
    <w:rsid w:val="00F80124"/>
    <w:rsid w:val="00F80B38"/>
    <w:rsid w:val="00F80D0C"/>
    <w:rsid w:val="00F8190F"/>
    <w:rsid w:val="00F823A5"/>
    <w:rsid w:val="00F8321B"/>
    <w:rsid w:val="00F83A48"/>
    <w:rsid w:val="00F86D02"/>
    <w:rsid w:val="00F875D9"/>
    <w:rsid w:val="00F904FE"/>
    <w:rsid w:val="00F90C25"/>
    <w:rsid w:val="00F91B02"/>
    <w:rsid w:val="00F92E5C"/>
    <w:rsid w:val="00F934E2"/>
    <w:rsid w:val="00F936A7"/>
    <w:rsid w:val="00F9379D"/>
    <w:rsid w:val="00F93DE5"/>
    <w:rsid w:val="00F94791"/>
    <w:rsid w:val="00F94E07"/>
    <w:rsid w:val="00F956AE"/>
    <w:rsid w:val="00F96C8A"/>
    <w:rsid w:val="00F97308"/>
    <w:rsid w:val="00FA10CC"/>
    <w:rsid w:val="00FA1124"/>
    <w:rsid w:val="00FA1619"/>
    <w:rsid w:val="00FA1A91"/>
    <w:rsid w:val="00FA1FC5"/>
    <w:rsid w:val="00FA25D8"/>
    <w:rsid w:val="00FA2803"/>
    <w:rsid w:val="00FA2D3F"/>
    <w:rsid w:val="00FA3957"/>
    <w:rsid w:val="00FA471F"/>
    <w:rsid w:val="00FA4E4B"/>
    <w:rsid w:val="00FA5BC2"/>
    <w:rsid w:val="00FA6351"/>
    <w:rsid w:val="00FA668D"/>
    <w:rsid w:val="00FA6782"/>
    <w:rsid w:val="00FA67F5"/>
    <w:rsid w:val="00FA68BF"/>
    <w:rsid w:val="00FA6B82"/>
    <w:rsid w:val="00FA70C2"/>
    <w:rsid w:val="00FA77BF"/>
    <w:rsid w:val="00FB04F8"/>
    <w:rsid w:val="00FB05C4"/>
    <w:rsid w:val="00FB1416"/>
    <w:rsid w:val="00FB1B2C"/>
    <w:rsid w:val="00FB2BA2"/>
    <w:rsid w:val="00FB2EFB"/>
    <w:rsid w:val="00FB3377"/>
    <w:rsid w:val="00FB383E"/>
    <w:rsid w:val="00FB3DA9"/>
    <w:rsid w:val="00FB4239"/>
    <w:rsid w:val="00FB657C"/>
    <w:rsid w:val="00FB7C35"/>
    <w:rsid w:val="00FB7D33"/>
    <w:rsid w:val="00FC2D99"/>
    <w:rsid w:val="00FC56F2"/>
    <w:rsid w:val="00FC6F16"/>
    <w:rsid w:val="00FC7F55"/>
    <w:rsid w:val="00FD02B5"/>
    <w:rsid w:val="00FD0BFC"/>
    <w:rsid w:val="00FD197B"/>
    <w:rsid w:val="00FD1D9A"/>
    <w:rsid w:val="00FD3854"/>
    <w:rsid w:val="00FD3859"/>
    <w:rsid w:val="00FD40F2"/>
    <w:rsid w:val="00FD413B"/>
    <w:rsid w:val="00FD4F5B"/>
    <w:rsid w:val="00FD645C"/>
    <w:rsid w:val="00FD73FC"/>
    <w:rsid w:val="00FE008B"/>
    <w:rsid w:val="00FE0284"/>
    <w:rsid w:val="00FE1282"/>
    <w:rsid w:val="00FE1E25"/>
    <w:rsid w:val="00FE2A5C"/>
    <w:rsid w:val="00FE34F8"/>
    <w:rsid w:val="00FE3A35"/>
    <w:rsid w:val="00FE3C07"/>
    <w:rsid w:val="00FE5860"/>
    <w:rsid w:val="00FE5F93"/>
    <w:rsid w:val="00FE73B5"/>
    <w:rsid w:val="00FE7D30"/>
    <w:rsid w:val="00FF0161"/>
    <w:rsid w:val="00FF0513"/>
    <w:rsid w:val="00FF072E"/>
    <w:rsid w:val="00FF1EE1"/>
    <w:rsid w:val="00FF56D8"/>
    <w:rsid w:val="00FF5C9F"/>
    <w:rsid w:val="00FF66C4"/>
    <w:rsid w:val="00FF6A5E"/>
    <w:rsid w:val="00FF6E6D"/>
    <w:rsid w:val="00FF7105"/>
    <w:rsid w:val="00FF7FDE"/>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8BB73"/>
  <w15:docId w15:val="{9B56FCFA-C575-493B-8853-87C862B3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table" w:styleId="TableGridLight">
    <w:name w:val="Grid Table Light"/>
    <w:basedOn w:val="TableNormal"/>
    <w:uiPriority w:val="40"/>
    <w:rsid w:val="00181B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81B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2A4A37"/>
    <w:rPr>
      <w:b/>
      <w:bCs/>
    </w:rPr>
  </w:style>
  <w:style w:type="character" w:styleId="CommentReference">
    <w:name w:val="annotation reference"/>
    <w:basedOn w:val="DefaultParagraphFont"/>
    <w:uiPriority w:val="99"/>
    <w:semiHidden/>
    <w:unhideWhenUsed/>
    <w:rsid w:val="00605A3D"/>
    <w:rPr>
      <w:sz w:val="16"/>
      <w:szCs w:val="16"/>
    </w:rPr>
  </w:style>
  <w:style w:type="paragraph" w:styleId="CommentText">
    <w:name w:val="annotation text"/>
    <w:basedOn w:val="Normal"/>
    <w:link w:val="CommentTextChar"/>
    <w:uiPriority w:val="99"/>
    <w:unhideWhenUsed/>
    <w:rsid w:val="00605A3D"/>
    <w:pPr>
      <w:spacing w:line="240" w:lineRule="auto"/>
    </w:pPr>
    <w:rPr>
      <w:sz w:val="20"/>
      <w:szCs w:val="20"/>
    </w:rPr>
  </w:style>
  <w:style w:type="character" w:customStyle="1" w:styleId="CommentTextChar">
    <w:name w:val="Comment Text Char"/>
    <w:basedOn w:val="DefaultParagraphFont"/>
    <w:link w:val="CommentText"/>
    <w:uiPriority w:val="99"/>
    <w:rsid w:val="00605A3D"/>
    <w:rPr>
      <w:sz w:val="20"/>
      <w:szCs w:val="20"/>
    </w:rPr>
  </w:style>
  <w:style w:type="paragraph" w:styleId="CommentSubject">
    <w:name w:val="annotation subject"/>
    <w:basedOn w:val="CommentText"/>
    <w:next w:val="CommentText"/>
    <w:link w:val="CommentSubjectChar"/>
    <w:uiPriority w:val="99"/>
    <w:semiHidden/>
    <w:unhideWhenUsed/>
    <w:rsid w:val="00605A3D"/>
    <w:rPr>
      <w:b/>
      <w:bCs/>
    </w:rPr>
  </w:style>
  <w:style w:type="character" w:customStyle="1" w:styleId="CommentSubjectChar">
    <w:name w:val="Comment Subject Char"/>
    <w:basedOn w:val="CommentTextChar"/>
    <w:link w:val="CommentSubject"/>
    <w:uiPriority w:val="99"/>
    <w:semiHidden/>
    <w:rsid w:val="00605A3D"/>
    <w:rPr>
      <w:b/>
      <w:bCs/>
      <w:sz w:val="20"/>
      <w:szCs w:val="20"/>
    </w:rPr>
  </w:style>
  <w:style w:type="paragraph" w:styleId="NoSpacing">
    <w:name w:val="No Spacing"/>
    <w:uiPriority w:val="1"/>
    <w:qFormat/>
    <w:rsid w:val="00C878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27616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CE5DA2-5E1E-43D3-8EEF-EABE698FB4BC}">
  <ds:schemaRefs>
    <ds:schemaRef ds:uri="http://schemas.openxmlformats.org/officeDocument/2006/bibliography"/>
  </ds:schemaRefs>
</ds:datastoreItem>
</file>

<file path=customXml/itemProps2.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D164B3D-CC9E-4412-A8F6-0A8F94BEBB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 Memorandum opći poslovi</Template>
  <TotalTime>196</TotalTime>
  <Pages>11</Pages>
  <Words>4495</Words>
  <Characters>25628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Višnja Stojkić</dc:creator>
  <cp:keywords/>
  <dc:description/>
  <cp:lastModifiedBy>Andrea Vrbanek</cp:lastModifiedBy>
  <cp:revision>112</cp:revision>
  <cp:lastPrinted>2026-02-12T15:05:00Z</cp:lastPrinted>
  <dcterms:created xsi:type="dcterms:W3CDTF">2026-02-12T15:07:00Z</dcterms:created>
  <dcterms:modified xsi:type="dcterms:W3CDTF">2026-02-18T12:26:00Z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