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5347035F" w:rsidR="00C46461" w:rsidRPr="000219EC" w:rsidRDefault="00A94F9D" w:rsidP="0082243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822432">
        <w:rPr>
          <w:rFonts w:ascii="Times New Roman" w:hAnsi="Times New Roman" w:cs="Times New Roman"/>
          <w:color w:val="000000"/>
        </w:rPr>
        <w:t>POSLOVE GRADONAČELNIKA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6B435AE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E16932">
        <w:rPr>
          <w:rFonts w:ascii="Times New Roman" w:eastAsia="Times New Roman" w:hAnsi="Times New Roman" w:cs="Times New Roman"/>
        </w:rPr>
        <w:t>-0</w:t>
      </w:r>
      <w:r w:rsidR="007B3AF4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3D1367">
        <w:rPr>
          <w:rFonts w:ascii="Times New Roman" w:eastAsia="Times New Roman" w:hAnsi="Times New Roman" w:cs="Times New Roman"/>
        </w:rPr>
        <w:t>5</w:t>
      </w:r>
      <w:r w:rsidR="00262848">
        <w:rPr>
          <w:rFonts w:ascii="Times New Roman" w:eastAsia="Times New Roman" w:hAnsi="Times New Roman" w:cs="Times New Roman"/>
        </w:rPr>
        <w:t>8</w:t>
      </w:r>
    </w:p>
    <w:p w14:paraId="2288CC76" w14:textId="0A2C7AE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3D1367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78342AE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822432">
        <w:rPr>
          <w:rFonts w:ascii="Times New Roman" w:eastAsia="Times New Roman" w:hAnsi="Times New Roman" w:cs="Times New Roman"/>
        </w:rPr>
        <w:t>3.</w:t>
      </w:r>
      <w:r w:rsidR="00780966">
        <w:rPr>
          <w:rFonts w:ascii="Times New Roman" w:eastAsia="Times New Roman" w:hAnsi="Times New Roman" w:cs="Times New Roman"/>
        </w:rPr>
        <w:t xml:space="preserve"> </w:t>
      </w:r>
      <w:r w:rsidR="00822432">
        <w:rPr>
          <w:rFonts w:ascii="Times New Roman" w:eastAsia="Times New Roman" w:hAnsi="Times New Roman" w:cs="Times New Roman"/>
        </w:rPr>
        <w:t>studenog</w:t>
      </w:r>
      <w:r w:rsidR="003D1367">
        <w:rPr>
          <w:rFonts w:ascii="Times New Roman" w:eastAsia="Times New Roman" w:hAnsi="Times New Roman" w:cs="Times New Roman"/>
        </w:rPr>
        <w:t>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.</w:t>
      </w:r>
    </w:p>
    <w:p w14:paraId="7CF8A3B6" w14:textId="77777777" w:rsidR="00916505" w:rsidRPr="003B135F" w:rsidRDefault="00916505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4EA64E79" w14:textId="77777777" w:rsidR="00BD6940" w:rsidRDefault="00BD6940" w:rsidP="00BD69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11C35D" w14:textId="3AEEC3C9" w:rsidR="00BD6940" w:rsidRDefault="00A441D5" w:rsidP="00BD69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7C2B43">
        <w:rPr>
          <w:rFonts w:ascii="Times New Roman" w:eastAsia="Times New Roman" w:hAnsi="Times New Roman" w:cs="Times New Roman"/>
          <w:lang w:eastAsia="hr-HR"/>
        </w:rPr>
        <w:t>poslove gradonačelnika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 raspisala je javni natječaj za prijam u službu u Grad Karlovac, Upravni odjel za </w:t>
      </w:r>
      <w:r w:rsidR="007C2B43">
        <w:rPr>
          <w:rFonts w:ascii="Times New Roman" w:eastAsia="Times New Roman" w:hAnsi="Times New Roman" w:cs="Times New Roman"/>
          <w:lang w:eastAsia="hr-HR"/>
        </w:rPr>
        <w:t>poslove gradonačelnika:</w:t>
      </w:r>
      <w:r w:rsidR="00D70930">
        <w:rPr>
          <w:rFonts w:ascii="Times New Roman" w:eastAsia="Times New Roman" w:hAnsi="Times New Roman" w:cs="Times New Roman"/>
          <w:lang w:eastAsia="hr-HR"/>
        </w:rPr>
        <w:t xml:space="preserve"> </w:t>
      </w:r>
      <w:r w:rsidR="00BD6940" w:rsidRPr="00DA6A57">
        <w:rPr>
          <w:rFonts w:ascii="Times New Roman" w:eastAsia="Times New Roman" w:hAnsi="Times New Roman" w:cs="Times New Roman"/>
          <w:b/>
          <w:lang w:eastAsia="hr-HR"/>
        </w:rPr>
        <w:t xml:space="preserve">vježbenik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u trajanju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od 12 mjeseci za obavljanje vježbeničkog staža </w:t>
      </w:r>
      <w:r w:rsidR="003D1367">
        <w:rPr>
          <w:rFonts w:ascii="Times New Roman" w:eastAsia="Times New Roman" w:hAnsi="Times New Roman" w:cs="Times New Roman"/>
          <w:lang w:eastAsia="hr-HR"/>
        </w:rPr>
        <w:t>na radno mjesto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: </w:t>
      </w:r>
      <w:r w:rsidR="00BD6940" w:rsidRPr="00F14361">
        <w:rPr>
          <w:rFonts w:ascii="Times New Roman" w:eastAsia="Times New Roman" w:hAnsi="Times New Roman" w:cs="Times New Roman"/>
          <w:b/>
          <w:bCs/>
          <w:lang w:eastAsia="hr-HR"/>
        </w:rPr>
        <w:t xml:space="preserve">viši </w:t>
      </w:r>
      <w:r w:rsidR="007C2B43">
        <w:rPr>
          <w:rFonts w:ascii="Times New Roman" w:eastAsia="Times New Roman" w:hAnsi="Times New Roman" w:cs="Times New Roman"/>
          <w:b/>
          <w:bCs/>
          <w:lang w:eastAsia="hr-HR"/>
        </w:rPr>
        <w:t>stručni suradnik za protokol i odnose s javnošću</w:t>
      </w:r>
      <w:r w:rsidR="003B7148">
        <w:rPr>
          <w:rFonts w:ascii="Times New Roman" w:eastAsia="Times New Roman" w:hAnsi="Times New Roman" w:cs="Times New Roman"/>
          <w:b/>
          <w:bCs/>
          <w:lang w:eastAsia="hr-HR"/>
        </w:rPr>
        <w:t xml:space="preserve"> gradonačelnika</w:t>
      </w:r>
      <w:r w:rsidR="00BD6940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2288CC80" w14:textId="2CAEF67B" w:rsidR="003B135F" w:rsidRPr="003B135F" w:rsidRDefault="00AF37BF" w:rsidP="00991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68787E" w:rsidRPr="006D1BDD">
        <w:rPr>
          <w:rFonts w:ascii="Times New Roman" w:eastAsia="Times New Roman" w:hAnsi="Times New Roman" w:cs="Times New Roman"/>
        </w:rPr>
        <w:t>dana</w:t>
      </w:r>
      <w:r w:rsidR="003B135F" w:rsidRPr="006D1BDD">
        <w:rPr>
          <w:rFonts w:ascii="Times New Roman" w:eastAsia="Times New Roman" w:hAnsi="Times New Roman" w:cs="Times New Roman"/>
        </w:rPr>
        <w:t xml:space="preserve"> </w:t>
      </w:r>
      <w:r w:rsidR="007C2B43" w:rsidRPr="006D1BDD">
        <w:rPr>
          <w:rFonts w:ascii="Times New Roman" w:eastAsia="Times New Roman" w:hAnsi="Times New Roman" w:cs="Times New Roman"/>
        </w:rPr>
        <w:t>5</w:t>
      </w:r>
      <w:r w:rsidR="004F51E3" w:rsidRPr="006D1BDD">
        <w:rPr>
          <w:rFonts w:ascii="Times New Roman" w:eastAsia="Times New Roman" w:hAnsi="Times New Roman" w:cs="Times New Roman"/>
        </w:rPr>
        <w:t xml:space="preserve">. </w:t>
      </w:r>
      <w:r w:rsidR="007C2B43" w:rsidRPr="006D1BDD">
        <w:rPr>
          <w:rFonts w:ascii="Times New Roman" w:eastAsia="Times New Roman" w:hAnsi="Times New Roman" w:cs="Times New Roman"/>
        </w:rPr>
        <w:t>studenoga</w:t>
      </w:r>
      <w:r w:rsidR="003B135F" w:rsidRPr="006D1BDD">
        <w:rPr>
          <w:rFonts w:ascii="Times New Roman" w:eastAsia="Times New Roman" w:hAnsi="Times New Roman" w:cs="Times New Roman"/>
        </w:rPr>
        <w:t xml:space="preserve"> 20</w:t>
      </w:r>
      <w:r w:rsidR="00A236F2" w:rsidRPr="006D1BDD">
        <w:rPr>
          <w:rFonts w:ascii="Times New Roman" w:eastAsia="Times New Roman" w:hAnsi="Times New Roman" w:cs="Times New Roman"/>
        </w:rPr>
        <w:t>2</w:t>
      </w:r>
      <w:r w:rsidR="00E5176A" w:rsidRPr="006D1BDD">
        <w:rPr>
          <w:rFonts w:ascii="Times New Roman" w:eastAsia="Times New Roman" w:hAnsi="Times New Roman" w:cs="Times New Roman"/>
        </w:rPr>
        <w:t>5</w:t>
      </w:r>
      <w:r w:rsidR="003B135F" w:rsidRPr="006D1BDD">
        <w:rPr>
          <w:rFonts w:ascii="Times New Roman" w:eastAsia="Times New Roman" w:hAnsi="Times New Roman" w:cs="Times New Roman"/>
        </w:rPr>
        <w:t xml:space="preserve">. godine i na </w:t>
      </w:r>
      <w:r w:rsidR="00AF2C51" w:rsidRPr="006D1BDD">
        <w:rPr>
          <w:rFonts w:ascii="Times New Roman" w:eastAsia="Times New Roman" w:hAnsi="Times New Roman" w:cs="Times New Roman"/>
        </w:rPr>
        <w:t xml:space="preserve">mrežnoj </w:t>
      </w:r>
      <w:r w:rsidR="003B135F" w:rsidRPr="006D1BDD">
        <w:rPr>
          <w:rFonts w:ascii="Times New Roman" w:eastAsia="Times New Roman" w:hAnsi="Times New Roman" w:cs="Times New Roman"/>
        </w:rPr>
        <w:t>stranic</w:t>
      </w:r>
      <w:r w:rsidR="00E16932" w:rsidRPr="006D1BDD">
        <w:rPr>
          <w:rFonts w:ascii="Times New Roman" w:eastAsia="Times New Roman" w:hAnsi="Times New Roman" w:cs="Times New Roman"/>
        </w:rPr>
        <w:t xml:space="preserve">i </w:t>
      </w:r>
      <w:r w:rsidR="003B135F" w:rsidRPr="006D1BDD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6D1BDD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558BEF55" w14:textId="77777777" w:rsidR="002B6E4C" w:rsidRPr="002B6E4C" w:rsidRDefault="002B6E4C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11DD1B" w14:textId="2EBBCFD7" w:rsidR="00416DF7" w:rsidRDefault="002B6E4C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2B6E4C">
        <w:rPr>
          <w:rFonts w:ascii="Times New Roman" w:eastAsia="Times New Roman" w:hAnsi="Times New Roman" w:cs="Times New Roman"/>
          <w:bCs/>
          <w:lang w:eastAsia="hr-HR"/>
        </w:rPr>
        <w:t>-</w:t>
      </w:r>
      <w:r w:rsidR="001A61CF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A5005">
        <w:rPr>
          <w:rFonts w:ascii="Times New Roman" w:eastAsia="Times New Roman" w:hAnsi="Times New Roman" w:cs="Times New Roman"/>
          <w:bCs/>
          <w:lang w:eastAsia="hr-HR"/>
        </w:rPr>
        <w:t>neposredno surađuje s gradonačelnikom na poslovima javne komunikacije i protokola</w:t>
      </w:r>
    </w:p>
    <w:p w14:paraId="726DAB77" w14:textId="270510AC" w:rsidR="008A5005" w:rsidRDefault="008A5005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- planira i organizira sudjelovanje gradonačelnika na javnim i službenim događanjima i koordinira </w:t>
      </w:r>
      <w:r w:rsidR="00DE1366">
        <w:rPr>
          <w:rFonts w:ascii="Times New Roman" w:eastAsia="Times New Roman" w:hAnsi="Times New Roman" w:cs="Times New Roman"/>
          <w:bCs/>
          <w:lang w:eastAsia="hr-HR"/>
        </w:rPr>
        <w:t xml:space="preserve">   </w:t>
      </w:r>
      <w:r w:rsidR="006F6AFC">
        <w:rPr>
          <w:rFonts w:ascii="Times New Roman" w:eastAsia="Times New Roman" w:hAnsi="Times New Roman" w:cs="Times New Roman"/>
          <w:bCs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bCs/>
          <w:lang w:eastAsia="hr-HR"/>
        </w:rPr>
        <w:t>medijske nastupe i intervjue gradonačelnika te prati njihovu provedbu</w:t>
      </w:r>
    </w:p>
    <w:p w14:paraId="1C3EF025" w14:textId="4B4571C2" w:rsidR="008A5005" w:rsidRDefault="008A5005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priprema govore, izjave, prezentacije i druge komunikacijske materijale za potrebe gradonačelnika</w:t>
      </w:r>
    </w:p>
    <w:p w14:paraId="5E51757A" w14:textId="52046225" w:rsidR="005D1A4A" w:rsidRDefault="005D1A4A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organizira protokolarne prijeme i druge događaje u kojima sudjeluje gradonačelnik</w:t>
      </w:r>
    </w:p>
    <w:p w14:paraId="6AE88654" w14:textId="0378801B" w:rsidR="005D1A4A" w:rsidRDefault="005D1A4A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radi na planiranju i provođenju projekata</w:t>
      </w:r>
    </w:p>
    <w:p w14:paraId="1AE3395E" w14:textId="1F6E2434" w:rsidR="005D1A4A" w:rsidRDefault="005D1A4A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prati zakone i propise iz svojeg djelokruga rada</w:t>
      </w:r>
    </w:p>
    <w:p w14:paraId="5ACF9DF6" w14:textId="43659A1C" w:rsidR="005D1A4A" w:rsidRDefault="005D1A4A" w:rsidP="006F6AFC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obavlja i druge poslove po nalogu pročelnika.</w:t>
      </w:r>
    </w:p>
    <w:p w14:paraId="3E56A007" w14:textId="77777777" w:rsidR="004F51E3" w:rsidRPr="00416DF7" w:rsidRDefault="004F51E3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95" w14:textId="5F721CAE" w:rsidR="003B135F" w:rsidRPr="003B135F" w:rsidRDefault="00D70930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</w:t>
      </w:r>
      <w:r w:rsidR="003B135F" w:rsidRPr="003B135F">
        <w:rPr>
          <w:rFonts w:ascii="Times New Roman" w:eastAsia="Times New Roman" w:hAnsi="Times New Roman" w:cs="Times New Roman"/>
          <w:b/>
        </w:rPr>
        <w:t>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5AFA9844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8039F3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51176A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957D1F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  <w:r w:rsidR="00497013">
        <w:rPr>
          <w:rFonts w:ascii="Times New Roman" w:hAnsi="Times New Roman" w:cs="Times New Roman"/>
        </w:rPr>
        <w:t xml:space="preserve">Vježbenik ima pravo na 85% plaće </w:t>
      </w:r>
      <w:r w:rsidR="002E696E">
        <w:rPr>
          <w:rFonts w:ascii="Times New Roman" w:hAnsi="Times New Roman" w:cs="Times New Roman"/>
        </w:rPr>
        <w:t>navedenog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7A847718" w14:textId="2C1226A7" w:rsidR="00360E6B" w:rsidRDefault="003B135F" w:rsidP="00360E6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7162238B" w14:textId="77777777" w:rsidR="00645C92" w:rsidRPr="00645C92" w:rsidRDefault="00645C92" w:rsidP="00645C92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1111FF37" w14:textId="77777777" w:rsidR="00DF63D6" w:rsidRPr="00DB15B7" w:rsidRDefault="007A1EA1" w:rsidP="00DF63D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B830AB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2A18B2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DF63D6" w:rsidRPr="002A18B2">
        <w:rPr>
          <w:rFonts w:ascii="Times New Roman" w:hAnsi="Times New Roman" w:cs="Times New Roman"/>
        </w:rPr>
        <w:t>upravnog područja medija, elektroničkih medija i prava na pristup informacijama</w:t>
      </w:r>
    </w:p>
    <w:p w14:paraId="2288CCA2" w14:textId="7A788C49" w:rsidR="003B135F" w:rsidRPr="007A1EA1" w:rsidRDefault="003B135F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34A2B89E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 xml:space="preserve">Pravni izvori za pripremanje kandidata za 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prethodnu 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provjeru znanja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 i sposobnosti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72D37AFA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634B9B">
        <w:rPr>
          <w:rFonts w:ascii="Times New Roman" w:eastAsia="Times New Roman" w:hAnsi="Times New Roman" w:cs="Times New Roman"/>
          <w:lang w:eastAsia="hr-HR"/>
        </w:rPr>
        <w:t>,17/25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47E9875" w14:textId="050D7DD5" w:rsidR="001E02B5" w:rsidRPr="006D1BDD" w:rsidRDefault="001E02B5" w:rsidP="001E02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E02B5">
        <w:rPr>
          <w:rFonts w:ascii="Times New Roman" w:hAnsi="Times New Roman" w:cs="Times New Roman"/>
        </w:rPr>
        <w:t>2</w:t>
      </w:r>
      <w:r w:rsidRPr="006D1BDD">
        <w:rPr>
          <w:rFonts w:ascii="Times New Roman" w:hAnsi="Times New Roman" w:cs="Times New Roman"/>
        </w:rPr>
        <w:t>.1.   Zakon o medijima (NN 59/04, 84/11, 81/13, 114/22)</w:t>
      </w:r>
    </w:p>
    <w:p w14:paraId="27AB7568" w14:textId="6A24A775" w:rsidR="001E02B5" w:rsidRPr="006D1BDD" w:rsidRDefault="001E02B5" w:rsidP="001E02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1BDD">
        <w:rPr>
          <w:rFonts w:ascii="Times New Roman" w:hAnsi="Times New Roman" w:cs="Times New Roman"/>
        </w:rPr>
        <w:t xml:space="preserve">       2.2.   Zakon o elektroničkim medijima (NN 111/21, 114/22)</w:t>
      </w:r>
    </w:p>
    <w:p w14:paraId="77C3D365" w14:textId="77777777" w:rsidR="001E02B5" w:rsidRPr="001E02B5" w:rsidRDefault="001E02B5" w:rsidP="001E02B5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D1BDD">
        <w:rPr>
          <w:rFonts w:ascii="Times New Roman" w:hAnsi="Times New Roman" w:cs="Times New Roman"/>
        </w:rPr>
        <w:t>2.3.   Zakon o pravu na pristup informacijama (NN 25/13, 85/15, 69/22)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28544E5B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762C05E6" w14:textId="77777777" w:rsidR="00CA3467" w:rsidRPr="003B135F" w:rsidRDefault="00CA3467" w:rsidP="00CA3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2B7A1CB5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4FED2F7E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 w:rsidR="001F39EE"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5851C7C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lastRenderedPageBreak/>
        <w:t>Za vrijeme</w:t>
      </w:r>
      <w:r w:rsidR="001F39EE" w:rsidRPr="00C06091">
        <w:rPr>
          <w:rFonts w:ascii="Times New Roman" w:eastAsia="Times New Roman" w:hAnsi="Times New Roman" w:cs="Times New Roman"/>
          <w:lang w:eastAsia="hr-HR"/>
        </w:rPr>
        <w:t xml:space="preserve"> prethodne</w:t>
      </w:r>
      <w:r w:rsidRPr="00C06091">
        <w:rPr>
          <w:rFonts w:ascii="Times New Roman" w:eastAsia="Times New Roman" w:hAnsi="Times New Roman" w:cs="Times New Roman"/>
          <w:lang w:eastAsia="hr-HR"/>
        </w:rPr>
        <w:t xml:space="preserve">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5546E97B" w:rsidR="003B135F" w:rsidRDefault="003B135F" w:rsidP="0044497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provjere znanja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</w:t>
      </w:r>
      <w:r w:rsidR="00DA7D80" w:rsidRPr="007D1A9E">
        <w:rPr>
          <w:rFonts w:ascii="Times New Roman" w:eastAsia="Times New Roman" w:hAnsi="Times New Roman" w:cs="Times New Roman"/>
          <w:kern w:val="36"/>
          <w:lang w:eastAsia="hr-HR"/>
        </w:rPr>
        <w:t>re</w:t>
      </w:r>
      <w:r w:rsidR="00B41331" w:rsidRPr="007D1A9E">
        <w:rPr>
          <w:rFonts w:ascii="Times New Roman" w:eastAsia="Times New Roman" w:hAnsi="Times New Roman" w:cs="Times New Roman"/>
          <w:kern w:val="36"/>
          <w:lang w:eastAsia="hr-HR"/>
        </w:rPr>
        <w:t>đen broj bodova od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>50%</w:t>
      </w:r>
      <w:r w:rsidR="00C14E8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 bodova iz svakog dijela</w:t>
      </w:r>
      <w:r w:rsidR="00710202" w:rsidRPr="00271C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provjere znanja i sposobnosti kandidata na provedenom testiranju. Smatra se da je kandidat zadovoljio ako je na intervjuu ostvario najmanje 5 bodova. Rezultati </w:t>
      </w:r>
      <w:r w:rsidR="00251200"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5F2BBF" w:rsidRPr="008C6FF3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43B149B2" w14:textId="77777777" w:rsidR="00A42C9D" w:rsidRDefault="00A42C9D" w:rsidP="004C0B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ACB1DEA" w14:textId="77777777" w:rsidR="00F23842" w:rsidRPr="00C07E18" w:rsidRDefault="00F23842" w:rsidP="00F2384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774BA9DC" w14:textId="77777777" w:rsidR="00803AC5" w:rsidRDefault="00F23842" w:rsidP="001D3E12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službu, dostavi uvjerenje nadležnog suda da se protiv njega ne vodi kazneni postupak i uvjerenje</w:t>
      </w:r>
    </w:p>
    <w:p w14:paraId="0E59A870" w14:textId="77777777" w:rsidR="00803AC5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</w:t>
      </w:r>
      <w:r w:rsidR="00F23842" w:rsidRPr="00644683">
        <w:rPr>
          <w:rFonts w:ascii="Times New Roman" w:hAnsi="Times New Roman" w:cs="Times New Roman"/>
          <w:lang w:eastAsia="hr-HR"/>
        </w:rPr>
        <w:t>o zdravstvenoj sposobnost</w:t>
      </w:r>
      <w:r w:rsidR="00F23842">
        <w:rPr>
          <w:rFonts w:ascii="Times New Roman" w:hAnsi="Times New Roman" w:cs="Times New Roman"/>
          <w:lang w:eastAsia="hr-HR"/>
        </w:rPr>
        <w:t>i</w:t>
      </w:r>
      <w:r w:rsidR="00F23842"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F23842">
        <w:rPr>
          <w:rFonts w:ascii="Times New Roman" w:hAnsi="Times New Roman" w:cs="Times New Roman"/>
          <w:lang w:eastAsia="hr-HR"/>
        </w:rPr>
        <w:t>, uz upozorenje</w:t>
      </w:r>
      <w:r>
        <w:rPr>
          <w:rFonts w:ascii="Times New Roman" w:hAnsi="Times New Roman" w:cs="Times New Roman"/>
          <w:lang w:eastAsia="hr-HR"/>
        </w:rPr>
        <w:t xml:space="preserve"> </w:t>
      </w:r>
      <w:r w:rsidR="00F23842">
        <w:rPr>
          <w:rFonts w:ascii="Times New Roman" w:hAnsi="Times New Roman" w:cs="Times New Roman"/>
          <w:lang w:eastAsia="hr-HR"/>
        </w:rPr>
        <w:t>da se</w:t>
      </w:r>
    </w:p>
    <w:p w14:paraId="66A06715" w14:textId="580B6735" w:rsidR="00F23842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</w:t>
      </w:r>
      <w:r w:rsidR="001D3E12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 xml:space="preserve">    </w:t>
      </w:r>
      <w:r w:rsidR="00F23842"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2288CCD0" w14:textId="77777777" w:rsidR="003B135F" w:rsidRPr="008C6FF3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5751D3C" w14:textId="77777777" w:rsidR="00F23842" w:rsidRDefault="00F23842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8780D6" w14:textId="77777777" w:rsidR="0002502E" w:rsidRPr="003B135F" w:rsidRDefault="0002502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6" w14:textId="77777777" w:rsidR="003B135F" w:rsidRPr="00112C21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24DF6934" w:rsidR="00C95B60" w:rsidRPr="00112C21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A94F9D" w:rsidRPr="00112C21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718F3BF1" w14:textId="4DE9C5A4" w:rsidR="0028032E" w:rsidRDefault="0051176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Dijana Kujinek, mag.nov.</w:t>
      </w: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59DFB29" w14:textId="77777777" w:rsidR="00C06B35" w:rsidRDefault="00C06B35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B8A1ABB" w14:textId="77777777" w:rsidR="00F20EF0" w:rsidRDefault="00F20EF0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1840D0F" w14:textId="77777777" w:rsidR="00481EB3" w:rsidRPr="00E662E2" w:rsidRDefault="00481EB3" w:rsidP="00481E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>DOSTAVITI:</w:t>
      </w:r>
    </w:p>
    <w:p w14:paraId="41F59F6A" w14:textId="77777777" w:rsidR="00481EB3" w:rsidRPr="00E662E2" w:rsidRDefault="00481EB3" w:rsidP="00481E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768A7AAD" w14:textId="63CCDD36" w:rsidR="00481EB3" w:rsidRPr="00E662E2" w:rsidRDefault="00481EB3" w:rsidP="00481EB3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721832EA" w14:textId="77777777" w:rsidR="00A42C9D" w:rsidRDefault="00A42C9D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A42C9D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1B121" w14:textId="77777777" w:rsidR="006C03F9" w:rsidRDefault="006C03F9" w:rsidP="00883CD4">
      <w:pPr>
        <w:spacing w:after="0" w:line="240" w:lineRule="auto"/>
      </w:pPr>
      <w:r>
        <w:separator/>
      </w:r>
    </w:p>
  </w:endnote>
  <w:endnote w:type="continuationSeparator" w:id="0">
    <w:p w14:paraId="46560E5F" w14:textId="77777777" w:rsidR="006C03F9" w:rsidRDefault="006C03F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3FFC6" w14:textId="77777777" w:rsidR="006C03F9" w:rsidRDefault="006C03F9" w:rsidP="00883CD4">
      <w:pPr>
        <w:spacing w:after="0" w:line="240" w:lineRule="auto"/>
      </w:pPr>
      <w:r>
        <w:separator/>
      </w:r>
    </w:p>
  </w:footnote>
  <w:footnote w:type="continuationSeparator" w:id="0">
    <w:p w14:paraId="6C587149" w14:textId="77777777" w:rsidR="006C03F9" w:rsidRDefault="006C03F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288CCE7" w14:textId="77777777" w:rsidTr="00822432">
      <w:trPr>
        <w:trHeight w:hRule="exact" w:val="1129"/>
      </w:trPr>
      <w:tc>
        <w:tcPr>
          <w:tcW w:w="3261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822432">
      <w:trPr>
        <w:trHeight w:val="437"/>
      </w:trPr>
      <w:tc>
        <w:tcPr>
          <w:tcW w:w="3261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D1DC0"/>
    <w:multiLevelType w:val="hybridMultilevel"/>
    <w:tmpl w:val="072C8F28"/>
    <w:lvl w:ilvl="0" w:tplc="C95C5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26DDF"/>
    <w:multiLevelType w:val="hybridMultilevel"/>
    <w:tmpl w:val="9C50446A"/>
    <w:lvl w:ilvl="0" w:tplc="E3F4A3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E1C56AC"/>
    <w:multiLevelType w:val="hybridMultilevel"/>
    <w:tmpl w:val="94564A74"/>
    <w:lvl w:ilvl="0" w:tplc="069E5C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7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4"/>
  </w:num>
  <w:num w:numId="2" w16cid:durableId="1166555628">
    <w:abstractNumId w:val="12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7"/>
    <w:lvlOverride w:ilvl="0">
      <w:startOverride w:val="1"/>
    </w:lvlOverride>
  </w:num>
  <w:num w:numId="6" w16cid:durableId="765198658">
    <w:abstractNumId w:val="19"/>
  </w:num>
  <w:num w:numId="7" w16cid:durableId="11540326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6"/>
  </w:num>
  <w:num w:numId="9" w16cid:durableId="1000080789">
    <w:abstractNumId w:val="10"/>
  </w:num>
  <w:num w:numId="10" w16cid:durableId="1387680424">
    <w:abstractNumId w:val="20"/>
  </w:num>
  <w:num w:numId="11" w16cid:durableId="1695034370">
    <w:abstractNumId w:val="17"/>
  </w:num>
  <w:num w:numId="12" w16cid:durableId="724718438">
    <w:abstractNumId w:val="9"/>
  </w:num>
  <w:num w:numId="13" w16cid:durableId="225266044">
    <w:abstractNumId w:val="18"/>
  </w:num>
  <w:num w:numId="14" w16cid:durableId="1232235668">
    <w:abstractNumId w:val="11"/>
  </w:num>
  <w:num w:numId="15" w16cid:durableId="694039575">
    <w:abstractNumId w:val="4"/>
  </w:num>
  <w:num w:numId="16" w16cid:durableId="1449816302">
    <w:abstractNumId w:val="8"/>
  </w:num>
  <w:num w:numId="17" w16cid:durableId="1184394424">
    <w:abstractNumId w:val="0"/>
  </w:num>
  <w:num w:numId="18" w16cid:durableId="110534550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1469472634">
    <w:abstractNumId w:val="15"/>
  </w:num>
  <w:num w:numId="21" w16cid:durableId="672534724">
    <w:abstractNumId w:val="5"/>
  </w:num>
  <w:num w:numId="22" w16cid:durableId="2379865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574F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408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3BDB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097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1CF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3E12"/>
    <w:rsid w:val="001D43C2"/>
    <w:rsid w:val="001D625C"/>
    <w:rsid w:val="001D66F3"/>
    <w:rsid w:val="001D6857"/>
    <w:rsid w:val="001E02B5"/>
    <w:rsid w:val="001E2D4D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6DE4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49D7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2848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18B2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B6E4C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696E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48B6"/>
    <w:rsid w:val="00307B51"/>
    <w:rsid w:val="00307FFB"/>
    <w:rsid w:val="00310238"/>
    <w:rsid w:val="00311181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779"/>
    <w:rsid w:val="00353C0F"/>
    <w:rsid w:val="00353DF5"/>
    <w:rsid w:val="00355ECD"/>
    <w:rsid w:val="00357DF3"/>
    <w:rsid w:val="00360E6B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1226"/>
    <w:rsid w:val="003A39A4"/>
    <w:rsid w:val="003A4DE4"/>
    <w:rsid w:val="003B135F"/>
    <w:rsid w:val="003B27C1"/>
    <w:rsid w:val="003B28F4"/>
    <w:rsid w:val="003B3E14"/>
    <w:rsid w:val="003B527E"/>
    <w:rsid w:val="003B7024"/>
    <w:rsid w:val="003B7148"/>
    <w:rsid w:val="003B7655"/>
    <w:rsid w:val="003C2D7A"/>
    <w:rsid w:val="003C3190"/>
    <w:rsid w:val="003C39FB"/>
    <w:rsid w:val="003C435F"/>
    <w:rsid w:val="003C5586"/>
    <w:rsid w:val="003C6B04"/>
    <w:rsid w:val="003C7EF7"/>
    <w:rsid w:val="003D1178"/>
    <w:rsid w:val="003D1367"/>
    <w:rsid w:val="003D26E4"/>
    <w:rsid w:val="003D2936"/>
    <w:rsid w:val="003D3A17"/>
    <w:rsid w:val="003D4DD8"/>
    <w:rsid w:val="003D6F9C"/>
    <w:rsid w:val="003E0176"/>
    <w:rsid w:val="003E10A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1700A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97013"/>
    <w:rsid w:val="004A0670"/>
    <w:rsid w:val="004A076B"/>
    <w:rsid w:val="004A0F72"/>
    <w:rsid w:val="004A2F5A"/>
    <w:rsid w:val="004A4F36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176A"/>
    <w:rsid w:val="00512CAC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1A3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D0639"/>
    <w:rsid w:val="005D0BC1"/>
    <w:rsid w:val="005D1A4A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FD7"/>
    <w:rsid w:val="00623A23"/>
    <w:rsid w:val="00623DAA"/>
    <w:rsid w:val="00624A2B"/>
    <w:rsid w:val="006253BC"/>
    <w:rsid w:val="00625651"/>
    <w:rsid w:val="00627110"/>
    <w:rsid w:val="006276BA"/>
    <w:rsid w:val="00631840"/>
    <w:rsid w:val="006320E0"/>
    <w:rsid w:val="00632961"/>
    <w:rsid w:val="00634B9B"/>
    <w:rsid w:val="00641934"/>
    <w:rsid w:val="00642278"/>
    <w:rsid w:val="006425A8"/>
    <w:rsid w:val="006437E0"/>
    <w:rsid w:val="00644685"/>
    <w:rsid w:val="00644F48"/>
    <w:rsid w:val="00645C92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225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8787E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30F4"/>
    <w:rsid w:val="006B401C"/>
    <w:rsid w:val="006B6A96"/>
    <w:rsid w:val="006C03F9"/>
    <w:rsid w:val="006C34AF"/>
    <w:rsid w:val="006C3B2E"/>
    <w:rsid w:val="006C4620"/>
    <w:rsid w:val="006C5A18"/>
    <w:rsid w:val="006C634D"/>
    <w:rsid w:val="006C7AE0"/>
    <w:rsid w:val="006D0593"/>
    <w:rsid w:val="006D0D32"/>
    <w:rsid w:val="006D139C"/>
    <w:rsid w:val="006D1BDD"/>
    <w:rsid w:val="006D335D"/>
    <w:rsid w:val="006D3C59"/>
    <w:rsid w:val="006D5D4D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AFC"/>
    <w:rsid w:val="006F6E5A"/>
    <w:rsid w:val="006F6F30"/>
    <w:rsid w:val="006F7371"/>
    <w:rsid w:val="006F756F"/>
    <w:rsid w:val="007010A1"/>
    <w:rsid w:val="007012B1"/>
    <w:rsid w:val="007028AA"/>
    <w:rsid w:val="007035F3"/>
    <w:rsid w:val="007061F7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93D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0A07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3AF4"/>
    <w:rsid w:val="007B64A8"/>
    <w:rsid w:val="007B73C8"/>
    <w:rsid w:val="007C099E"/>
    <w:rsid w:val="007C2A14"/>
    <w:rsid w:val="007C2B43"/>
    <w:rsid w:val="007C3C4F"/>
    <w:rsid w:val="007C492B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89D"/>
    <w:rsid w:val="007F7CA7"/>
    <w:rsid w:val="0080030C"/>
    <w:rsid w:val="00800812"/>
    <w:rsid w:val="0080092F"/>
    <w:rsid w:val="0080347A"/>
    <w:rsid w:val="008039F3"/>
    <w:rsid w:val="00803AC5"/>
    <w:rsid w:val="00803F42"/>
    <w:rsid w:val="008041FD"/>
    <w:rsid w:val="00804F57"/>
    <w:rsid w:val="0080543B"/>
    <w:rsid w:val="00805538"/>
    <w:rsid w:val="008057D6"/>
    <w:rsid w:val="00805C20"/>
    <w:rsid w:val="00805F98"/>
    <w:rsid w:val="00811886"/>
    <w:rsid w:val="008120D0"/>
    <w:rsid w:val="00812FE4"/>
    <w:rsid w:val="008150B6"/>
    <w:rsid w:val="00816ADF"/>
    <w:rsid w:val="008219F7"/>
    <w:rsid w:val="00821A75"/>
    <w:rsid w:val="00822432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5005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117"/>
    <w:rsid w:val="00913490"/>
    <w:rsid w:val="00914C54"/>
    <w:rsid w:val="00915726"/>
    <w:rsid w:val="00916505"/>
    <w:rsid w:val="00920414"/>
    <w:rsid w:val="00923072"/>
    <w:rsid w:val="00930E56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1F99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F0A"/>
    <w:rsid w:val="009D3621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07D54"/>
    <w:rsid w:val="00A101A0"/>
    <w:rsid w:val="00A10267"/>
    <w:rsid w:val="00A10E2D"/>
    <w:rsid w:val="00A11CD8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C9D"/>
    <w:rsid w:val="00A435AD"/>
    <w:rsid w:val="00A441D5"/>
    <w:rsid w:val="00A45B2A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3FE2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0AB"/>
    <w:rsid w:val="00B83A31"/>
    <w:rsid w:val="00B854B7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D6940"/>
    <w:rsid w:val="00BE3DC5"/>
    <w:rsid w:val="00BE5904"/>
    <w:rsid w:val="00BE64FB"/>
    <w:rsid w:val="00BE780D"/>
    <w:rsid w:val="00BF17EA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6B35"/>
    <w:rsid w:val="00C0754F"/>
    <w:rsid w:val="00C07716"/>
    <w:rsid w:val="00C10A60"/>
    <w:rsid w:val="00C11499"/>
    <w:rsid w:val="00C12AB2"/>
    <w:rsid w:val="00C134A0"/>
    <w:rsid w:val="00C14402"/>
    <w:rsid w:val="00C14E80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478E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67A1E"/>
    <w:rsid w:val="00D70187"/>
    <w:rsid w:val="00D708C3"/>
    <w:rsid w:val="00D70930"/>
    <w:rsid w:val="00D71C13"/>
    <w:rsid w:val="00D73741"/>
    <w:rsid w:val="00D74C82"/>
    <w:rsid w:val="00D75DD1"/>
    <w:rsid w:val="00D772A0"/>
    <w:rsid w:val="00D77538"/>
    <w:rsid w:val="00D77BFA"/>
    <w:rsid w:val="00D8109D"/>
    <w:rsid w:val="00D87425"/>
    <w:rsid w:val="00D942EE"/>
    <w:rsid w:val="00D95549"/>
    <w:rsid w:val="00D9776B"/>
    <w:rsid w:val="00DA237C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3"/>
    <w:rsid w:val="00DC2B0E"/>
    <w:rsid w:val="00DC5430"/>
    <w:rsid w:val="00DD1459"/>
    <w:rsid w:val="00DD22B8"/>
    <w:rsid w:val="00DD4A35"/>
    <w:rsid w:val="00DD56EA"/>
    <w:rsid w:val="00DD5AD8"/>
    <w:rsid w:val="00DE0786"/>
    <w:rsid w:val="00DE0A8C"/>
    <w:rsid w:val="00DE1366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DF63D6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3D3E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0EF0"/>
    <w:rsid w:val="00F22C41"/>
    <w:rsid w:val="00F23842"/>
    <w:rsid w:val="00F23E65"/>
    <w:rsid w:val="00F2426D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13BE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40</TotalTime>
  <Pages>3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23</cp:revision>
  <cp:lastPrinted>2025-09-15T13:09:00Z</cp:lastPrinted>
  <dcterms:created xsi:type="dcterms:W3CDTF">2025-10-28T07:19:00Z</dcterms:created>
  <dcterms:modified xsi:type="dcterms:W3CDTF">2025-11-03T11:07:00Z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