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8CC73" w14:textId="26666814" w:rsidR="00A94F9D" w:rsidRPr="000219EC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GRADNJU I ZAŠTITU OKOLIŠA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482DCED1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6A7F88">
        <w:rPr>
          <w:rFonts w:ascii="Times New Roman" w:eastAsia="Times New Roman" w:hAnsi="Times New Roman" w:cs="Times New Roman"/>
        </w:rPr>
        <w:t>4</w:t>
      </w:r>
      <w:r w:rsidR="00E16932">
        <w:rPr>
          <w:rFonts w:ascii="Times New Roman" w:eastAsia="Times New Roman" w:hAnsi="Times New Roman" w:cs="Times New Roman"/>
        </w:rPr>
        <w:t>-0</w:t>
      </w:r>
      <w:r w:rsidR="006A7F8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B43A4F">
        <w:rPr>
          <w:rFonts w:ascii="Times New Roman" w:eastAsia="Times New Roman" w:hAnsi="Times New Roman" w:cs="Times New Roman"/>
        </w:rPr>
        <w:t>96</w:t>
      </w:r>
    </w:p>
    <w:p w14:paraId="2288CC76" w14:textId="22800B04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6A7F88">
        <w:rPr>
          <w:rFonts w:ascii="Times New Roman" w:eastAsia="Times New Roman" w:hAnsi="Times New Roman" w:cs="Times New Roman"/>
        </w:rPr>
        <w:t>6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6A7F88">
        <w:rPr>
          <w:rFonts w:ascii="Times New Roman" w:eastAsia="Times New Roman" w:hAnsi="Times New Roman" w:cs="Times New Roman"/>
        </w:rPr>
        <w:t>4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2D32B55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271271">
        <w:rPr>
          <w:rFonts w:ascii="Times New Roman" w:eastAsia="Times New Roman" w:hAnsi="Times New Roman" w:cs="Times New Roman"/>
        </w:rPr>
        <w:t>4. studenoga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24</w:t>
      </w:r>
      <w:r w:rsidRPr="003B135F">
        <w:rPr>
          <w:rFonts w:ascii="Times New Roman" w:eastAsia="Times New Roman" w:hAnsi="Times New Roman" w:cs="Times New Roman"/>
        </w:rPr>
        <w:t>.</w:t>
      </w:r>
      <w:r w:rsidR="00271271">
        <w:rPr>
          <w:rFonts w:ascii="Times New Roman" w:eastAsia="Times New Roman" w:hAnsi="Times New Roman" w:cs="Times New Roman"/>
        </w:rPr>
        <w:t xml:space="preserve"> godine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62E05940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332FE3C6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>Upravnog odjela za gradnju i zaštitu okoliša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4CD8">
        <w:rPr>
          <w:rFonts w:ascii="Times New Roman" w:eastAsia="Times New Roman" w:hAnsi="Times New Roman" w:cs="Times New Roman"/>
        </w:rPr>
        <w:t>na radno mjesto savjetnik za gradnju</w:t>
      </w:r>
      <w:r w:rsidR="006A7F88">
        <w:rPr>
          <w:rFonts w:ascii="Times New Roman" w:eastAsia="Times New Roman" w:hAnsi="Times New Roman" w:cs="Times New Roman"/>
        </w:rPr>
        <w:t xml:space="preserve"> </w:t>
      </w:r>
      <w:r w:rsidR="0014574F">
        <w:rPr>
          <w:rFonts w:ascii="Times New Roman" w:eastAsia="Times New Roman" w:hAnsi="Times New Roman" w:cs="Times New Roman"/>
        </w:rPr>
        <w:t>I</w:t>
      </w:r>
      <w:r w:rsidR="006A7F88">
        <w:rPr>
          <w:rFonts w:ascii="Times New Roman" w:eastAsia="Times New Roman" w:hAnsi="Times New Roman" w:cs="Times New Roman"/>
        </w:rPr>
        <w:t>I</w:t>
      </w:r>
      <w:r w:rsidR="00E9391E">
        <w:rPr>
          <w:rFonts w:ascii="Times New Roman" w:eastAsia="Times New Roman" w:hAnsi="Times New Roman" w:cs="Times New Roman"/>
        </w:rPr>
        <w:t xml:space="preserve"> (1 izvršitelj m/ž),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E94CD8">
        <w:rPr>
          <w:rFonts w:ascii="Times New Roman" w:eastAsia="Times New Roman" w:hAnsi="Times New Roman" w:cs="Times New Roman"/>
        </w:rPr>
        <w:t>.</w:t>
      </w:r>
    </w:p>
    <w:p w14:paraId="2288CC80" w14:textId="2B71B6C3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Natječaj je objavljen u </w:t>
      </w:r>
      <w:r w:rsidR="006A7F88">
        <w:rPr>
          <w:rFonts w:ascii="Times New Roman" w:eastAsia="Times New Roman" w:hAnsi="Times New Roman" w:cs="Times New Roman"/>
        </w:rPr>
        <w:t>„</w:t>
      </w:r>
      <w:r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 xml:space="preserve">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C134A0">
        <w:rPr>
          <w:rFonts w:ascii="Times New Roman" w:eastAsia="Times New Roman" w:hAnsi="Times New Roman" w:cs="Times New Roman"/>
        </w:rPr>
        <w:t>06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6F227F">
        <w:rPr>
          <w:rFonts w:ascii="Times New Roman" w:eastAsia="Times New Roman" w:hAnsi="Times New Roman" w:cs="Times New Roman"/>
        </w:rPr>
        <w:t>s</w:t>
      </w:r>
      <w:r w:rsidR="00C134A0">
        <w:rPr>
          <w:rFonts w:ascii="Times New Roman" w:eastAsia="Times New Roman" w:hAnsi="Times New Roman" w:cs="Times New Roman"/>
        </w:rPr>
        <w:t>tudenoga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6F227F">
        <w:rPr>
          <w:rFonts w:ascii="Times New Roman" w:eastAsia="Times New Roman" w:hAnsi="Times New Roman" w:cs="Times New Roman"/>
        </w:rPr>
        <w:t>4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010A36" w:rsidRPr="00010A36" w14:paraId="401AD03C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82E08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 xml:space="preserve">vodi i koordinira povjerene poslove koji osiguravaju obavljanje geodetskih i projektantskih usluga, izradu projektnih zadataka, projektne dokumentacije i elaborata, ishođenje suglasnosti i dozvola  </w:t>
            </w:r>
          </w:p>
        </w:tc>
      </w:tr>
      <w:tr w:rsidR="00010A36" w:rsidRPr="00010A36" w14:paraId="7DA1EC28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53C7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 xml:space="preserve">vodi i koordinira povjerene poslove i projekte iz područja gradnje (zgradarstvo, infrastrukturne građevine, ceste i mostovi), primjene mjera energetske učinkovitosti i obnovljivih izvora energije s aspekta gradnje, korištenja sredstava spomeničke rente, zaštite i očuvanja povijesne baštine s aspekta gradnje, uključujući planiranje, izvođenje radova te ishođenje odobrenja za uporabu   </w:t>
            </w:r>
          </w:p>
        </w:tc>
      </w:tr>
      <w:tr w:rsidR="00010A36" w:rsidRPr="00010A36" w14:paraId="02FF940E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A5D4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>sudjeluje u postupcima javne nabave i provođenju ostalih nabava za odabira sudionika u gradnji -projektanta, revidenta, izvođača, nadzornog inženjera i dr</w:t>
            </w:r>
          </w:p>
        </w:tc>
      </w:tr>
      <w:tr w:rsidR="00010A36" w:rsidRPr="00010A36" w14:paraId="187D58B5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8EFE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 xml:space="preserve">vodi financijsko planiranje i praćenje investicijskih projekta, uključivo kapitalne, razvojne i EU projekte  </w:t>
            </w:r>
          </w:p>
        </w:tc>
      </w:tr>
      <w:tr w:rsidR="00010A36" w:rsidRPr="00010A36" w14:paraId="4D5B7273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C53D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>radi na planiranju i provođenju složenih projekata iz nadležnosti Odsjeka</w:t>
            </w:r>
          </w:p>
        </w:tc>
      </w:tr>
      <w:tr w:rsidR="00010A36" w:rsidRPr="00010A36" w14:paraId="3D7F3B88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95F2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>prati zakone i druge propise iz nadležnosti Odsjeka te priprema akte iz svog djelokruga rada</w:t>
            </w:r>
          </w:p>
        </w:tc>
      </w:tr>
      <w:tr w:rsidR="00010A36" w:rsidRPr="00010A36" w14:paraId="213C861D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A958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19FC14BB" w14:textId="77777777" w:rsid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02F242D2" w:rsidR="00EE79C6" w:rsidRPr="00C22B55" w:rsidRDefault="00EE79C6" w:rsidP="00EE79C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>
        <w:rPr>
          <w:rFonts w:ascii="Times New Roman" w:eastAsia="Times New Roman" w:hAnsi="Times New Roman" w:cs="Times New Roman"/>
          <w:kern w:val="36"/>
          <w:lang w:eastAsia="hr-HR"/>
        </w:rPr>
        <w:t>3,</w:t>
      </w:r>
      <w:r w:rsidR="00C134A0">
        <w:rPr>
          <w:rFonts w:ascii="Times New Roman" w:eastAsia="Times New Roman" w:hAnsi="Times New Roman" w:cs="Times New Roman"/>
          <w:kern w:val="36"/>
          <w:lang w:eastAsia="hr-HR"/>
        </w:rPr>
        <w:t>3</w:t>
      </w:r>
      <w:r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C134A0">
        <w:rPr>
          <w:rFonts w:ascii="Times New Roman" w:eastAsia="Times New Roman" w:hAnsi="Times New Roman" w:cs="Times New Roman"/>
          <w:bCs/>
          <w:kern w:val="36"/>
          <w:lang w:eastAsia="hr-HR"/>
        </w:rPr>
        <w:t>59</w:t>
      </w:r>
      <w:r w:rsidR="005903F8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3B5C72DD" w:rsidR="003B135F" w:rsidRPr="007A1EA1" w:rsidRDefault="007A1EA1" w:rsidP="007A1EA1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9728ED" w:rsidRPr="007A1EA1">
        <w:rPr>
          <w:rFonts w:ascii="Times New Roman" w:eastAsia="Times New Roman" w:hAnsi="Times New Roman" w:cs="Times New Roman"/>
          <w:lang w:eastAsia="hr-HR"/>
        </w:rPr>
        <w:t xml:space="preserve">gradnje 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DDAEBFB" w14:textId="66E9B595" w:rsidR="004E49A2" w:rsidRDefault="004E49A2" w:rsidP="004E49A2">
      <w:pPr>
        <w:numPr>
          <w:ilvl w:val="1"/>
          <w:numId w:val="18"/>
        </w:num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gradnji (NN 153/13, 20/17, 39</w:t>
      </w:r>
      <w:r w:rsidR="00FD0DA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19, 125/19)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24DF6934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A94F9D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2288CCD8" w14:textId="24E07303" w:rsidR="00C95B60" w:rsidRDefault="0071047F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dr.sc. Ana Hranilović Trubić</w:t>
      </w:r>
      <w:r w:rsidR="00A94F9D">
        <w:rPr>
          <w:rFonts w:ascii="Times New Roman" w:eastAsia="Times New Roman" w:hAnsi="Times New Roman" w:cs="Times New Roman"/>
          <w:b/>
          <w:snapToGrid w:val="0"/>
        </w:rPr>
        <w:t>, dipl.ing.građ.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C6B3221" w14:textId="77777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4ECBD10" w14:textId="77777777" w:rsidR="00D50087" w:rsidRDefault="00D50087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99BB58E" w14:textId="77777777" w:rsidR="00D50087" w:rsidRDefault="00D50087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A4C9D5A" w14:textId="77777777" w:rsidR="00D50087" w:rsidRDefault="00D50087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D7799" w14:textId="3D500205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16A5694" w14:textId="278840A9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1E6128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51A0F" w14:textId="77777777" w:rsidR="00BA053D" w:rsidRDefault="00BA053D" w:rsidP="00883CD4">
      <w:pPr>
        <w:spacing w:after="0" w:line="240" w:lineRule="auto"/>
      </w:pPr>
      <w:r>
        <w:separator/>
      </w:r>
    </w:p>
  </w:endnote>
  <w:endnote w:type="continuationSeparator" w:id="0">
    <w:p w14:paraId="338D88AA" w14:textId="77777777" w:rsidR="00BA053D" w:rsidRDefault="00BA053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F12DA" w14:textId="77777777" w:rsidR="00BA053D" w:rsidRDefault="00BA053D" w:rsidP="00883CD4">
      <w:pPr>
        <w:spacing w:after="0" w:line="240" w:lineRule="auto"/>
      </w:pPr>
      <w:r>
        <w:separator/>
      </w:r>
    </w:p>
  </w:footnote>
  <w:footnote w:type="continuationSeparator" w:id="0">
    <w:p w14:paraId="4B893F91" w14:textId="77777777" w:rsidR="00BA053D" w:rsidRDefault="00BA053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6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3"/>
  </w:num>
  <w:num w:numId="9" w16cid:durableId="1000080789">
    <w:abstractNumId w:val="8"/>
  </w:num>
  <w:num w:numId="10" w16cid:durableId="1387680424">
    <w:abstractNumId w:val="17"/>
  </w:num>
  <w:num w:numId="11" w16cid:durableId="1695034370">
    <w:abstractNumId w:val="14"/>
  </w:num>
  <w:num w:numId="12" w16cid:durableId="724718438">
    <w:abstractNumId w:val="7"/>
  </w:num>
  <w:num w:numId="13" w16cid:durableId="225266044">
    <w:abstractNumId w:val="15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6128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271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27"/>
    <w:rsid w:val="00477FEC"/>
    <w:rsid w:val="00480BB0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7BB5"/>
    <w:rsid w:val="00692835"/>
    <w:rsid w:val="006929E4"/>
    <w:rsid w:val="00692C73"/>
    <w:rsid w:val="00692FDE"/>
    <w:rsid w:val="0069326C"/>
    <w:rsid w:val="006951CC"/>
    <w:rsid w:val="00695BEE"/>
    <w:rsid w:val="006A70FC"/>
    <w:rsid w:val="006A7F88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3728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950D0"/>
    <w:rsid w:val="00AA0940"/>
    <w:rsid w:val="00AA1071"/>
    <w:rsid w:val="00AA17C7"/>
    <w:rsid w:val="00AA18AF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494D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053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3971"/>
    <w:rsid w:val="00C03CE2"/>
    <w:rsid w:val="00C05DD6"/>
    <w:rsid w:val="00C0754F"/>
    <w:rsid w:val="00C07716"/>
    <w:rsid w:val="00C10A60"/>
    <w:rsid w:val="00C11499"/>
    <w:rsid w:val="00C12AB2"/>
    <w:rsid w:val="00C134A0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91E"/>
    <w:rsid w:val="00E93E30"/>
    <w:rsid w:val="00E94CD8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5C2D"/>
    <w:rsid w:val="00FD0DAC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24</TotalTime>
  <Pages>3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10</cp:revision>
  <cp:lastPrinted>2018-10-24T08:16:00Z</cp:lastPrinted>
  <dcterms:created xsi:type="dcterms:W3CDTF">2024-11-04T11:24:00Z</dcterms:created>
  <dcterms:modified xsi:type="dcterms:W3CDTF">2024-11-06T08:40:00Z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