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AD04" w14:textId="7FE8B56D" w:rsidR="00691E2A" w:rsidRDefault="00922933" w:rsidP="00F00C13">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F00C13">
        <w:rPr>
          <w:rFonts w:ascii="Times New Roman" w:eastAsia="Times New Roman" w:hAnsi="Times New Roman" w:cs="Times New Roman"/>
          <w:lang w:eastAsia="hr-HR"/>
        </w:rPr>
        <w:t>DRUŠTVENE DJELATNOSTI</w:t>
      </w:r>
    </w:p>
    <w:p w14:paraId="6E9C48C9" w14:textId="50C308AC" w:rsidR="00EA6824" w:rsidRPr="009F68C1" w:rsidRDefault="00EA6824" w:rsidP="0062568A">
      <w:pPr>
        <w:spacing w:after="0" w:line="240" w:lineRule="auto"/>
        <w:rPr>
          <w:rFonts w:ascii="Times New Roman" w:eastAsia="Times New Roman" w:hAnsi="Times New Roman" w:cs="Times New Roman"/>
          <w:lang w:eastAsia="hr-HR"/>
        </w:rPr>
      </w:pPr>
      <w:r w:rsidRPr="009F68C1">
        <w:rPr>
          <w:rFonts w:ascii="Times New Roman" w:eastAsia="Times New Roman" w:hAnsi="Times New Roman" w:cs="Times New Roman"/>
          <w:lang w:eastAsia="hr-HR"/>
        </w:rPr>
        <w:t>KLASA:112-0</w:t>
      </w:r>
      <w:r w:rsidR="00DD3183" w:rsidRPr="009F68C1">
        <w:rPr>
          <w:rFonts w:ascii="Times New Roman" w:eastAsia="Times New Roman" w:hAnsi="Times New Roman" w:cs="Times New Roman"/>
          <w:lang w:eastAsia="hr-HR"/>
        </w:rPr>
        <w:t>1</w:t>
      </w:r>
      <w:r w:rsidRPr="009F68C1">
        <w:rPr>
          <w:rFonts w:ascii="Times New Roman" w:eastAsia="Times New Roman" w:hAnsi="Times New Roman" w:cs="Times New Roman"/>
          <w:lang w:eastAsia="hr-HR"/>
        </w:rPr>
        <w:t>/</w:t>
      </w:r>
      <w:r w:rsidR="008C065C" w:rsidRPr="009F68C1">
        <w:rPr>
          <w:rFonts w:ascii="Times New Roman" w:eastAsia="Times New Roman" w:hAnsi="Times New Roman" w:cs="Times New Roman"/>
          <w:lang w:eastAsia="hr-HR"/>
        </w:rPr>
        <w:t>2</w:t>
      </w:r>
      <w:r w:rsidR="0071176E" w:rsidRPr="009F68C1">
        <w:rPr>
          <w:rFonts w:ascii="Times New Roman" w:eastAsia="Times New Roman" w:hAnsi="Times New Roman" w:cs="Times New Roman"/>
          <w:lang w:eastAsia="hr-HR"/>
        </w:rPr>
        <w:t>4</w:t>
      </w:r>
      <w:r w:rsidRPr="009F68C1">
        <w:rPr>
          <w:rFonts w:ascii="Times New Roman" w:eastAsia="Times New Roman" w:hAnsi="Times New Roman" w:cs="Times New Roman"/>
          <w:lang w:eastAsia="hr-HR"/>
        </w:rPr>
        <w:t>-01/</w:t>
      </w:r>
      <w:r w:rsidR="00A2576F" w:rsidRPr="009F68C1">
        <w:rPr>
          <w:rFonts w:ascii="Times New Roman" w:eastAsia="Times New Roman" w:hAnsi="Times New Roman" w:cs="Times New Roman"/>
          <w:lang w:eastAsia="hr-HR"/>
        </w:rPr>
        <w:t>0</w:t>
      </w:r>
      <w:r w:rsidR="008D22F3">
        <w:rPr>
          <w:rFonts w:ascii="Times New Roman" w:eastAsia="Times New Roman" w:hAnsi="Times New Roman" w:cs="Times New Roman"/>
          <w:lang w:eastAsia="hr-HR"/>
        </w:rPr>
        <w:t>3</w:t>
      </w:r>
    </w:p>
    <w:p w14:paraId="7CA12A99" w14:textId="4C189CF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306B23D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D66434">
        <w:rPr>
          <w:rFonts w:ascii="Times New Roman" w:eastAsia="Times New Roman" w:hAnsi="Times New Roman" w:cs="Times New Roman"/>
          <w:lang w:eastAsia="hr-HR"/>
        </w:rPr>
        <w:t>1</w:t>
      </w:r>
      <w:r w:rsidR="0071176E">
        <w:rPr>
          <w:rFonts w:ascii="Times New Roman" w:eastAsia="Times New Roman" w:hAnsi="Times New Roman" w:cs="Times New Roman"/>
          <w:lang w:eastAsia="hr-HR"/>
        </w:rPr>
        <w:t>9</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71176E">
        <w:rPr>
          <w:rFonts w:ascii="Times New Roman" w:eastAsia="Times New Roman" w:hAnsi="Times New Roman" w:cs="Times New Roman"/>
          <w:lang w:eastAsia="hr-HR"/>
        </w:rPr>
        <w:t>veljače</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77B56B2D" w:rsidR="00EA6824" w:rsidRDefault="00F00C13"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D25F59" w:rsidRPr="00D25F59">
        <w:rPr>
          <w:rFonts w:ascii="Times New Roman" w:eastAsia="Times New Roman" w:hAnsi="Times New Roman" w:cs="Times New Roman"/>
          <w:lang w:eastAsia="hr-HR"/>
        </w:rPr>
        <w:t xml:space="preserve"> Upravnog odjela za </w:t>
      </w:r>
      <w:bookmarkStart w:id="0" w:name="_Hlk158984100"/>
      <w:r>
        <w:rPr>
          <w:rFonts w:ascii="Times New Roman" w:eastAsia="Times New Roman" w:hAnsi="Times New Roman" w:cs="Times New Roman"/>
          <w:lang w:eastAsia="hr-HR"/>
        </w:rPr>
        <w:t>društvene djelatnosti</w:t>
      </w:r>
      <w:r w:rsidR="00D25F59"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3792398B"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F00C13">
        <w:rPr>
          <w:rFonts w:ascii="Times New Roman" w:eastAsia="Times New Roman" w:hAnsi="Times New Roman" w:cs="Times New Roman"/>
          <w:lang w:eastAsia="hr-HR"/>
        </w:rPr>
        <w:t>društvene djelatnosti</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9A145E">
        <w:rPr>
          <w:rFonts w:ascii="Times New Roman" w:eastAsia="Times New Roman" w:hAnsi="Times New Roman" w:cs="Times New Roman"/>
          <w:b/>
          <w:lang w:eastAsia="hr-HR"/>
        </w:rPr>
        <w:t xml:space="preserve">viši </w:t>
      </w:r>
      <w:r w:rsidR="009D087D">
        <w:rPr>
          <w:rFonts w:ascii="Times New Roman" w:eastAsia="Times New Roman" w:hAnsi="Times New Roman" w:cs="Times New Roman"/>
          <w:b/>
          <w:lang w:eastAsia="hr-HR"/>
        </w:rPr>
        <w:t xml:space="preserve">stručni suradnik za </w:t>
      </w:r>
      <w:r w:rsidR="00F00C13">
        <w:rPr>
          <w:rFonts w:ascii="Times New Roman" w:eastAsia="Times New Roman" w:hAnsi="Times New Roman" w:cs="Times New Roman"/>
          <w:b/>
          <w:lang w:eastAsia="hr-HR"/>
        </w:rPr>
        <w:t>kulturu i kulturnu baštinu</w:t>
      </w:r>
      <w:r w:rsidR="00045AB6">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224E108D" w14:textId="77777777" w:rsidR="006831F4" w:rsidRDefault="006831F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6831F4">
        <w:rPr>
          <w:rFonts w:ascii="Times New Roman" w:eastAsia="Times New Roman" w:hAnsi="Times New Roman" w:cs="Times New Roman"/>
          <w:bCs/>
          <w:lang w:eastAsia="hr-HR"/>
        </w:rPr>
        <w:t>sveučilišni diplomski studij ili sveučilišni integrirani prijediplomski i diplomski studij ili stručni diplomski studij  građevinske, arhitektonske, društvene ili humanističke struke</w:t>
      </w:r>
      <w:r w:rsidRPr="006831F4">
        <w:rPr>
          <w:rFonts w:ascii="Times New Roman" w:eastAsia="Times New Roman" w:hAnsi="Times New Roman" w:cs="Times New Roman"/>
          <w:bCs/>
          <w:lang w:eastAsia="hr-HR"/>
        </w:rPr>
        <w:t xml:space="preserve"> </w:t>
      </w:r>
    </w:p>
    <w:p w14:paraId="2F8B6032" w14:textId="058389E7" w:rsidR="00300074" w:rsidRPr="005456FD" w:rsidRDefault="0030007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bez </w:t>
      </w:r>
      <w:r w:rsidR="009A67D9" w:rsidRPr="005456FD">
        <w:rPr>
          <w:rFonts w:ascii="Times New Roman" w:eastAsia="Times New Roman" w:hAnsi="Times New Roman" w:cs="Times New Roman"/>
          <w:bCs/>
          <w:lang w:eastAsia="hr-HR"/>
        </w:rPr>
        <w:t xml:space="preserve">radnog iskustva na odgovarajućim poslovima </w:t>
      </w:r>
      <w:r w:rsidR="00502537" w:rsidRPr="005456FD">
        <w:rPr>
          <w:rFonts w:ascii="Times New Roman" w:eastAsia="Times New Roman" w:hAnsi="Times New Roman" w:cs="Times New Roman"/>
          <w:bCs/>
          <w:lang w:eastAsia="hr-HR"/>
        </w:rPr>
        <w:t xml:space="preserve">ili s radnim iskustvom kraćim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333123C2"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r w:rsidR="006831F4">
        <w:rPr>
          <w:rFonts w:ascii="Times New Roman" w:eastAsia="Times New Roman" w:hAnsi="Times New Roman" w:cs="Times New Roman"/>
          <w:bCs/>
          <w:lang w:eastAsia="hr-HR"/>
        </w:rPr>
        <w:t>.</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9675A3B"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3D3475">
        <w:rPr>
          <w:rFonts w:ascii="Times New Roman" w:eastAsia="Times New Roman" w:hAnsi="Times New Roman" w:cs="Times New Roman"/>
          <w:bCs/>
          <w:lang w:eastAsia="hr-HR"/>
        </w:rPr>
        <w:t>potvrde</w:t>
      </w:r>
      <w:r w:rsidR="00DC30E1">
        <w:rPr>
          <w:rFonts w:ascii="Times New Roman" w:eastAsia="Times New Roman" w:hAnsi="Times New Roman" w:cs="Times New Roman"/>
          <w:bCs/>
          <w:lang w:eastAsia="hr-HR"/>
        </w:rPr>
        <w:t xml:space="preserve"> /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w:t>
      </w:r>
      <w:r w:rsidRPr="002E7D4D">
        <w:rPr>
          <w:rFonts w:ascii="Times New Roman" w:eastAsia="Times New Roman" w:hAnsi="Times New Roman" w:cs="Times New Roman"/>
          <w:bCs/>
          <w:lang w:eastAsia="hr-HR"/>
        </w:rPr>
        <w:lastRenderedPageBreak/>
        <w:t xml:space="preserve">Hrvatskog zavoda za mirovinsko osiguranje koju Zavod na osobno traženje izdaje na šalterima područnih službi/ureda Hrvatskog zavoda za mirovinsko osiguranje a koji el.zapis/potvrda,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6D20E12D" w14:textId="77777777" w:rsidR="000149FB" w:rsidRDefault="000149FB" w:rsidP="00FB2F36">
      <w:pPr>
        <w:spacing w:after="0" w:line="240" w:lineRule="auto"/>
        <w:ind w:left="708"/>
        <w:rPr>
          <w:rFonts w:ascii="Times New Roman" w:eastAsia="Times New Roman" w:hAnsi="Times New Roman" w:cs="Times New Roman"/>
          <w:bCs/>
          <w:lang w:eastAsia="hr-HR"/>
        </w:rPr>
      </w:pPr>
    </w:p>
    <w:p w14:paraId="3F3B58D7" w14:textId="1832BA46"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3A7FBA0F"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diplomu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Vrijeme i mjesto održavanja testiranja objavit će se najmanje pet (5) dana prije testiranja na istoj web-stranici i na oglasnoj ploči Grada Karlovca, Karlovac, Banjavčićeva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0709FD37"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w:t>
      </w:r>
      <w:r w:rsidR="00150DE5">
        <w:rPr>
          <w:rFonts w:ascii="Times New Roman" w:eastAsia="Calibri" w:hAnsi="Times New Roman" w:cs="Times New Roman"/>
          <w:b/>
          <w:bCs/>
          <w:color w:val="000000"/>
          <w:lang w:eastAsia="hr-HR"/>
        </w:rPr>
        <w:t>društvene djelatnosti</w:t>
      </w:r>
      <w:r w:rsidR="005C4D3A" w:rsidRPr="005C2EE0">
        <w:rPr>
          <w:rFonts w:ascii="Times New Roman" w:eastAsia="Calibri" w:hAnsi="Times New Roman" w:cs="Times New Roman"/>
          <w:b/>
          <w:bCs/>
          <w:color w:val="000000"/>
          <w:lang w:eastAsia="hr-HR"/>
        </w:rPr>
        <w:t xml:space="preserve">: </w:t>
      </w:r>
      <w:r w:rsidR="005C4D3A">
        <w:rPr>
          <w:rFonts w:ascii="Times New Roman" w:eastAsia="Calibri" w:hAnsi="Times New Roman" w:cs="Times New Roman"/>
          <w:b/>
          <w:bCs/>
          <w:color w:val="000000"/>
          <w:lang w:eastAsia="hr-HR"/>
        </w:rPr>
        <w:t xml:space="preserve">vježbenik - </w:t>
      </w:r>
      <w:r w:rsidR="005C4D3A" w:rsidRPr="005C2EE0">
        <w:rPr>
          <w:rFonts w:ascii="Times New Roman" w:eastAsia="Times New Roman" w:hAnsi="Times New Roman" w:cs="Times New Roman"/>
          <w:b/>
          <w:bCs/>
          <w:lang w:eastAsia="hr-HR"/>
        </w:rPr>
        <w:t xml:space="preserve">viši </w:t>
      </w:r>
      <w:r w:rsidR="00211AE9">
        <w:rPr>
          <w:rFonts w:ascii="Times New Roman" w:eastAsia="Times New Roman" w:hAnsi="Times New Roman" w:cs="Times New Roman"/>
          <w:b/>
          <w:bCs/>
          <w:lang w:eastAsia="hr-HR"/>
        </w:rPr>
        <w:t xml:space="preserve">stručni suradnik za </w:t>
      </w:r>
      <w:r w:rsidR="00150DE5">
        <w:rPr>
          <w:rFonts w:ascii="Times New Roman" w:eastAsia="Times New Roman" w:hAnsi="Times New Roman" w:cs="Times New Roman"/>
          <w:b/>
          <w:bCs/>
          <w:lang w:eastAsia="hr-HR"/>
        </w:rPr>
        <w:t>kulturu i kulturnu baštinu</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r w:rsidR="005C4D3A" w:rsidRPr="005C2EE0">
        <w:rPr>
          <w:rFonts w:ascii="Times New Roman" w:eastAsia="Calibri" w:hAnsi="Times New Roman" w:cs="Times New Roman"/>
          <w:color w:val="000000"/>
          <w:lang w:eastAsia="hr-HR"/>
        </w:rPr>
        <w:t xml:space="preserve">Banjavčićeva 9, 47000 Karlovac, u roku od 8 dana od dana objave natječaja u „Narodnim novinama“. </w:t>
      </w:r>
      <w:r w:rsidR="005C4D3A" w:rsidRPr="005C2EE0">
        <w:rPr>
          <w:rFonts w:ascii="Times New Roman" w:eastAsia="Calibri" w:hAnsi="Times New Roman" w:cs="Times New Roman"/>
          <w:lang w:eastAsia="hr-HR"/>
        </w:rPr>
        <w:t>Prijave se mogu dostaviti i neposredno, u pisarnicu Grada Karlovca na adresi Banjavčićeva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16CE1C06" w14:textId="1BDA1E04" w:rsidR="00873B05" w:rsidRPr="009E5837" w:rsidRDefault="009E5837" w:rsidP="009E5837">
      <w:pPr>
        <w:tabs>
          <w:tab w:val="left" w:pos="284"/>
        </w:tabs>
        <w:spacing w:after="0" w:line="240" w:lineRule="auto"/>
        <w:jc w:val="center"/>
        <w:rPr>
          <w:rFonts w:ascii="Times New Roman" w:eastAsia="Calibri" w:hAnsi="Times New Roman" w:cs="Times New Roman"/>
          <w:b/>
          <w:bCs/>
        </w:rPr>
      </w:pPr>
      <w:r>
        <w:rPr>
          <w:rFonts w:ascii="Times New Roman" w:eastAsia="Times New Roman" w:hAnsi="Times New Roman" w:cs="Times New Roman"/>
          <w:b/>
          <w:lang w:eastAsia="hr-HR"/>
        </w:rPr>
        <w:t xml:space="preserve">                                                                                                              </w:t>
      </w:r>
      <w:r w:rsidRPr="009E5837">
        <w:rPr>
          <w:rFonts w:ascii="Times New Roman" w:eastAsia="Calibri" w:hAnsi="Times New Roman" w:cs="Times New Roman"/>
          <w:b/>
          <w:bCs/>
        </w:rPr>
        <w:t>PROČELNICA</w:t>
      </w:r>
    </w:p>
    <w:p w14:paraId="7C15C341" w14:textId="32CE2DF3" w:rsidR="00873B05" w:rsidRPr="009E5837" w:rsidRDefault="00873B05" w:rsidP="00873B05">
      <w:pPr>
        <w:tabs>
          <w:tab w:val="left" w:pos="284"/>
        </w:tabs>
        <w:spacing w:after="0" w:line="240" w:lineRule="auto"/>
        <w:rPr>
          <w:rFonts w:ascii="Times New Roman" w:eastAsia="Calibri" w:hAnsi="Times New Roman" w:cs="Times New Roman"/>
          <w:b/>
          <w:bCs/>
        </w:rPr>
      </w:pP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t xml:space="preserve">                                 </w:t>
      </w:r>
      <w:r w:rsidR="008554E8" w:rsidRPr="009E5837">
        <w:rPr>
          <w:rFonts w:ascii="Times New Roman" w:eastAsia="Calibri" w:hAnsi="Times New Roman" w:cs="Times New Roman"/>
          <w:b/>
          <w:bCs/>
        </w:rPr>
        <w:t xml:space="preserve">  </w:t>
      </w:r>
      <w:r w:rsidR="009E5837" w:rsidRPr="009E5837">
        <w:rPr>
          <w:rFonts w:ascii="Times New Roman" w:eastAsia="Calibri" w:hAnsi="Times New Roman" w:cs="Times New Roman"/>
          <w:b/>
          <w:bCs/>
        </w:rPr>
        <w:t>Draženka Sila Ljubenko, prof.</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F94CFD">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75906" w14:textId="77777777" w:rsidR="00F94CFD" w:rsidRDefault="00F94CFD" w:rsidP="00883CD4">
      <w:pPr>
        <w:spacing w:after="0" w:line="240" w:lineRule="auto"/>
      </w:pPr>
      <w:r>
        <w:separator/>
      </w:r>
    </w:p>
  </w:endnote>
  <w:endnote w:type="continuationSeparator" w:id="0">
    <w:p w14:paraId="0ABFAFE8" w14:textId="77777777" w:rsidR="00F94CFD" w:rsidRDefault="00F94CFD"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917D" w14:textId="77777777" w:rsidR="009E16EF" w:rsidRDefault="00B94E5B" w:rsidP="006B00B6">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9E16EF">
      <w:rPr>
        <w:rFonts w:ascii="Times New Roman" w:hAnsi="Times New Roman" w:cs="Times New Roman"/>
        <w:sz w:val="18"/>
        <w:szCs w:val="18"/>
      </w:rPr>
      <w:t>društvene djelatnosti</w:t>
    </w:r>
    <w:r w:rsidR="00343185">
      <w:rPr>
        <w:rFonts w:ascii="Times New Roman" w:hAnsi="Times New Roman" w:cs="Times New Roman"/>
        <w:sz w:val="18"/>
        <w:szCs w:val="18"/>
      </w:rPr>
      <w:t>,</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r w:rsidR="00B247E9">
      <w:rPr>
        <w:rFonts w:ascii="Times New Roman" w:hAnsi="Times New Roman" w:cs="Times New Roman"/>
        <w:sz w:val="18"/>
        <w:szCs w:val="18"/>
      </w:rPr>
      <w:t xml:space="preserve"> </w:t>
    </w:r>
  </w:p>
  <w:p w14:paraId="15E7177C" w14:textId="519B90C9" w:rsidR="00B94E5B" w:rsidRPr="008D78AB" w:rsidRDefault="00B94E5B" w:rsidP="006B00B6">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6B00B6">
      <w:rPr>
        <w:rFonts w:ascii="Times New Roman" w:hAnsi="Times New Roman" w:cs="Times New Roman"/>
        <w:sz w:val="18"/>
        <w:szCs w:val="18"/>
      </w:rPr>
      <w:t>1</w:t>
    </w:r>
    <w:r w:rsidR="009E16EF">
      <w:rPr>
        <w:rFonts w:ascii="Times New Roman" w:hAnsi="Times New Roman" w:cs="Times New Roman"/>
        <w:sz w:val="18"/>
        <w:szCs w:val="18"/>
      </w:rPr>
      <w:t>09</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6B00B6">
      <w:rPr>
        <w:rFonts w:ascii="Times New Roman" w:hAnsi="Times New Roman" w:cs="Times New Roman"/>
        <w:sz w:val="18"/>
        <w:szCs w:val="18"/>
      </w:rPr>
      <w:t>28</w:t>
    </w:r>
    <w:r w:rsidR="00717B4A">
      <w:rPr>
        <w:rFonts w:ascii="Times New Roman" w:hAnsi="Times New Roman" w:cs="Times New Roman"/>
        <w:sz w:val="18"/>
        <w:szCs w:val="18"/>
      </w:rPr>
      <w:t xml:space="preserve"> </w:t>
    </w:r>
    <w:r w:rsidR="009E16EF">
      <w:rPr>
        <w:rFonts w:ascii="Times New Roman" w:hAnsi="Times New Roman" w:cs="Times New Roman"/>
        <w:sz w:val="18"/>
        <w:szCs w:val="18"/>
      </w:rPr>
      <w:t>141</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D4D77" w14:textId="77777777" w:rsidR="00F94CFD" w:rsidRDefault="00F94CFD" w:rsidP="00883CD4">
      <w:pPr>
        <w:spacing w:after="0" w:line="240" w:lineRule="auto"/>
      </w:pPr>
      <w:r>
        <w:separator/>
      </w:r>
    </w:p>
  </w:footnote>
  <w:footnote w:type="continuationSeparator" w:id="0">
    <w:p w14:paraId="78E7CA74" w14:textId="77777777" w:rsidR="00F94CFD" w:rsidRDefault="00F94CFD"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9FB"/>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5CB5"/>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DE5"/>
    <w:rsid w:val="00150EEA"/>
    <w:rsid w:val="00152611"/>
    <w:rsid w:val="00154D4F"/>
    <w:rsid w:val="00155557"/>
    <w:rsid w:val="00156503"/>
    <w:rsid w:val="00156849"/>
    <w:rsid w:val="00157F21"/>
    <w:rsid w:val="00161DD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742"/>
    <w:rsid w:val="001F0C86"/>
    <w:rsid w:val="001F128D"/>
    <w:rsid w:val="001F1766"/>
    <w:rsid w:val="001F2059"/>
    <w:rsid w:val="001F2759"/>
    <w:rsid w:val="001F2B16"/>
    <w:rsid w:val="001F3266"/>
    <w:rsid w:val="00200FD7"/>
    <w:rsid w:val="00203797"/>
    <w:rsid w:val="00210CAA"/>
    <w:rsid w:val="00211AE9"/>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2BC5"/>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741"/>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914"/>
    <w:rsid w:val="00593C92"/>
    <w:rsid w:val="005947D7"/>
    <w:rsid w:val="00597128"/>
    <w:rsid w:val="0059712A"/>
    <w:rsid w:val="00597789"/>
    <w:rsid w:val="005A04AD"/>
    <w:rsid w:val="005A2001"/>
    <w:rsid w:val="005A25DE"/>
    <w:rsid w:val="005A3212"/>
    <w:rsid w:val="005A3C18"/>
    <w:rsid w:val="005A4525"/>
    <w:rsid w:val="005B0D5A"/>
    <w:rsid w:val="005B19A1"/>
    <w:rsid w:val="005B3E08"/>
    <w:rsid w:val="005B53A3"/>
    <w:rsid w:val="005B54B4"/>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31F4"/>
    <w:rsid w:val="00684A05"/>
    <w:rsid w:val="00691E2A"/>
    <w:rsid w:val="00692835"/>
    <w:rsid w:val="006929E4"/>
    <w:rsid w:val="00692C73"/>
    <w:rsid w:val="0069326C"/>
    <w:rsid w:val="00695BEE"/>
    <w:rsid w:val="006A70FC"/>
    <w:rsid w:val="006B00B6"/>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45B3"/>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0FD2"/>
    <w:rsid w:val="00831CC4"/>
    <w:rsid w:val="00832619"/>
    <w:rsid w:val="00832A56"/>
    <w:rsid w:val="00837CBF"/>
    <w:rsid w:val="008418CD"/>
    <w:rsid w:val="00842424"/>
    <w:rsid w:val="0084245D"/>
    <w:rsid w:val="00846235"/>
    <w:rsid w:val="0084674D"/>
    <w:rsid w:val="008500C9"/>
    <w:rsid w:val="008513E9"/>
    <w:rsid w:val="008516D4"/>
    <w:rsid w:val="008526AF"/>
    <w:rsid w:val="008545A0"/>
    <w:rsid w:val="00854DC9"/>
    <w:rsid w:val="008554E8"/>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2F3"/>
    <w:rsid w:val="008D2836"/>
    <w:rsid w:val="008D43F7"/>
    <w:rsid w:val="008D5B2F"/>
    <w:rsid w:val="008D78AB"/>
    <w:rsid w:val="008E0890"/>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87D"/>
    <w:rsid w:val="009D0F0A"/>
    <w:rsid w:val="009D1101"/>
    <w:rsid w:val="009D4B02"/>
    <w:rsid w:val="009D4B65"/>
    <w:rsid w:val="009E0C13"/>
    <w:rsid w:val="009E16EF"/>
    <w:rsid w:val="009E1A65"/>
    <w:rsid w:val="009E1DB1"/>
    <w:rsid w:val="009E37B0"/>
    <w:rsid w:val="009E49EE"/>
    <w:rsid w:val="009E5837"/>
    <w:rsid w:val="009E7AAA"/>
    <w:rsid w:val="009E7E76"/>
    <w:rsid w:val="009F2085"/>
    <w:rsid w:val="009F5909"/>
    <w:rsid w:val="009F5E7F"/>
    <w:rsid w:val="009F5FA6"/>
    <w:rsid w:val="009F68C1"/>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9FD"/>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2D65"/>
    <w:rsid w:val="00D24013"/>
    <w:rsid w:val="00D24F7E"/>
    <w:rsid w:val="00D25F59"/>
    <w:rsid w:val="00D265FB"/>
    <w:rsid w:val="00D26637"/>
    <w:rsid w:val="00D26A7F"/>
    <w:rsid w:val="00D308DC"/>
    <w:rsid w:val="00D31014"/>
    <w:rsid w:val="00D3114E"/>
    <w:rsid w:val="00D35477"/>
    <w:rsid w:val="00D357D8"/>
    <w:rsid w:val="00D420D1"/>
    <w:rsid w:val="00D43496"/>
    <w:rsid w:val="00D45C7D"/>
    <w:rsid w:val="00D47E02"/>
    <w:rsid w:val="00D50C7A"/>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0C13"/>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D68"/>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94CFD"/>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2.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164B3D-CC9E-4412-A8F6-0A8F94BEBB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24</TotalTime>
  <Pages>3</Pages>
  <Words>1354</Words>
  <Characters>7720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9</cp:revision>
  <cp:lastPrinted>2024-02-16T12:13:00Z</cp:lastPrinted>
  <dcterms:created xsi:type="dcterms:W3CDTF">2024-02-16T13:40:00Z</dcterms:created>
  <dcterms:modified xsi:type="dcterms:W3CDTF">2024-02-16T14:01:00Z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