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7A12C" w14:textId="3132DEE3" w:rsidR="00AA35C8" w:rsidRDefault="00411319" w:rsidP="006E0BAE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0D26D1">
        <w:rPr>
          <w:rFonts w:ascii="Times New Roman" w:hAnsi="Times New Roman" w:cs="Times New Roman"/>
          <w:color w:val="000000"/>
        </w:rPr>
        <w:t>U</w:t>
      </w:r>
      <w:r w:rsidR="0004270C" w:rsidRPr="000D26D1">
        <w:rPr>
          <w:rFonts w:ascii="Times New Roman" w:hAnsi="Times New Roman" w:cs="Times New Roman"/>
          <w:color w:val="000000"/>
        </w:rPr>
        <w:t xml:space="preserve">PRAVNI </w:t>
      </w:r>
      <w:r w:rsidRPr="000D26D1">
        <w:rPr>
          <w:rFonts w:ascii="Times New Roman" w:hAnsi="Times New Roman" w:cs="Times New Roman"/>
          <w:color w:val="000000"/>
        </w:rPr>
        <w:t>O</w:t>
      </w:r>
      <w:r w:rsidR="0004270C" w:rsidRPr="000D26D1">
        <w:rPr>
          <w:rFonts w:ascii="Times New Roman" w:hAnsi="Times New Roman" w:cs="Times New Roman"/>
          <w:color w:val="000000"/>
        </w:rPr>
        <w:t xml:space="preserve">DJEL </w:t>
      </w:r>
      <w:r w:rsidR="00AA35C8" w:rsidRPr="000D26D1">
        <w:rPr>
          <w:rFonts w:ascii="Times New Roman" w:hAnsi="Times New Roman" w:cs="Times New Roman"/>
          <w:color w:val="000000"/>
        </w:rPr>
        <w:t xml:space="preserve">ZA </w:t>
      </w:r>
      <w:r w:rsidR="000512CD">
        <w:rPr>
          <w:rFonts w:ascii="Times New Roman" w:hAnsi="Times New Roman" w:cs="Times New Roman"/>
          <w:color w:val="000000"/>
        </w:rPr>
        <w:t>DRUŠTVENE DJELATNOSTI</w:t>
      </w:r>
    </w:p>
    <w:p w14:paraId="553EE3CF" w14:textId="2713CF6B" w:rsidR="007D5F83" w:rsidRPr="000D26D1" w:rsidRDefault="007D5F83" w:rsidP="00D1101C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Povjerenstvo za provedbu </w:t>
      </w:r>
      <w:r w:rsidR="00C77136">
        <w:rPr>
          <w:rFonts w:ascii="Times New Roman" w:hAnsi="Times New Roman" w:cs="Times New Roman"/>
          <w:color w:val="000000"/>
        </w:rPr>
        <w:t>oglasa</w:t>
      </w:r>
    </w:p>
    <w:p w14:paraId="68B65955" w14:textId="2CA8B648" w:rsidR="006B4ECA" w:rsidRPr="000D26D1" w:rsidRDefault="006B4ECA" w:rsidP="00D1101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 xml:space="preserve">KLASA: </w:t>
      </w:r>
      <w:r w:rsidR="00F31680" w:rsidRPr="000D26D1">
        <w:rPr>
          <w:rFonts w:ascii="Times New Roman" w:eastAsia="Times New Roman" w:hAnsi="Times New Roman" w:cs="Times New Roman"/>
          <w:lang w:eastAsia="hr-HR"/>
        </w:rPr>
        <w:t>112-0</w:t>
      </w:r>
      <w:r w:rsidR="00C275F8">
        <w:rPr>
          <w:rFonts w:ascii="Times New Roman" w:eastAsia="Times New Roman" w:hAnsi="Times New Roman" w:cs="Times New Roman"/>
          <w:lang w:eastAsia="hr-HR"/>
        </w:rPr>
        <w:t>3</w:t>
      </w:r>
      <w:r w:rsidR="00F31680" w:rsidRPr="000D26D1">
        <w:rPr>
          <w:rFonts w:ascii="Times New Roman" w:eastAsia="Times New Roman" w:hAnsi="Times New Roman" w:cs="Times New Roman"/>
          <w:lang w:eastAsia="hr-HR"/>
        </w:rPr>
        <w:t>/</w:t>
      </w:r>
      <w:r w:rsidR="00082BE6">
        <w:rPr>
          <w:rFonts w:ascii="Times New Roman" w:eastAsia="Times New Roman" w:hAnsi="Times New Roman" w:cs="Times New Roman"/>
          <w:lang w:eastAsia="hr-HR"/>
        </w:rPr>
        <w:t>2</w:t>
      </w:r>
      <w:r w:rsidR="006E0BAE">
        <w:rPr>
          <w:rFonts w:ascii="Times New Roman" w:eastAsia="Times New Roman" w:hAnsi="Times New Roman" w:cs="Times New Roman"/>
          <w:lang w:eastAsia="hr-HR"/>
        </w:rPr>
        <w:t>1</w:t>
      </w:r>
      <w:r w:rsidR="00F31680" w:rsidRPr="000D26D1">
        <w:rPr>
          <w:rFonts w:ascii="Times New Roman" w:eastAsia="Times New Roman" w:hAnsi="Times New Roman" w:cs="Times New Roman"/>
          <w:lang w:eastAsia="hr-HR"/>
        </w:rPr>
        <w:t>-01/</w:t>
      </w:r>
      <w:r w:rsidR="008872CA">
        <w:rPr>
          <w:rFonts w:ascii="Times New Roman" w:eastAsia="Times New Roman" w:hAnsi="Times New Roman" w:cs="Times New Roman"/>
          <w:lang w:eastAsia="hr-HR"/>
        </w:rPr>
        <w:t>46</w:t>
      </w:r>
    </w:p>
    <w:p w14:paraId="368E099D" w14:textId="512F5487" w:rsidR="006B4ECA" w:rsidRPr="000D26D1" w:rsidRDefault="006B4ECA" w:rsidP="00D1101C">
      <w:pPr>
        <w:spacing w:after="0" w:line="240" w:lineRule="auto"/>
        <w:outlineLvl w:val="0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 xml:space="preserve">URBROJ: </w:t>
      </w:r>
      <w:r w:rsidR="00F31680" w:rsidRPr="000D26D1">
        <w:rPr>
          <w:rFonts w:ascii="Times New Roman" w:eastAsia="Times New Roman" w:hAnsi="Times New Roman" w:cs="Times New Roman"/>
          <w:lang w:eastAsia="hr-HR"/>
        </w:rPr>
        <w:t>2133/01-03-01/0</w:t>
      </w:r>
      <w:r w:rsidR="00082BE6">
        <w:rPr>
          <w:rFonts w:ascii="Times New Roman" w:eastAsia="Times New Roman" w:hAnsi="Times New Roman" w:cs="Times New Roman"/>
          <w:lang w:eastAsia="hr-HR"/>
        </w:rPr>
        <w:t>3</w:t>
      </w:r>
      <w:r w:rsidRPr="000D26D1">
        <w:rPr>
          <w:rFonts w:ascii="Times New Roman" w:eastAsia="Times New Roman" w:hAnsi="Times New Roman" w:cs="Times New Roman"/>
          <w:lang w:eastAsia="hr-HR"/>
        </w:rPr>
        <w:t>-</w:t>
      </w:r>
      <w:r w:rsidR="00082BE6">
        <w:rPr>
          <w:rFonts w:ascii="Times New Roman" w:eastAsia="Times New Roman" w:hAnsi="Times New Roman" w:cs="Times New Roman"/>
          <w:lang w:eastAsia="hr-HR"/>
        </w:rPr>
        <w:t>2</w:t>
      </w:r>
      <w:r w:rsidR="006E0BAE">
        <w:rPr>
          <w:rFonts w:ascii="Times New Roman" w:eastAsia="Times New Roman" w:hAnsi="Times New Roman" w:cs="Times New Roman"/>
          <w:lang w:eastAsia="hr-HR"/>
        </w:rPr>
        <w:t>1</w:t>
      </w:r>
      <w:r w:rsidRPr="000D26D1">
        <w:rPr>
          <w:rFonts w:ascii="Times New Roman" w:eastAsia="Times New Roman" w:hAnsi="Times New Roman" w:cs="Times New Roman"/>
          <w:lang w:eastAsia="hr-HR"/>
        </w:rPr>
        <w:t>-</w:t>
      </w:r>
      <w:r w:rsidR="00C275F8">
        <w:rPr>
          <w:rFonts w:ascii="Times New Roman" w:eastAsia="Times New Roman" w:hAnsi="Times New Roman" w:cs="Times New Roman"/>
          <w:lang w:eastAsia="hr-HR"/>
        </w:rPr>
        <w:t>4</w:t>
      </w:r>
    </w:p>
    <w:p w14:paraId="0213AFEB" w14:textId="69E4F9FC" w:rsidR="006B4ECA" w:rsidRPr="000D26D1" w:rsidRDefault="00F31680" w:rsidP="00D1101C">
      <w:pPr>
        <w:spacing w:after="0" w:line="240" w:lineRule="auto"/>
        <w:outlineLvl w:val="0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 xml:space="preserve">Karlovac, </w:t>
      </w:r>
      <w:r w:rsidR="008872CA">
        <w:rPr>
          <w:rFonts w:ascii="Times New Roman" w:eastAsia="Times New Roman" w:hAnsi="Times New Roman" w:cs="Times New Roman"/>
          <w:lang w:eastAsia="hr-HR"/>
        </w:rPr>
        <w:t>04</w:t>
      </w:r>
      <w:r w:rsidR="00A71738" w:rsidRPr="000D26D1">
        <w:rPr>
          <w:rFonts w:ascii="Times New Roman" w:eastAsia="Times New Roman" w:hAnsi="Times New Roman" w:cs="Times New Roman"/>
          <w:lang w:eastAsia="hr-HR"/>
        </w:rPr>
        <w:t>.</w:t>
      </w:r>
      <w:r w:rsidR="007A1291" w:rsidRPr="000D26D1">
        <w:rPr>
          <w:rFonts w:ascii="Times New Roman" w:eastAsia="Times New Roman" w:hAnsi="Times New Roman" w:cs="Times New Roman"/>
          <w:lang w:eastAsia="hr-HR"/>
        </w:rPr>
        <w:t xml:space="preserve"> </w:t>
      </w:r>
      <w:r w:rsidR="008872CA">
        <w:rPr>
          <w:rFonts w:ascii="Times New Roman" w:eastAsia="Times New Roman" w:hAnsi="Times New Roman" w:cs="Times New Roman"/>
          <w:lang w:eastAsia="hr-HR"/>
        </w:rPr>
        <w:t>listopada</w:t>
      </w:r>
      <w:r w:rsidR="003C3133">
        <w:rPr>
          <w:rFonts w:ascii="Times New Roman" w:eastAsia="Times New Roman" w:hAnsi="Times New Roman" w:cs="Times New Roman"/>
          <w:lang w:eastAsia="hr-HR"/>
        </w:rPr>
        <w:t xml:space="preserve"> </w:t>
      </w:r>
      <w:r w:rsidR="006B4ECA" w:rsidRPr="000D26D1">
        <w:rPr>
          <w:rFonts w:ascii="Times New Roman" w:eastAsia="Times New Roman" w:hAnsi="Times New Roman" w:cs="Times New Roman"/>
          <w:lang w:eastAsia="hr-HR"/>
        </w:rPr>
        <w:t>20</w:t>
      </w:r>
      <w:r w:rsidR="00082BE6">
        <w:rPr>
          <w:rFonts w:ascii="Times New Roman" w:eastAsia="Times New Roman" w:hAnsi="Times New Roman" w:cs="Times New Roman"/>
          <w:lang w:eastAsia="hr-HR"/>
        </w:rPr>
        <w:t>2</w:t>
      </w:r>
      <w:r w:rsidR="009600B0">
        <w:rPr>
          <w:rFonts w:ascii="Times New Roman" w:eastAsia="Times New Roman" w:hAnsi="Times New Roman" w:cs="Times New Roman"/>
          <w:lang w:eastAsia="hr-HR"/>
        </w:rPr>
        <w:t>1</w:t>
      </w:r>
      <w:r w:rsidR="006B4ECA" w:rsidRPr="000D26D1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485082B8" w14:textId="77777777" w:rsidR="006B4ECA" w:rsidRPr="000D26D1" w:rsidRDefault="006B4ECA" w:rsidP="00D1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53B39719" w14:textId="5CE7429A" w:rsidR="006E2C99" w:rsidRPr="000D26D1" w:rsidRDefault="006E2C99" w:rsidP="006E2C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D26D1">
        <w:rPr>
          <w:rFonts w:ascii="Times New Roman" w:eastAsia="Times New Roman" w:hAnsi="Times New Roman" w:cs="Times New Roman"/>
        </w:rPr>
        <w:t>Sukladno odredbama članka 20. - 22. Zakona o službenicima i namještenicima u lokalnoj i područnoj (regionalnoj) samoupravi („Narodne novine“ broj 86/08, 61/11</w:t>
      </w:r>
      <w:r w:rsidR="00410440">
        <w:rPr>
          <w:rFonts w:ascii="Times New Roman" w:eastAsia="Times New Roman" w:hAnsi="Times New Roman" w:cs="Times New Roman"/>
        </w:rPr>
        <w:t>,</w:t>
      </w:r>
      <w:r w:rsidRPr="000D26D1">
        <w:rPr>
          <w:rFonts w:ascii="Times New Roman" w:eastAsia="Times New Roman" w:hAnsi="Times New Roman" w:cs="Times New Roman"/>
        </w:rPr>
        <w:t>4/18</w:t>
      </w:r>
      <w:r w:rsidR="00410440">
        <w:rPr>
          <w:rFonts w:ascii="Times New Roman" w:eastAsia="Times New Roman" w:hAnsi="Times New Roman" w:cs="Times New Roman"/>
        </w:rPr>
        <w:t>, 112/19</w:t>
      </w:r>
      <w:r w:rsidRPr="000D26D1">
        <w:rPr>
          <w:rFonts w:ascii="Times New Roman" w:eastAsia="Times New Roman" w:hAnsi="Times New Roman" w:cs="Times New Roman"/>
        </w:rPr>
        <w:t xml:space="preserve"> – u nastavku teksta: ZSNLS), Povjerenstvo za provedbu </w:t>
      </w:r>
      <w:r w:rsidR="00C77136">
        <w:rPr>
          <w:rFonts w:ascii="Times New Roman" w:eastAsia="Times New Roman" w:hAnsi="Times New Roman" w:cs="Times New Roman"/>
        </w:rPr>
        <w:t>oglasa</w:t>
      </w:r>
      <w:r w:rsidRPr="000D26D1">
        <w:rPr>
          <w:rFonts w:ascii="Times New Roman" w:eastAsia="Times New Roman" w:hAnsi="Times New Roman" w:cs="Times New Roman"/>
        </w:rPr>
        <w:t>, daje sljedeće</w:t>
      </w:r>
    </w:p>
    <w:p w14:paraId="2BB88B26" w14:textId="77777777" w:rsidR="006E2C99" w:rsidRPr="000D26D1" w:rsidRDefault="006E2C99" w:rsidP="006E2C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D0403D1" w14:textId="77777777" w:rsidR="00A74687" w:rsidRDefault="00A74687" w:rsidP="008A77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1BF0E50" w14:textId="59A6BF41" w:rsidR="006E2C99" w:rsidRPr="000D26D1" w:rsidRDefault="006E2C99" w:rsidP="008A77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D26D1">
        <w:rPr>
          <w:rFonts w:ascii="Times New Roman" w:eastAsia="Times New Roman" w:hAnsi="Times New Roman" w:cs="Times New Roman"/>
          <w:b/>
        </w:rPr>
        <w:t>UPUTE I OBAVIJESTI</w:t>
      </w:r>
      <w:r w:rsidR="008A776B" w:rsidRPr="000D26D1">
        <w:rPr>
          <w:rFonts w:ascii="Times New Roman" w:eastAsia="Times New Roman" w:hAnsi="Times New Roman" w:cs="Times New Roman"/>
          <w:b/>
        </w:rPr>
        <w:t xml:space="preserve"> </w:t>
      </w:r>
      <w:r w:rsidRPr="000D26D1">
        <w:rPr>
          <w:rFonts w:ascii="Times New Roman" w:eastAsia="Times New Roman" w:hAnsi="Times New Roman" w:cs="Times New Roman"/>
          <w:b/>
        </w:rPr>
        <w:t>KANDIDATIMA</w:t>
      </w:r>
    </w:p>
    <w:p w14:paraId="79950746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544FE11" w14:textId="77777777" w:rsidR="006E2C99" w:rsidRPr="000D26D1" w:rsidRDefault="006E2C99" w:rsidP="006E2C9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22D3B2E9" w14:textId="0EAD8255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0D26D1">
        <w:rPr>
          <w:rFonts w:ascii="Times New Roman" w:eastAsia="Times New Roman" w:hAnsi="Times New Roman" w:cs="Times New Roman"/>
          <w:b/>
        </w:rPr>
        <w:t xml:space="preserve">I. OBJAVA </w:t>
      </w:r>
      <w:r w:rsidR="00C275F8">
        <w:rPr>
          <w:rFonts w:ascii="Times New Roman" w:eastAsia="Times New Roman" w:hAnsi="Times New Roman" w:cs="Times New Roman"/>
          <w:b/>
        </w:rPr>
        <w:t>OGLASA</w:t>
      </w:r>
    </w:p>
    <w:p w14:paraId="2E835B3A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FB49C8E" w14:textId="27EF547E" w:rsidR="001C3422" w:rsidRDefault="006E2C99" w:rsidP="00615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D26D1">
        <w:rPr>
          <w:rFonts w:ascii="Times New Roman" w:eastAsia="Times New Roman" w:hAnsi="Times New Roman" w:cs="Times New Roman"/>
        </w:rPr>
        <w:t xml:space="preserve">Pročelnica Upravnog odjela za </w:t>
      </w:r>
      <w:bookmarkStart w:id="0" w:name="_Hlk74638080"/>
      <w:r w:rsidR="000512CD">
        <w:rPr>
          <w:rFonts w:ascii="Times New Roman" w:eastAsia="Times New Roman" w:hAnsi="Times New Roman" w:cs="Times New Roman"/>
        </w:rPr>
        <w:t>društvene djelatnosti</w:t>
      </w:r>
      <w:r w:rsidR="008A776B" w:rsidRPr="000D26D1">
        <w:rPr>
          <w:rFonts w:ascii="Times New Roman" w:eastAsia="Times New Roman" w:hAnsi="Times New Roman" w:cs="Times New Roman"/>
        </w:rPr>
        <w:t xml:space="preserve"> </w:t>
      </w:r>
      <w:bookmarkEnd w:id="0"/>
      <w:r w:rsidRPr="000D26D1">
        <w:rPr>
          <w:rFonts w:ascii="Times New Roman" w:eastAsia="Times New Roman" w:hAnsi="Times New Roman" w:cs="Times New Roman"/>
        </w:rPr>
        <w:t>raspisala je</w:t>
      </w:r>
      <w:r w:rsidR="00C275F8">
        <w:rPr>
          <w:rFonts w:ascii="Times New Roman" w:eastAsia="Times New Roman" w:hAnsi="Times New Roman" w:cs="Times New Roman"/>
        </w:rPr>
        <w:t xml:space="preserve"> oglas</w:t>
      </w:r>
      <w:r w:rsidR="008A776B" w:rsidRPr="000D26D1">
        <w:rPr>
          <w:rFonts w:ascii="Times New Roman" w:eastAsia="Times New Roman" w:hAnsi="Times New Roman" w:cs="Times New Roman"/>
        </w:rPr>
        <w:t xml:space="preserve"> </w:t>
      </w:r>
      <w:r w:rsidRPr="000D26D1">
        <w:rPr>
          <w:rFonts w:ascii="Times New Roman" w:eastAsia="Times New Roman" w:hAnsi="Times New Roman" w:cs="Times New Roman"/>
        </w:rPr>
        <w:t xml:space="preserve">za prijam u službu </w:t>
      </w:r>
      <w:r w:rsidR="00DE046E">
        <w:rPr>
          <w:rFonts w:ascii="Times New Roman" w:eastAsia="Times New Roman" w:hAnsi="Times New Roman" w:cs="Times New Roman"/>
        </w:rPr>
        <w:t xml:space="preserve">u Grad Karlovac, Upravni odjel za </w:t>
      </w:r>
      <w:r w:rsidR="000512CD">
        <w:rPr>
          <w:rFonts w:ascii="Times New Roman" w:eastAsia="Times New Roman" w:hAnsi="Times New Roman" w:cs="Times New Roman"/>
        </w:rPr>
        <w:t>društvene djelatnosti</w:t>
      </w:r>
      <w:r w:rsidR="00DE046E">
        <w:rPr>
          <w:rFonts w:ascii="Times New Roman" w:eastAsia="Times New Roman" w:hAnsi="Times New Roman" w:cs="Times New Roman"/>
        </w:rPr>
        <w:t xml:space="preserve">: </w:t>
      </w:r>
      <w:r w:rsidR="00C956E6">
        <w:rPr>
          <w:rFonts w:ascii="Times New Roman" w:eastAsia="Times New Roman" w:hAnsi="Times New Roman" w:cs="Times New Roman"/>
          <w:b/>
          <w:bCs/>
        </w:rPr>
        <w:t>viši stručni suradnik za planiranje i praćenje proračuna proračunskih korisnika</w:t>
      </w:r>
      <w:r w:rsidR="0099013B">
        <w:rPr>
          <w:rFonts w:ascii="Times New Roman" w:eastAsia="Times New Roman" w:hAnsi="Times New Roman" w:cs="Times New Roman"/>
          <w:b/>
          <w:bCs/>
        </w:rPr>
        <w:t xml:space="preserve"> </w:t>
      </w:r>
      <w:r w:rsidR="00DE046E">
        <w:rPr>
          <w:rFonts w:ascii="Times New Roman" w:eastAsia="Times New Roman" w:hAnsi="Times New Roman" w:cs="Times New Roman"/>
        </w:rPr>
        <w:t xml:space="preserve">(1 izvršitelj – m/ž) </w:t>
      </w:r>
      <w:r w:rsidR="005667F9">
        <w:rPr>
          <w:rFonts w:ascii="Times New Roman" w:eastAsia="Times New Roman" w:hAnsi="Times New Roman" w:cs="Times New Roman"/>
        </w:rPr>
        <w:t>na određeno vrijeme</w:t>
      </w:r>
      <w:r w:rsidR="00F05D58">
        <w:rPr>
          <w:rFonts w:ascii="Times New Roman" w:eastAsia="Times New Roman" w:hAnsi="Times New Roman" w:cs="Times New Roman"/>
        </w:rPr>
        <w:t xml:space="preserve">, uz obvezni probni rad od 2 mjeseca, </w:t>
      </w:r>
      <w:r w:rsidR="005B11B4" w:rsidRPr="005B11B4">
        <w:rPr>
          <w:rFonts w:ascii="Times New Roman" w:eastAsia="Times New Roman" w:hAnsi="Times New Roman" w:cs="Times New Roman"/>
        </w:rPr>
        <w:t xml:space="preserve">za potrebe rada na aktivnostima vezanim uz upravljanje projektom koji se financira iz fondova ili programa Europske unije: </w:t>
      </w:r>
    </w:p>
    <w:p w14:paraId="3057991E" w14:textId="68D54AE2" w:rsidR="003726F7" w:rsidRDefault="001C3422" w:rsidP="00615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C956E6" w:rsidRPr="00F15A64">
        <w:rPr>
          <w:rFonts w:ascii="Times New Roman" w:eastAsia="Times New Roman" w:hAnsi="Times New Roman" w:cs="Times New Roman"/>
          <w:b/>
          <w:bCs/>
        </w:rPr>
        <w:t>V</w:t>
      </w:r>
      <w:r w:rsidR="00C956E6">
        <w:rPr>
          <w:rFonts w:ascii="Times New Roman" w:eastAsia="Times New Roman" w:hAnsi="Times New Roman" w:cs="Times New Roman"/>
          <w:b/>
          <w:bCs/>
        </w:rPr>
        <w:t>oditelj</w:t>
      </w:r>
      <w:r w:rsidR="005B11B4" w:rsidRPr="00FC0165">
        <w:rPr>
          <w:rFonts w:ascii="Times New Roman" w:eastAsia="Times New Roman" w:hAnsi="Times New Roman" w:cs="Times New Roman"/>
          <w:b/>
          <w:bCs/>
        </w:rPr>
        <w:t xml:space="preserve"> projekta</w:t>
      </w:r>
      <w:r w:rsidR="00A74687">
        <w:rPr>
          <w:rFonts w:ascii="Times New Roman" w:eastAsia="Times New Roman" w:hAnsi="Times New Roman" w:cs="Times New Roman"/>
          <w:b/>
          <w:bCs/>
        </w:rPr>
        <w:t xml:space="preserve"> </w:t>
      </w:r>
      <w:r w:rsidR="00043A1D">
        <w:rPr>
          <w:rFonts w:ascii="Times New Roman" w:eastAsia="Times New Roman" w:hAnsi="Times New Roman" w:cs="Times New Roman"/>
        </w:rPr>
        <w:t xml:space="preserve">- </w:t>
      </w:r>
      <w:r w:rsidR="008872CA" w:rsidRPr="008872CA">
        <w:rPr>
          <w:rFonts w:ascii="Times New Roman" w:eastAsia="Times New Roman" w:hAnsi="Times New Roman" w:cs="Times New Roman"/>
          <w:b/>
          <w:bCs/>
        </w:rPr>
        <w:t>„Revitalizacija nekadašnjeg kina Edison u funkciji pokretanja integriranih turističkih programa u Gradu Karlovcu“</w:t>
      </w:r>
    </w:p>
    <w:p w14:paraId="1EC75B11" w14:textId="6C0DF49A" w:rsidR="00F05D58" w:rsidRDefault="00F05D58" w:rsidP="00615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F05D58">
        <w:rPr>
          <w:rFonts w:ascii="Times New Roman" w:eastAsia="Times New Roman" w:hAnsi="Times New Roman" w:cs="Times New Roman"/>
        </w:rPr>
        <w:t>Za potrebe rada na aktivnostima vezanim uz upravljanje projektom koji se financira iz fondova ili programa Europske unije osoba se može primiti u službu za vrijeme trajanja projekta.</w:t>
      </w:r>
    </w:p>
    <w:p w14:paraId="096B8A56" w14:textId="2092AC71" w:rsidR="00DE046E" w:rsidRPr="00615E2D" w:rsidRDefault="008D65A0" w:rsidP="00615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Oglas je objavljen </w:t>
      </w:r>
      <w:r w:rsidR="005758BF">
        <w:rPr>
          <w:rFonts w:ascii="Times New Roman" w:eastAsia="Times New Roman" w:hAnsi="Times New Roman" w:cs="Times New Roman"/>
        </w:rPr>
        <w:t>na web stranici i oglasnoj ploči Hrvatskog zavoda za zapošljavanje, Pod</w:t>
      </w:r>
      <w:r w:rsidR="00615E2D">
        <w:rPr>
          <w:rFonts w:ascii="Times New Roman" w:eastAsia="Times New Roman" w:hAnsi="Times New Roman" w:cs="Times New Roman"/>
        </w:rPr>
        <w:t>ručni ured Karlovac</w:t>
      </w:r>
      <w:r w:rsidR="00DE046E">
        <w:rPr>
          <w:rFonts w:ascii="Times New Roman" w:eastAsia="Times New Roman" w:hAnsi="Times New Roman" w:cs="Times New Roman"/>
        </w:rPr>
        <w:t xml:space="preserve"> </w:t>
      </w:r>
      <w:r w:rsidR="00F05D58">
        <w:rPr>
          <w:rFonts w:ascii="Times New Roman" w:eastAsia="Times New Roman" w:hAnsi="Times New Roman" w:cs="Times New Roman"/>
        </w:rPr>
        <w:t xml:space="preserve">dana </w:t>
      </w:r>
      <w:r w:rsidR="00043A1D">
        <w:rPr>
          <w:rFonts w:ascii="Times New Roman" w:eastAsia="Times New Roman" w:hAnsi="Times New Roman" w:cs="Times New Roman"/>
        </w:rPr>
        <w:t>05</w:t>
      </w:r>
      <w:r w:rsidR="00BB58AC">
        <w:rPr>
          <w:rFonts w:ascii="Times New Roman" w:eastAsia="Times New Roman" w:hAnsi="Times New Roman" w:cs="Times New Roman"/>
        </w:rPr>
        <w:t>.</w:t>
      </w:r>
      <w:r w:rsidR="00DE046E">
        <w:rPr>
          <w:rFonts w:ascii="Times New Roman" w:eastAsia="Times New Roman" w:hAnsi="Times New Roman" w:cs="Times New Roman"/>
        </w:rPr>
        <w:t xml:space="preserve"> </w:t>
      </w:r>
      <w:r w:rsidR="00043A1D">
        <w:rPr>
          <w:rFonts w:ascii="Times New Roman" w:eastAsia="Times New Roman" w:hAnsi="Times New Roman" w:cs="Times New Roman"/>
        </w:rPr>
        <w:t>listopada</w:t>
      </w:r>
      <w:r w:rsidR="00DE046E">
        <w:rPr>
          <w:rFonts w:ascii="Times New Roman" w:eastAsia="Times New Roman" w:hAnsi="Times New Roman" w:cs="Times New Roman"/>
        </w:rPr>
        <w:t xml:space="preserve"> 20</w:t>
      </w:r>
      <w:r w:rsidR="00082BE6">
        <w:rPr>
          <w:rFonts w:ascii="Times New Roman" w:eastAsia="Times New Roman" w:hAnsi="Times New Roman" w:cs="Times New Roman"/>
        </w:rPr>
        <w:t>2</w:t>
      </w:r>
      <w:r w:rsidR="00A900A3">
        <w:rPr>
          <w:rFonts w:ascii="Times New Roman" w:eastAsia="Times New Roman" w:hAnsi="Times New Roman" w:cs="Times New Roman"/>
        </w:rPr>
        <w:t>1</w:t>
      </w:r>
      <w:r w:rsidR="00DE046E" w:rsidRPr="006E2C99">
        <w:rPr>
          <w:rFonts w:ascii="Times New Roman" w:eastAsia="Times New Roman" w:hAnsi="Times New Roman" w:cs="Times New Roman"/>
        </w:rPr>
        <w:t>. godine i na služben</w:t>
      </w:r>
      <w:r w:rsidR="00DE046E" w:rsidRPr="00FE7869">
        <w:rPr>
          <w:rFonts w:ascii="Times New Roman" w:eastAsia="Times New Roman" w:hAnsi="Times New Roman" w:cs="Times New Roman"/>
        </w:rPr>
        <w:t>oj</w:t>
      </w:r>
      <w:r w:rsidR="00DE046E" w:rsidRPr="006E2C99">
        <w:rPr>
          <w:rFonts w:ascii="Times New Roman" w:eastAsia="Times New Roman" w:hAnsi="Times New Roman" w:cs="Times New Roman"/>
        </w:rPr>
        <w:t xml:space="preserve"> web-stranic</w:t>
      </w:r>
      <w:r w:rsidR="00DE046E" w:rsidRPr="00FE7869">
        <w:rPr>
          <w:rFonts w:ascii="Times New Roman" w:eastAsia="Times New Roman" w:hAnsi="Times New Roman" w:cs="Times New Roman"/>
        </w:rPr>
        <w:t xml:space="preserve">i </w:t>
      </w:r>
      <w:r w:rsidR="00DE046E" w:rsidRPr="006E2C99">
        <w:rPr>
          <w:rFonts w:ascii="Times New Roman" w:eastAsia="Times New Roman" w:hAnsi="Times New Roman" w:cs="Times New Roman"/>
        </w:rPr>
        <w:t xml:space="preserve">Grada Karlovca </w:t>
      </w:r>
      <w:hyperlink r:id="rId11" w:history="1">
        <w:r w:rsidR="00DE046E" w:rsidRPr="00FE7869">
          <w:rPr>
            <w:rFonts w:ascii="Times New Roman" w:eastAsia="Times New Roman" w:hAnsi="Times New Roman" w:cs="Times New Roman"/>
            <w:color w:val="0000FF"/>
            <w:u w:val="single"/>
            <w:lang w:eastAsia="hr-HR"/>
          </w:rPr>
          <w:t>www.karlovac.hr</w:t>
        </w:r>
      </w:hyperlink>
    </w:p>
    <w:p w14:paraId="7DA6BFE9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</w:rPr>
        <w:tab/>
      </w:r>
    </w:p>
    <w:p w14:paraId="011D3E7B" w14:textId="77777777" w:rsidR="006E2C99" w:rsidRPr="000D26D1" w:rsidRDefault="006E2C99" w:rsidP="009809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0D26D1">
        <w:rPr>
          <w:rFonts w:ascii="Times New Roman" w:eastAsia="Times New Roman" w:hAnsi="Times New Roman" w:cs="Times New Roman"/>
          <w:b/>
          <w:lang w:eastAsia="hr-HR"/>
        </w:rPr>
        <w:t xml:space="preserve">II. OPIS POSLOVA RADNOG MJESTA </w:t>
      </w:r>
    </w:p>
    <w:p w14:paraId="59F2AE27" w14:textId="77777777" w:rsidR="006E2C99" w:rsidRPr="000D26D1" w:rsidRDefault="006E2C99" w:rsidP="006E2C9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38C5AB" w14:textId="0D187B92" w:rsidR="00264700" w:rsidRDefault="003F5D33" w:rsidP="00FE7869">
      <w:pPr>
        <w:pStyle w:val="ListParagraph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3F5D33">
        <w:rPr>
          <w:rFonts w:ascii="Times New Roman" w:eastAsia="Times New Roman" w:hAnsi="Times New Roman" w:cs="Times New Roman"/>
          <w:lang w:eastAsia="hr-HR"/>
        </w:rPr>
        <w:t xml:space="preserve">- </w:t>
      </w:r>
      <w:r w:rsidR="00F15A64">
        <w:rPr>
          <w:rFonts w:ascii="Times New Roman" w:eastAsia="Times New Roman" w:hAnsi="Times New Roman" w:cs="Times New Roman"/>
          <w:lang w:eastAsia="hr-HR"/>
        </w:rPr>
        <w:t>voditelj</w:t>
      </w:r>
      <w:r w:rsidRPr="003F5D33">
        <w:rPr>
          <w:rFonts w:ascii="Times New Roman" w:eastAsia="Times New Roman" w:hAnsi="Times New Roman" w:cs="Times New Roman"/>
          <w:lang w:eastAsia="hr-HR"/>
        </w:rPr>
        <w:t xml:space="preserve"> projekta </w:t>
      </w:r>
      <w:r w:rsidR="00043A1D" w:rsidRPr="00775797">
        <w:rPr>
          <w:rFonts w:ascii="Times New Roman" w:eastAsia="Times New Roman" w:hAnsi="Times New Roman" w:cs="Times New Roman"/>
          <w:b/>
          <w:bCs/>
          <w:lang w:eastAsia="hr-HR"/>
        </w:rPr>
        <w:t>„</w:t>
      </w:r>
      <w:r w:rsidR="00043A1D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Revitalizacija </w:t>
      </w:r>
      <w:r w:rsidR="00043A1D">
        <w:rPr>
          <w:rFonts w:ascii="Times New Roman" w:eastAsia="Times New Roman" w:hAnsi="Times New Roman" w:cs="Times New Roman"/>
          <w:b/>
          <w:bCs/>
          <w:lang w:eastAsia="hr-HR"/>
        </w:rPr>
        <w:t>n</w:t>
      </w:r>
      <w:r w:rsidR="00043A1D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ekadašnjeg </w:t>
      </w:r>
      <w:r w:rsidR="00043A1D">
        <w:rPr>
          <w:rFonts w:ascii="Times New Roman" w:eastAsia="Times New Roman" w:hAnsi="Times New Roman" w:cs="Times New Roman"/>
          <w:b/>
          <w:bCs/>
          <w:lang w:eastAsia="hr-HR"/>
        </w:rPr>
        <w:t>k</w:t>
      </w:r>
      <w:r w:rsidR="00043A1D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ina Edison </w:t>
      </w:r>
      <w:r w:rsidR="00043A1D">
        <w:rPr>
          <w:rFonts w:ascii="Times New Roman" w:eastAsia="Times New Roman" w:hAnsi="Times New Roman" w:cs="Times New Roman"/>
          <w:b/>
          <w:bCs/>
          <w:lang w:eastAsia="hr-HR"/>
        </w:rPr>
        <w:t>u</w:t>
      </w:r>
      <w:r w:rsidR="00043A1D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043A1D">
        <w:rPr>
          <w:rFonts w:ascii="Times New Roman" w:eastAsia="Times New Roman" w:hAnsi="Times New Roman" w:cs="Times New Roman"/>
          <w:b/>
          <w:bCs/>
          <w:lang w:eastAsia="hr-HR"/>
        </w:rPr>
        <w:t>f</w:t>
      </w:r>
      <w:r w:rsidR="00043A1D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unkciji </w:t>
      </w:r>
      <w:r w:rsidR="00043A1D">
        <w:rPr>
          <w:rFonts w:ascii="Times New Roman" w:eastAsia="Times New Roman" w:hAnsi="Times New Roman" w:cs="Times New Roman"/>
          <w:b/>
          <w:bCs/>
          <w:lang w:eastAsia="hr-HR"/>
        </w:rPr>
        <w:t>pokretanja i</w:t>
      </w:r>
      <w:r w:rsidR="00043A1D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ntegriranih </w:t>
      </w:r>
      <w:r w:rsidR="00043A1D">
        <w:rPr>
          <w:rFonts w:ascii="Times New Roman" w:eastAsia="Times New Roman" w:hAnsi="Times New Roman" w:cs="Times New Roman"/>
          <w:b/>
          <w:bCs/>
          <w:lang w:eastAsia="hr-HR"/>
        </w:rPr>
        <w:t>t</w:t>
      </w:r>
      <w:r w:rsidR="00043A1D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urističkih </w:t>
      </w:r>
      <w:r w:rsidR="00043A1D">
        <w:rPr>
          <w:rFonts w:ascii="Times New Roman" w:eastAsia="Times New Roman" w:hAnsi="Times New Roman" w:cs="Times New Roman"/>
          <w:b/>
          <w:bCs/>
          <w:lang w:eastAsia="hr-HR"/>
        </w:rPr>
        <w:t>p</w:t>
      </w:r>
      <w:r w:rsidR="00043A1D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rograma </w:t>
      </w:r>
      <w:r w:rsidR="00043A1D">
        <w:rPr>
          <w:rFonts w:ascii="Times New Roman" w:eastAsia="Times New Roman" w:hAnsi="Times New Roman" w:cs="Times New Roman"/>
          <w:b/>
          <w:bCs/>
          <w:lang w:eastAsia="hr-HR"/>
        </w:rPr>
        <w:t>u</w:t>
      </w:r>
      <w:r w:rsidR="00043A1D" w:rsidRPr="00544485">
        <w:rPr>
          <w:rFonts w:ascii="Times New Roman" w:eastAsia="Times New Roman" w:hAnsi="Times New Roman" w:cs="Times New Roman"/>
          <w:b/>
          <w:bCs/>
          <w:lang w:eastAsia="hr-HR"/>
        </w:rPr>
        <w:t xml:space="preserve"> Gradu Karlovcu</w:t>
      </w:r>
      <w:r w:rsidR="00043A1D" w:rsidRPr="00775797">
        <w:rPr>
          <w:rFonts w:ascii="Times New Roman" w:eastAsia="Times New Roman" w:hAnsi="Times New Roman" w:cs="Times New Roman"/>
          <w:b/>
          <w:bCs/>
          <w:lang w:eastAsia="hr-HR"/>
        </w:rPr>
        <w:t>“</w:t>
      </w:r>
      <w:r w:rsidR="00043A1D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>– rad na projektu</w:t>
      </w:r>
    </w:p>
    <w:p w14:paraId="18D21926" w14:textId="5F685C18" w:rsidR="003F5D33" w:rsidRDefault="00ED6BF4" w:rsidP="00FE7869">
      <w:pPr>
        <w:pStyle w:val="ListParagraph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obavlja i druge poslove po nalogu pročelnika</w:t>
      </w:r>
    </w:p>
    <w:p w14:paraId="75255477" w14:textId="77777777" w:rsidR="00ED6BF4" w:rsidRPr="000D26D1" w:rsidRDefault="00ED6BF4" w:rsidP="00FE7869">
      <w:pPr>
        <w:pStyle w:val="ListParagraph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80407F7" w14:textId="77777777" w:rsidR="006E2C99" w:rsidRPr="000D26D1" w:rsidRDefault="006E2C99" w:rsidP="006E2C9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0D26D1">
        <w:rPr>
          <w:rFonts w:ascii="Times New Roman" w:eastAsia="Times New Roman" w:hAnsi="Times New Roman" w:cs="Times New Roman"/>
          <w:b/>
        </w:rPr>
        <w:t>III. PODACI O PLAĆI</w:t>
      </w:r>
    </w:p>
    <w:p w14:paraId="0DB25637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r-HR"/>
        </w:rPr>
      </w:pPr>
    </w:p>
    <w:p w14:paraId="1C389DC0" w14:textId="276AFE10" w:rsidR="00F967C9" w:rsidRDefault="00DE046E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r-HR"/>
        </w:rPr>
      </w:pPr>
      <w:r w:rsidRPr="00DE046E">
        <w:rPr>
          <w:rFonts w:ascii="Times New Roman" w:eastAsia="Times New Roman" w:hAnsi="Times New Roman" w:cs="Times New Roman"/>
          <w:bCs/>
          <w:kern w:val="36"/>
          <w:lang w:eastAsia="hr-HR"/>
        </w:rPr>
        <w:t xml:space="preserve">Osnovna bruto plaća je umnožak koeficijenta složenosti poslova navedenog radnog mjesta </w:t>
      </w:r>
      <w:r w:rsidR="00F15A64">
        <w:rPr>
          <w:rFonts w:ascii="Times New Roman" w:eastAsia="Times New Roman" w:hAnsi="Times New Roman" w:cs="Times New Roman"/>
          <w:bCs/>
          <w:kern w:val="36"/>
          <w:lang w:eastAsia="hr-HR"/>
        </w:rPr>
        <w:t>2</w:t>
      </w:r>
      <w:r w:rsidRPr="00DE046E">
        <w:rPr>
          <w:rFonts w:ascii="Times New Roman" w:eastAsia="Times New Roman" w:hAnsi="Times New Roman" w:cs="Times New Roman"/>
          <w:bCs/>
          <w:kern w:val="36"/>
          <w:lang w:eastAsia="hr-HR"/>
        </w:rPr>
        <w:t>,</w:t>
      </w:r>
      <w:r w:rsidR="00F15A64">
        <w:rPr>
          <w:rFonts w:ascii="Times New Roman" w:eastAsia="Times New Roman" w:hAnsi="Times New Roman" w:cs="Times New Roman"/>
          <w:bCs/>
          <w:kern w:val="36"/>
          <w:lang w:eastAsia="hr-HR"/>
        </w:rPr>
        <w:t>7</w:t>
      </w:r>
      <w:r w:rsidRPr="00DE046E">
        <w:rPr>
          <w:rFonts w:ascii="Times New Roman" w:eastAsia="Times New Roman" w:hAnsi="Times New Roman" w:cs="Times New Roman"/>
          <w:bCs/>
          <w:kern w:val="36"/>
          <w:lang w:eastAsia="hr-HR"/>
        </w:rPr>
        <w:t xml:space="preserve">0 i osnovice za izračun plaće u iznosu od </w:t>
      </w:r>
      <w:r w:rsidR="00597E6D">
        <w:rPr>
          <w:rFonts w:ascii="Times New Roman" w:eastAsia="Times New Roman" w:hAnsi="Times New Roman" w:cs="Times New Roman"/>
          <w:bCs/>
          <w:kern w:val="36"/>
          <w:lang w:eastAsia="hr-HR"/>
        </w:rPr>
        <w:t>3.100</w:t>
      </w:r>
      <w:r w:rsidRPr="00DE046E">
        <w:rPr>
          <w:rFonts w:ascii="Times New Roman" w:eastAsia="Times New Roman" w:hAnsi="Times New Roman" w:cs="Times New Roman"/>
          <w:bCs/>
          <w:kern w:val="36"/>
          <w:lang w:eastAsia="hr-HR"/>
        </w:rPr>
        <w:t>,</w:t>
      </w:r>
      <w:r w:rsidR="00AE71C4">
        <w:rPr>
          <w:rFonts w:ascii="Times New Roman" w:eastAsia="Times New Roman" w:hAnsi="Times New Roman" w:cs="Times New Roman"/>
          <w:bCs/>
          <w:kern w:val="36"/>
          <w:lang w:eastAsia="hr-HR"/>
        </w:rPr>
        <w:t>00</w:t>
      </w:r>
      <w:r w:rsidRPr="00DE046E">
        <w:rPr>
          <w:rFonts w:ascii="Times New Roman" w:eastAsia="Times New Roman" w:hAnsi="Times New Roman" w:cs="Times New Roman"/>
          <w:bCs/>
          <w:kern w:val="36"/>
          <w:lang w:eastAsia="hr-HR"/>
        </w:rPr>
        <w:t xml:space="preserve"> kuna, uvećane za 0,5% za svaku navršenu godinu radnog staža.</w:t>
      </w:r>
    </w:p>
    <w:p w14:paraId="0DA23A66" w14:textId="6284D051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lang w:eastAsia="hr-HR"/>
        </w:rPr>
      </w:pPr>
      <w:r w:rsidRPr="000D26D1">
        <w:rPr>
          <w:rFonts w:ascii="Times New Roman" w:eastAsia="Times New Roman" w:hAnsi="Times New Roman" w:cs="Times New Roman"/>
          <w:kern w:val="36"/>
          <w:lang w:eastAsia="hr-HR"/>
        </w:rPr>
        <w:tab/>
      </w:r>
      <w:r w:rsidRPr="000D26D1">
        <w:rPr>
          <w:rFonts w:ascii="Times New Roman" w:eastAsia="Times New Roman" w:hAnsi="Times New Roman" w:cs="Times New Roman"/>
          <w:kern w:val="36"/>
          <w:lang w:eastAsia="hr-HR"/>
        </w:rPr>
        <w:tab/>
      </w:r>
      <w:r w:rsidRPr="000D26D1">
        <w:rPr>
          <w:rFonts w:ascii="Times New Roman" w:eastAsia="Times New Roman" w:hAnsi="Times New Roman" w:cs="Times New Roman"/>
          <w:kern w:val="36"/>
          <w:lang w:eastAsia="hr-HR"/>
        </w:rPr>
        <w:tab/>
      </w:r>
      <w:r w:rsidRPr="000D26D1">
        <w:rPr>
          <w:rFonts w:ascii="Times New Roman" w:eastAsia="Times New Roman" w:hAnsi="Times New Roman" w:cs="Times New Roman"/>
          <w:kern w:val="36"/>
          <w:lang w:eastAsia="hr-HR"/>
        </w:rPr>
        <w:tab/>
      </w:r>
      <w:r w:rsidRPr="000D26D1">
        <w:rPr>
          <w:rFonts w:ascii="Times New Roman" w:eastAsia="Times New Roman" w:hAnsi="Times New Roman" w:cs="Times New Roman"/>
          <w:kern w:val="36"/>
          <w:lang w:eastAsia="hr-HR"/>
        </w:rPr>
        <w:tab/>
      </w:r>
    </w:p>
    <w:p w14:paraId="23A71A4C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lang w:eastAsia="hr-HR"/>
        </w:rPr>
      </w:pPr>
      <w:r w:rsidRPr="000D26D1">
        <w:rPr>
          <w:rFonts w:ascii="Times New Roman" w:eastAsia="Times New Roman" w:hAnsi="Times New Roman" w:cs="Times New Roman"/>
          <w:b/>
          <w:kern w:val="36"/>
          <w:lang w:eastAsia="hr-HR"/>
        </w:rPr>
        <w:t>IV. PROVJERA ZNANJA I SPOSOBNOSTI</w:t>
      </w:r>
    </w:p>
    <w:p w14:paraId="5CA894C6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lang w:eastAsia="hr-HR"/>
        </w:rPr>
      </w:pPr>
    </w:p>
    <w:p w14:paraId="4A604E7D" w14:textId="77777777" w:rsidR="006E2C99" w:rsidRPr="000D26D1" w:rsidRDefault="006E2C99" w:rsidP="006E2C99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hr-HR"/>
        </w:rPr>
      </w:pPr>
      <w:r w:rsidRPr="000D26D1">
        <w:rPr>
          <w:rFonts w:ascii="Times New Roman" w:eastAsia="Times New Roman" w:hAnsi="Times New Roman" w:cs="Times New Roman"/>
          <w:u w:val="single"/>
          <w:lang w:eastAsia="hr-HR"/>
        </w:rPr>
        <w:t>Provjera znanja vršit će se iz sljedećih upravnih područja:</w:t>
      </w:r>
    </w:p>
    <w:p w14:paraId="6BAFF417" w14:textId="77777777" w:rsidR="006E2C99" w:rsidRPr="000D26D1" w:rsidRDefault="006E2C99" w:rsidP="006E2C9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833F8A9" w14:textId="77777777" w:rsidR="006E2C99" w:rsidRPr="000D26D1" w:rsidRDefault="006E2C99" w:rsidP="006E2C99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hr-HR"/>
        </w:rPr>
      </w:pPr>
      <w:r w:rsidRPr="000D26D1">
        <w:rPr>
          <w:rFonts w:ascii="Times New Roman" w:eastAsia="Times New Roman" w:hAnsi="Times New Roman" w:cs="Times New Roman"/>
          <w:u w:val="single"/>
          <w:lang w:eastAsia="hr-HR"/>
        </w:rPr>
        <w:t>Opći dio:</w:t>
      </w:r>
    </w:p>
    <w:p w14:paraId="5CD75138" w14:textId="77777777" w:rsidR="006E2C99" w:rsidRPr="000D26D1" w:rsidRDefault="006E2C99" w:rsidP="006E2C99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 xml:space="preserve">Poznavanje osnova ustavnog ustrojstva Republike Hrvatske </w:t>
      </w:r>
    </w:p>
    <w:p w14:paraId="4B53CBC7" w14:textId="77777777" w:rsidR="006E2C99" w:rsidRPr="000D26D1" w:rsidRDefault="006E2C99" w:rsidP="006E2C99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>Poznavanje upravnog područja djelokruga, ustrojstva i načina rada jedinica lokalne i područne (regionalne) samouprave</w:t>
      </w:r>
    </w:p>
    <w:p w14:paraId="68BD637D" w14:textId="77777777" w:rsidR="006E2C99" w:rsidRPr="000D26D1" w:rsidRDefault="006E2C99" w:rsidP="006E2C99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lastRenderedPageBreak/>
        <w:t>Poznavanje upravnog područja prijma u službu te prava, obveza i odgovornosti službenika i namještenika u upravnim odjelima i službama jedinica lokalne i područne (regionalne) samouprave</w:t>
      </w:r>
    </w:p>
    <w:p w14:paraId="449E9637" w14:textId="77777777" w:rsidR="00264700" w:rsidRPr="000D26D1" w:rsidRDefault="00264700" w:rsidP="00264700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u w:val="single"/>
        </w:rPr>
      </w:pPr>
      <w:r w:rsidRPr="000D26D1">
        <w:rPr>
          <w:rFonts w:ascii="Times New Roman" w:hAnsi="Times New Roman" w:cs="Times New Roman"/>
          <w:u w:val="single"/>
        </w:rPr>
        <w:t>Posebni dio:</w:t>
      </w:r>
    </w:p>
    <w:p w14:paraId="722D6CA7" w14:textId="0266E76E" w:rsidR="00A73810" w:rsidRPr="00A73810" w:rsidRDefault="00FE7869" w:rsidP="00A73810">
      <w:pPr>
        <w:spacing w:after="0" w:line="240" w:lineRule="auto"/>
        <w:rPr>
          <w:rFonts w:ascii="Times New Roman" w:hAnsi="Times New Roman" w:cs="Times New Roman"/>
        </w:rPr>
      </w:pPr>
      <w:r w:rsidRPr="000D26D1">
        <w:rPr>
          <w:rFonts w:ascii="Times New Roman" w:hAnsi="Times New Roman" w:cs="Times New Roman"/>
        </w:rPr>
        <w:t xml:space="preserve">       </w:t>
      </w:r>
      <w:r w:rsidR="00264700" w:rsidRPr="000D26D1">
        <w:rPr>
          <w:rFonts w:ascii="Times New Roman" w:hAnsi="Times New Roman" w:cs="Times New Roman"/>
        </w:rPr>
        <w:t xml:space="preserve">2. 1. </w:t>
      </w:r>
      <w:r w:rsidR="00A73810" w:rsidRPr="00A73810">
        <w:rPr>
          <w:rFonts w:ascii="Times New Roman" w:hAnsi="Times New Roman" w:cs="Times New Roman"/>
        </w:rPr>
        <w:t>Poznavanje propisa iz upravnog područja Europske unije</w:t>
      </w:r>
    </w:p>
    <w:p w14:paraId="759150F4" w14:textId="77777777" w:rsidR="00686D55" w:rsidRDefault="00686D55" w:rsidP="006E2C99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5A3DA3D1" w14:textId="32E77C1E" w:rsidR="006E2C99" w:rsidRPr="000D26D1" w:rsidRDefault="006E2C99" w:rsidP="006E2C99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0D26D1">
        <w:rPr>
          <w:rFonts w:ascii="Times New Roman" w:eastAsia="Times New Roman" w:hAnsi="Times New Roman" w:cs="Times New Roman"/>
          <w:b/>
          <w:lang w:eastAsia="hr-HR"/>
        </w:rPr>
        <w:t>Pravni izvori za pripremanje kandidata za provjeru znanja:</w:t>
      </w:r>
    </w:p>
    <w:p w14:paraId="09C2731A" w14:textId="77777777" w:rsidR="006E2C99" w:rsidRPr="000D26D1" w:rsidRDefault="006E2C99" w:rsidP="006E2C99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3C66EB0" w14:textId="77777777" w:rsidR="006E2C99" w:rsidRPr="000D26D1" w:rsidRDefault="006E2C99" w:rsidP="006E2C99">
      <w:pPr>
        <w:numPr>
          <w:ilvl w:val="0"/>
          <w:numId w:val="22"/>
        </w:num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hr-HR"/>
        </w:rPr>
      </w:pPr>
      <w:r w:rsidRPr="000D26D1">
        <w:rPr>
          <w:rFonts w:ascii="Times New Roman" w:eastAsia="Times New Roman" w:hAnsi="Times New Roman" w:cs="Times New Roman"/>
          <w:u w:val="single"/>
          <w:lang w:eastAsia="hr-HR"/>
        </w:rPr>
        <w:t>Opći dio:</w:t>
      </w:r>
    </w:p>
    <w:p w14:paraId="6E90F8ED" w14:textId="77777777" w:rsidR="006E2C99" w:rsidRPr="000D26D1" w:rsidRDefault="006E2C99" w:rsidP="006E2C99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>Ustav Republike Hrvatske (Narodne novine, 56/90, 135/97, 8/98-pročišćeni tekst, 113/00, 124/00-pročišćeni tekst, 28/01, 41/01-pročišćeni tekst, 55/01(</w:t>
      </w:r>
      <w:proofErr w:type="spellStart"/>
      <w:r w:rsidRPr="000D26D1">
        <w:rPr>
          <w:rFonts w:ascii="Times New Roman" w:eastAsia="Times New Roman" w:hAnsi="Times New Roman" w:cs="Times New Roman"/>
          <w:lang w:eastAsia="hr-HR"/>
        </w:rPr>
        <w:t>ispr</w:t>
      </w:r>
      <w:proofErr w:type="spellEnd"/>
      <w:r w:rsidRPr="000D26D1">
        <w:rPr>
          <w:rFonts w:ascii="Times New Roman" w:eastAsia="Times New Roman" w:hAnsi="Times New Roman" w:cs="Times New Roman"/>
          <w:lang w:eastAsia="hr-HR"/>
        </w:rPr>
        <w:t>.), 76/10, 85/10- pročišćeni tekst i 5/14)</w:t>
      </w:r>
    </w:p>
    <w:p w14:paraId="4AAA95A2" w14:textId="32510E43" w:rsidR="006E2C99" w:rsidRPr="000D26D1" w:rsidRDefault="006E2C99" w:rsidP="006E2C99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>Zakon o lokalnoj i područnoj (regionalnoj) samoupravi (NN 33/01, 60/01-vjerodostojno tumačenje, 129/05, 109/07, 125/08, 36/09, 150/11, 144/12, 19/13-pročišćeni tekst, 137/15, 123/17</w:t>
      </w:r>
      <w:r w:rsidR="005F3A87">
        <w:rPr>
          <w:rFonts w:ascii="Times New Roman" w:eastAsia="Times New Roman" w:hAnsi="Times New Roman" w:cs="Times New Roman"/>
          <w:lang w:eastAsia="hr-HR"/>
        </w:rPr>
        <w:t>, 98/19</w:t>
      </w:r>
      <w:r w:rsidR="00C60308">
        <w:rPr>
          <w:rFonts w:ascii="Times New Roman" w:eastAsia="Times New Roman" w:hAnsi="Times New Roman" w:cs="Times New Roman"/>
          <w:lang w:eastAsia="hr-HR"/>
        </w:rPr>
        <w:t>, 144/20</w:t>
      </w:r>
      <w:r w:rsidRPr="000D26D1">
        <w:rPr>
          <w:rFonts w:ascii="Times New Roman" w:eastAsia="Times New Roman" w:hAnsi="Times New Roman" w:cs="Times New Roman"/>
          <w:lang w:eastAsia="hr-HR"/>
        </w:rPr>
        <w:t xml:space="preserve">) </w:t>
      </w:r>
    </w:p>
    <w:p w14:paraId="0D3B334F" w14:textId="41FB6CFA" w:rsidR="006E2C99" w:rsidRDefault="006E2C99" w:rsidP="006E2C99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>Zakon o službenicima i namještenicima u lokalnoj i područnoj (regionalnoj) samoupravi (NN 86/08,</w:t>
      </w:r>
      <w:r w:rsidR="005F3A87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0D26D1">
        <w:rPr>
          <w:rFonts w:ascii="Times New Roman" w:eastAsia="Times New Roman" w:hAnsi="Times New Roman" w:cs="Times New Roman"/>
          <w:lang w:eastAsia="hr-HR"/>
        </w:rPr>
        <w:t>61/11,</w:t>
      </w:r>
      <w:r w:rsidR="005F3A87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0D26D1">
        <w:rPr>
          <w:rFonts w:ascii="Times New Roman" w:eastAsia="Times New Roman" w:hAnsi="Times New Roman" w:cs="Times New Roman"/>
          <w:lang w:eastAsia="hr-HR"/>
        </w:rPr>
        <w:t>4/18</w:t>
      </w:r>
      <w:r w:rsidR="005F3A87">
        <w:rPr>
          <w:rFonts w:ascii="Times New Roman" w:eastAsia="Times New Roman" w:hAnsi="Times New Roman" w:cs="Times New Roman"/>
          <w:lang w:eastAsia="hr-HR"/>
        </w:rPr>
        <w:t>, 112/19</w:t>
      </w:r>
      <w:r w:rsidRPr="000D26D1">
        <w:rPr>
          <w:rFonts w:ascii="Times New Roman" w:eastAsia="Times New Roman" w:hAnsi="Times New Roman" w:cs="Times New Roman"/>
          <w:lang w:eastAsia="hr-HR"/>
        </w:rPr>
        <w:t>)</w:t>
      </w:r>
    </w:p>
    <w:p w14:paraId="65909D84" w14:textId="77777777" w:rsidR="00133BB9" w:rsidRPr="000D26D1" w:rsidRDefault="00133BB9" w:rsidP="00133BB9">
      <w:pPr>
        <w:spacing w:after="0" w:line="240" w:lineRule="auto"/>
        <w:ind w:left="79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32C0DCE" w14:textId="77777777" w:rsidR="000D26D1" w:rsidRPr="000D26D1" w:rsidRDefault="000D26D1" w:rsidP="000D26D1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0D26D1">
        <w:rPr>
          <w:rFonts w:ascii="Times New Roman" w:hAnsi="Times New Roman" w:cs="Times New Roman"/>
          <w:u w:val="single"/>
        </w:rPr>
        <w:t>Posebni dio:</w:t>
      </w:r>
    </w:p>
    <w:p w14:paraId="5A913A3B" w14:textId="77777777" w:rsidR="00BF3E3A" w:rsidRPr="00A00AFB" w:rsidRDefault="00133BB9" w:rsidP="00BF3E3A">
      <w:pPr>
        <w:pStyle w:val="NoSpacing"/>
        <w:rPr>
          <w:rFonts w:ascii="Times New Roman" w:hAnsi="Times New Roman" w:cs="Times New Roman"/>
        </w:rPr>
      </w:pPr>
      <w:r w:rsidRPr="00A00AFB">
        <w:rPr>
          <w:rFonts w:ascii="Times New Roman" w:hAnsi="Times New Roman" w:cs="Times New Roman"/>
        </w:rPr>
        <w:t xml:space="preserve">2.1.        Link: </w:t>
      </w:r>
      <w:hyperlink r:id="rId12" w:history="1">
        <w:r w:rsidRPr="00A00AFB">
          <w:rPr>
            <w:rStyle w:val="Hyperlink"/>
            <w:rFonts w:ascii="Times New Roman" w:hAnsi="Times New Roman" w:cs="Times New Roman"/>
          </w:rPr>
          <w:t>http://strukturnifondovi.hr/vazni-dokumenti</w:t>
        </w:r>
      </w:hyperlink>
      <w:r w:rsidRPr="00A00AFB">
        <w:rPr>
          <w:rFonts w:ascii="Times New Roman" w:hAnsi="Times New Roman" w:cs="Times New Roman"/>
        </w:rPr>
        <w:t>, sljedeći dokumenti:</w:t>
      </w:r>
    </w:p>
    <w:p w14:paraId="568F0BFF" w14:textId="1402E7F5" w:rsidR="00BF3E3A" w:rsidRPr="00A00AFB" w:rsidRDefault="00133BB9" w:rsidP="00BF3E3A">
      <w:pPr>
        <w:pStyle w:val="NoSpacing"/>
        <w:rPr>
          <w:rFonts w:ascii="Times New Roman" w:hAnsi="Times New Roman" w:cs="Times New Roman"/>
        </w:rPr>
      </w:pPr>
      <w:r w:rsidRPr="00A00AFB">
        <w:rPr>
          <w:rFonts w:ascii="Times New Roman" w:hAnsi="Times New Roman" w:cs="Times New Roman"/>
        </w:rPr>
        <w:t>             </w:t>
      </w:r>
      <w:r w:rsidR="00924382">
        <w:rPr>
          <w:rFonts w:ascii="Times New Roman" w:hAnsi="Times New Roman" w:cs="Times New Roman"/>
        </w:rPr>
        <w:t>-</w:t>
      </w:r>
      <w:r w:rsidRPr="00A00AFB">
        <w:rPr>
          <w:rFonts w:ascii="Times New Roman" w:hAnsi="Times New Roman" w:cs="Times New Roman"/>
        </w:rPr>
        <w:t xml:space="preserve"> Pravilnik o prihvatljivosti izdataka za projekte Operativnog programa Konkurentnost i</w:t>
      </w:r>
    </w:p>
    <w:p w14:paraId="071C904A" w14:textId="77777777" w:rsidR="00924382" w:rsidRDefault="00BF3E3A" w:rsidP="00BF3E3A">
      <w:pPr>
        <w:pStyle w:val="NoSpacing"/>
        <w:rPr>
          <w:rFonts w:ascii="Times New Roman" w:hAnsi="Times New Roman" w:cs="Times New Roman"/>
        </w:rPr>
      </w:pPr>
      <w:r w:rsidRPr="00A00AFB">
        <w:rPr>
          <w:rFonts w:ascii="Times New Roman" w:hAnsi="Times New Roman" w:cs="Times New Roman"/>
        </w:rPr>
        <w:t xml:space="preserve">               </w:t>
      </w:r>
      <w:r w:rsidR="00133BB9" w:rsidRPr="00A00AFB">
        <w:rPr>
          <w:rFonts w:ascii="Times New Roman" w:hAnsi="Times New Roman" w:cs="Times New Roman"/>
        </w:rPr>
        <w:t xml:space="preserve"> kohezija u financijskom razdoblju 2014.-2020</w:t>
      </w:r>
    </w:p>
    <w:p w14:paraId="72E208BC" w14:textId="4E895F5F" w:rsidR="00133BB9" w:rsidRPr="00A00AFB" w:rsidRDefault="00133BB9" w:rsidP="00BF3E3A">
      <w:pPr>
        <w:pStyle w:val="NoSpacing"/>
        <w:rPr>
          <w:rFonts w:ascii="Times New Roman" w:hAnsi="Times New Roman" w:cs="Times New Roman"/>
        </w:rPr>
      </w:pPr>
      <w:r w:rsidRPr="00A00AFB">
        <w:rPr>
          <w:rFonts w:ascii="Times New Roman" w:hAnsi="Times New Roman" w:cs="Times New Roman"/>
        </w:rPr>
        <w:t>.</w:t>
      </w:r>
    </w:p>
    <w:p w14:paraId="7E2BBF4D" w14:textId="6D331EB9" w:rsidR="00B261EA" w:rsidRPr="00A00AFB" w:rsidRDefault="00B261EA" w:rsidP="00B261EA">
      <w:pPr>
        <w:pStyle w:val="NoSpacing"/>
        <w:ind w:firstLine="708"/>
        <w:rPr>
          <w:rFonts w:ascii="Times New Roman" w:hAnsi="Times New Roman" w:cs="Times New Roman"/>
        </w:rPr>
      </w:pPr>
      <w:r w:rsidRPr="00A00AFB">
        <w:rPr>
          <w:rFonts w:ascii="Times New Roman" w:hAnsi="Times New Roman" w:cs="Times New Roman"/>
        </w:rPr>
        <w:t xml:space="preserve"> -</w:t>
      </w:r>
      <w:r w:rsidR="00133BB9" w:rsidRPr="00A00AFB">
        <w:rPr>
          <w:rFonts w:ascii="Times New Roman" w:hAnsi="Times New Roman" w:cs="Times New Roman"/>
        </w:rPr>
        <w:t>Upute za korisnike sredstava vezano za informiranje, komunikaciju i vidljivost projekata</w:t>
      </w:r>
    </w:p>
    <w:p w14:paraId="75B01F43" w14:textId="5D2E9572" w:rsidR="00B261EA" w:rsidRPr="00A00AFB" w:rsidRDefault="00133BB9" w:rsidP="00B261EA">
      <w:pPr>
        <w:pStyle w:val="NoSpacing"/>
        <w:ind w:firstLine="708"/>
        <w:rPr>
          <w:rFonts w:ascii="Times New Roman" w:hAnsi="Times New Roman" w:cs="Times New Roman"/>
        </w:rPr>
      </w:pPr>
      <w:r w:rsidRPr="00A00AFB">
        <w:rPr>
          <w:rFonts w:ascii="Times New Roman" w:hAnsi="Times New Roman" w:cs="Times New Roman"/>
        </w:rPr>
        <w:t xml:space="preserve"> </w:t>
      </w:r>
      <w:r w:rsidR="00B261EA" w:rsidRPr="00A00AFB">
        <w:rPr>
          <w:rFonts w:ascii="Times New Roman" w:hAnsi="Times New Roman" w:cs="Times New Roman"/>
        </w:rPr>
        <w:t xml:space="preserve"> </w:t>
      </w:r>
      <w:r w:rsidRPr="00A00AFB">
        <w:rPr>
          <w:rFonts w:ascii="Times New Roman" w:hAnsi="Times New Roman" w:cs="Times New Roman"/>
        </w:rPr>
        <w:t>financiranih u okviru Europskog fonda za regionalni razvoj (EFRR), Europskog socijalnog</w:t>
      </w:r>
    </w:p>
    <w:p w14:paraId="6476171F" w14:textId="1E9CE3F1" w:rsidR="00133BB9" w:rsidRPr="00A00AFB" w:rsidRDefault="00133BB9" w:rsidP="00B261EA">
      <w:pPr>
        <w:pStyle w:val="NoSpacing"/>
        <w:ind w:firstLine="708"/>
        <w:rPr>
          <w:rFonts w:ascii="Times New Roman" w:hAnsi="Times New Roman" w:cs="Times New Roman"/>
        </w:rPr>
      </w:pPr>
      <w:r w:rsidRPr="00A00AFB">
        <w:rPr>
          <w:rFonts w:ascii="Times New Roman" w:hAnsi="Times New Roman" w:cs="Times New Roman"/>
        </w:rPr>
        <w:t xml:space="preserve"> </w:t>
      </w:r>
      <w:r w:rsidR="00B261EA" w:rsidRPr="00A00AFB">
        <w:rPr>
          <w:rFonts w:ascii="Times New Roman" w:hAnsi="Times New Roman" w:cs="Times New Roman"/>
        </w:rPr>
        <w:t xml:space="preserve"> </w:t>
      </w:r>
      <w:r w:rsidRPr="00A00AFB">
        <w:rPr>
          <w:rFonts w:ascii="Times New Roman" w:hAnsi="Times New Roman" w:cs="Times New Roman"/>
        </w:rPr>
        <w:t>fonda (ESF) i Kohezijskog fonda (KF) za razdoblje 2014.-2020.</w:t>
      </w:r>
    </w:p>
    <w:p w14:paraId="155E59C5" w14:textId="77777777" w:rsidR="00924382" w:rsidRDefault="00924382" w:rsidP="00921041">
      <w:pPr>
        <w:pStyle w:val="NoSpacing"/>
        <w:rPr>
          <w:rFonts w:ascii="Times New Roman" w:hAnsi="Times New Roman" w:cs="Times New Roman"/>
        </w:rPr>
      </w:pPr>
    </w:p>
    <w:p w14:paraId="553BB82B" w14:textId="5034733B" w:rsidR="00921041" w:rsidRPr="00A00AFB" w:rsidRDefault="00921041" w:rsidP="00921041">
      <w:pPr>
        <w:pStyle w:val="NoSpacing"/>
        <w:rPr>
          <w:rFonts w:ascii="Times New Roman" w:hAnsi="Times New Roman" w:cs="Times New Roman"/>
        </w:rPr>
      </w:pPr>
      <w:r w:rsidRPr="00921041">
        <w:rPr>
          <w:rFonts w:ascii="Times New Roman" w:hAnsi="Times New Roman" w:cs="Times New Roman"/>
        </w:rPr>
        <w:t xml:space="preserve">2.2. </w:t>
      </w:r>
      <w:r w:rsidRPr="00A00AFB">
        <w:rPr>
          <w:rFonts w:ascii="Times New Roman" w:hAnsi="Times New Roman" w:cs="Times New Roman"/>
        </w:rPr>
        <w:t xml:space="preserve">         </w:t>
      </w:r>
      <w:r w:rsidRPr="00921041">
        <w:rPr>
          <w:rFonts w:ascii="Times New Roman" w:hAnsi="Times New Roman" w:cs="Times New Roman"/>
        </w:rPr>
        <w:t>Zakon o regionalnom razvoju</w:t>
      </w:r>
      <w:r w:rsidR="00552BFD">
        <w:rPr>
          <w:rFonts w:ascii="Times New Roman" w:hAnsi="Times New Roman" w:cs="Times New Roman"/>
        </w:rPr>
        <w:t xml:space="preserve"> Republike Hrvatske</w:t>
      </w:r>
      <w:r w:rsidRPr="00921041">
        <w:rPr>
          <w:rFonts w:ascii="Times New Roman" w:hAnsi="Times New Roman" w:cs="Times New Roman"/>
        </w:rPr>
        <w:t xml:space="preserve"> </w:t>
      </w:r>
      <w:r w:rsidR="005C7EF7">
        <w:rPr>
          <w:rFonts w:ascii="Times New Roman" w:hAnsi="Times New Roman" w:cs="Times New Roman"/>
        </w:rPr>
        <w:t>(NN</w:t>
      </w:r>
      <w:r w:rsidR="00DC68D6">
        <w:rPr>
          <w:rFonts w:ascii="Times New Roman" w:hAnsi="Times New Roman" w:cs="Times New Roman"/>
        </w:rPr>
        <w:t xml:space="preserve"> 147/14, 123/17, 118/18)</w:t>
      </w:r>
    </w:p>
    <w:p w14:paraId="169AEB87" w14:textId="77777777" w:rsidR="00924382" w:rsidRDefault="00924382" w:rsidP="00E51DFB">
      <w:pPr>
        <w:pStyle w:val="NoSpacing"/>
        <w:tabs>
          <w:tab w:val="left" w:pos="6663"/>
        </w:tabs>
        <w:rPr>
          <w:rFonts w:ascii="Times New Roman" w:hAnsi="Times New Roman" w:cs="Times New Roman"/>
        </w:rPr>
      </w:pPr>
    </w:p>
    <w:p w14:paraId="7372F27D" w14:textId="04D2D44F" w:rsidR="00F31BD1" w:rsidRPr="00F31BD1" w:rsidRDefault="00F31BD1" w:rsidP="00F31B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1BD1">
        <w:rPr>
          <w:rFonts w:ascii="Times New Roman" w:hAnsi="Times New Roman" w:cs="Times New Roman"/>
        </w:rPr>
        <w:t>2.3.</w:t>
      </w:r>
      <w:r>
        <w:rPr>
          <w:rFonts w:ascii="Times New Roman" w:hAnsi="Times New Roman" w:cs="Times New Roman"/>
        </w:rPr>
        <w:t xml:space="preserve"> </w:t>
      </w:r>
      <w:r w:rsidR="008B63CB">
        <w:rPr>
          <w:rFonts w:ascii="Times New Roman" w:hAnsi="Times New Roman" w:cs="Times New Roman"/>
        </w:rPr>
        <w:tab/>
        <w:t xml:space="preserve">   </w:t>
      </w:r>
      <w:r w:rsidRPr="00F31BD1">
        <w:rPr>
          <w:rFonts w:ascii="Times New Roman" w:hAnsi="Times New Roman" w:cs="Times New Roman"/>
        </w:rPr>
        <w:t xml:space="preserve">Pravilnik  prihvatljivosti izdataka NN </w:t>
      </w:r>
      <w:r w:rsidR="008B63CB">
        <w:rPr>
          <w:rFonts w:ascii="Times New Roman" w:hAnsi="Times New Roman" w:cs="Times New Roman"/>
        </w:rPr>
        <w:t>1</w:t>
      </w:r>
      <w:r w:rsidRPr="00F31BD1">
        <w:rPr>
          <w:rFonts w:ascii="Times New Roman" w:hAnsi="Times New Roman" w:cs="Times New Roman"/>
        </w:rPr>
        <w:t xml:space="preserve">15/18 </w:t>
      </w:r>
    </w:p>
    <w:p w14:paraId="6C1193D4" w14:textId="455E1E45" w:rsidR="006E2C99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311306F" w14:textId="53F1EAE3" w:rsidR="000B511C" w:rsidRDefault="000B511C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9612506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b/>
          <w:lang w:eastAsia="hr-HR"/>
        </w:rPr>
        <w:t>V. PRAVILA I POSTUPAK TESTIRANJA</w:t>
      </w:r>
      <w:r w:rsidRPr="000D26D1">
        <w:rPr>
          <w:rFonts w:ascii="Times New Roman" w:eastAsia="Times New Roman" w:hAnsi="Times New Roman" w:cs="Times New Roman"/>
          <w:lang w:eastAsia="hr-HR"/>
        </w:rPr>
        <w:t xml:space="preserve">: </w:t>
      </w:r>
    </w:p>
    <w:p w14:paraId="1ED63E82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C28C749" w14:textId="5802D39E" w:rsidR="00DE046E" w:rsidRPr="006E2C99" w:rsidRDefault="007E7650" w:rsidP="00DE046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lang w:eastAsia="hr-HR"/>
        </w:rPr>
        <w:t>Oglasni</w:t>
      </w:r>
      <w:r w:rsidR="00DE046E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 postupak</w:t>
      </w:r>
      <w:r w:rsidR="00DE046E" w:rsidRPr="006E2C99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 provodi Povjerenstvo za provedbu </w:t>
      </w:r>
      <w:r>
        <w:rPr>
          <w:rFonts w:ascii="Times New Roman" w:eastAsia="Times New Roman" w:hAnsi="Times New Roman" w:cs="Times New Roman"/>
          <w:b/>
          <w:color w:val="000000"/>
          <w:lang w:eastAsia="hr-HR"/>
        </w:rPr>
        <w:t>oglasa</w:t>
      </w:r>
      <w:r w:rsidR="00DE046E" w:rsidRPr="006E2C99">
        <w:rPr>
          <w:rFonts w:ascii="Times New Roman" w:eastAsia="Times New Roman" w:hAnsi="Times New Roman" w:cs="Times New Roman"/>
          <w:b/>
          <w:color w:val="000000"/>
          <w:lang w:eastAsia="hr-HR"/>
        </w:rPr>
        <w:t>, koje obavlja sljedeće poslove:</w:t>
      </w:r>
    </w:p>
    <w:p w14:paraId="63720EFD" w14:textId="7E21DD38" w:rsidR="00DE046E" w:rsidRPr="006E2C99" w:rsidRDefault="00DE046E" w:rsidP="00DE046E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utvrđuje koje su prijave na </w:t>
      </w:r>
      <w:r w:rsidR="007E7650">
        <w:rPr>
          <w:rFonts w:ascii="Times New Roman" w:eastAsia="Times New Roman" w:hAnsi="Times New Roman" w:cs="Times New Roman"/>
          <w:color w:val="000000"/>
          <w:lang w:eastAsia="hr-HR"/>
        </w:rPr>
        <w:t>oglas</w:t>
      </w: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 pravodobne i potpune,</w:t>
      </w:r>
    </w:p>
    <w:p w14:paraId="29B5E717" w14:textId="5E253931" w:rsidR="00DE046E" w:rsidRPr="006E2C99" w:rsidRDefault="00DE046E" w:rsidP="00DE046E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utvrđuje listu kandidata prijavljenih na </w:t>
      </w:r>
      <w:r w:rsidR="007E7650">
        <w:rPr>
          <w:rFonts w:ascii="Times New Roman" w:eastAsia="Times New Roman" w:hAnsi="Times New Roman" w:cs="Times New Roman"/>
          <w:color w:val="000000"/>
          <w:lang w:eastAsia="hr-HR"/>
        </w:rPr>
        <w:t>oglas</w:t>
      </w: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 koji ispunjavaju formalne uvjete propisane </w:t>
      </w:r>
      <w:r w:rsidR="00D23267">
        <w:rPr>
          <w:rFonts w:ascii="Times New Roman" w:eastAsia="Times New Roman" w:hAnsi="Times New Roman" w:cs="Times New Roman"/>
          <w:color w:val="000000"/>
          <w:lang w:eastAsia="hr-HR"/>
        </w:rPr>
        <w:t>oglasom</w:t>
      </w:r>
    </w:p>
    <w:p w14:paraId="426F1567" w14:textId="77777777" w:rsidR="00DE046E" w:rsidRPr="006E2C99" w:rsidRDefault="00DE046E" w:rsidP="00DE046E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>kandidate s liste poziva na prethodnu provjeru znanja i sposobnosti,</w:t>
      </w:r>
    </w:p>
    <w:p w14:paraId="3A94E52A" w14:textId="77777777" w:rsidR="00DE046E" w:rsidRPr="006E2C99" w:rsidRDefault="00DE046E" w:rsidP="00DE046E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>provodi postupak provjere znanja i sposobnosti,</w:t>
      </w:r>
    </w:p>
    <w:p w14:paraId="7D284070" w14:textId="77777777" w:rsidR="00DE046E" w:rsidRPr="006E2C99" w:rsidRDefault="00DE046E" w:rsidP="00DE046E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>podnosi izvješće o provedenom postupku, uz koje prilaže rang listu kandidata, s obzirom na rezultate provedene provjere znanja i sposobnosti.</w:t>
      </w:r>
    </w:p>
    <w:p w14:paraId="0C3D1422" w14:textId="77777777" w:rsidR="00DE046E" w:rsidRPr="006E2C99" w:rsidRDefault="00DE046E" w:rsidP="00DE046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E3A112E" w14:textId="3C37D103" w:rsidR="00DE046E" w:rsidRPr="006E2C99" w:rsidRDefault="00DE046E" w:rsidP="00DE046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E2C99">
        <w:rPr>
          <w:rFonts w:ascii="Times New Roman" w:eastAsia="Times New Roman" w:hAnsi="Times New Roman" w:cs="Times New Roman"/>
          <w:b/>
          <w:color w:val="000000"/>
          <w:lang w:eastAsia="hr-HR"/>
        </w:rPr>
        <w:t>Nepravodobne ili nepotpune prijave</w:t>
      </w: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: Ukoliko je prijava na </w:t>
      </w:r>
      <w:r>
        <w:rPr>
          <w:rFonts w:ascii="Times New Roman" w:eastAsia="Times New Roman" w:hAnsi="Times New Roman" w:cs="Times New Roman"/>
          <w:color w:val="000000"/>
          <w:lang w:eastAsia="hr-HR"/>
        </w:rPr>
        <w:t>natječaj</w:t>
      </w: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6E2C99">
        <w:rPr>
          <w:rFonts w:ascii="Times New Roman" w:eastAsia="Times New Roman" w:hAnsi="Times New Roman" w:cs="Times New Roman"/>
          <w:b/>
          <w:color w:val="000000"/>
          <w:lang w:eastAsia="hr-HR"/>
        </w:rPr>
        <w:t>nepravodobna</w:t>
      </w: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6E2C99">
        <w:rPr>
          <w:rFonts w:ascii="Times New Roman" w:eastAsia="Times New Roman" w:hAnsi="Times New Roman" w:cs="Times New Roman"/>
          <w:b/>
          <w:color w:val="000000"/>
          <w:lang w:eastAsia="hr-HR"/>
        </w:rPr>
        <w:t>i/ili nepotpuna</w:t>
      </w: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 (ne sadrži svu potrebnu dokumentaciju), ista se neće razmatrati, a osoba koja je podnijela nepotpunu i/ili nepravodobnu prijavu ili osoba koja ne ispunjava formalne uvjete iz </w:t>
      </w:r>
      <w:r w:rsidR="008C2E8A">
        <w:rPr>
          <w:rFonts w:ascii="Times New Roman" w:eastAsia="Times New Roman" w:hAnsi="Times New Roman" w:cs="Times New Roman"/>
          <w:color w:val="000000"/>
          <w:lang w:eastAsia="hr-HR"/>
        </w:rPr>
        <w:t>oglasa</w:t>
      </w: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 ne smatra se kandidatom prijavljenim na </w:t>
      </w:r>
      <w:r>
        <w:rPr>
          <w:rFonts w:ascii="Times New Roman" w:eastAsia="Times New Roman" w:hAnsi="Times New Roman" w:cs="Times New Roman"/>
          <w:color w:val="000000"/>
          <w:lang w:eastAsia="hr-HR"/>
        </w:rPr>
        <w:t>natječaj</w:t>
      </w: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. Osobi koja nije podnijela pravodobnu i urednu prijavu ili ne ispunjava formalne uvjete iz </w:t>
      </w:r>
      <w:r w:rsidR="008C2E8A">
        <w:rPr>
          <w:rFonts w:ascii="Times New Roman" w:eastAsia="Times New Roman" w:hAnsi="Times New Roman" w:cs="Times New Roman"/>
          <w:color w:val="000000"/>
          <w:lang w:eastAsia="hr-HR"/>
        </w:rPr>
        <w:t>oglasa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dostavit će se pisana obavijest u kojoj će se navesti razlozi zbog kojih se ne smatra kandidatom prijavljenim na </w:t>
      </w:r>
      <w:r w:rsidR="006C6BAB">
        <w:rPr>
          <w:rFonts w:ascii="Times New Roman" w:eastAsia="Times New Roman" w:hAnsi="Times New Roman" w:cs="Times New Roman"/>
          <w:color w:val="000000"/>
          <w:lang w:eastAsia="hr-HR"/>
        </w:rPr>
        <w:t>natječaj</w:t>
      </w: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>. Protiv obavijesti osoba nema pravo podnošenja pravnog lijeka.</w:t>
      </w:r>
    </w:p>
    <w:p w14:paraId="34B1C75C" w14:textId="078C8F4F" w:rsidR="00DE046E" w:rsidRDefault="00DE046E" w:rsidP="00DE046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66286C4" w14:textId="77777777" w:rsidR="00A86FF6" w:rsidRDefault="00A86FF6" w:rsidP="00DE046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339F05C" w14:textId="77777777" w:rsidR="00DE046E" w:rsidRPr="006E2C99" w:rsidRDefault="00DE046E" w:rsidP="00DE046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E2C99">
        <w:rPr>
          <w:rFonts w:ascii="Times New Roman" w:eastAsia="Times New Roman" w:hAnsi="Times New Roman" w:cs="Times New Roman"/>
          <w:b/>
          <w:color w:val="000000"/>
          <w:lang w:eastAsia="hr-HR"/>
        </w:rPr>
        <w:lastRenderedPageBreak/>
        <w:t>Provjera znanja i sposobnosti kandidata</w:t>
      </w: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00C6CE65" w14:textId="14F1DB26" w:rsidR="00DE046E" w:rsidRPr="006E2C99" w:rsidRDefault="00DE046E" w:rsidP="00DE046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Prethodnoj provjeri znanja i sposobnosti kandidata mogu </w:t>
      </w:r>
      <w:r w:rsidRPr="006E2C99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pristupiti samo kandidati koji ispunjavaju formalne uvjete iz </w:t>
      </w:r>
      <w:r w:rsidR="008C2E8A">
        <w:rPr>
          <w:rFonts w:ascii="Times New Roman" w:eastAsia="Times New Roman" w:hAnsi="Times New Roman" w:cs="Times New Roman"/>
          <w:b/>
          <w:color w:val="000000"/>
          <w:lang w:eastAsia="hr-HR"/>
        </w:rPr>
        <w:t>oglasa</w:t>
      </w:r>
      <w:r w:rsidRPr="006E2C99">
        <w:rPr>
          <w:rFonts w:ascii="Times New Roman" w:eastAsia="Times New Roman" w:hAnsi="Times New Roman" w:cs="Times New Roman"/>
          <w:b/>
          <w:color w:val="000000"/>
          <w:lang w:eastAsia="hr-HR"/>
        </w:rPr>
        <w:t>.</w:t>
      </w:r>
      <w:r w:rsidRPr="006E2C99">
        <w:rPr>
          <w:rFonts w:ascii="Times New Roman" w:eastAsia="Times New Roman" w:hAnsi="Times New Roman" w:cs="Times New Roman"/>
          <w:color w:val="000000"/>
          <w:lang w:eastAsia="hr-HR"/>
        </w:rPr>
        <w:t xml:space="preserve"> Prethodna provjera znanja i sposobnosti kandidata obavlja se putem pisanog testiranja i intervjua</w:t>
      </w:r>
      <w:r>
        <w:rPr>
          <w:rFonts w:ascii="Times New Roman" w:eastAsia="Times New Roman" w:hAnsi="Times New Roman" w:cs="Times New Roman"/>
          <w:color w:val="000000"/>
          <w:lang w:eastAsia="hr-HR"/>
        </w:rPr>
        <w:t>.</w:t>
      </w:r>
    </w:p>
    <w:p w14:paraId="65E8AB6A" w14:textId="39AF7B3D" w:rsidR="00DE046E" w:rsidRPr="006E2C99" w:rsidRDefault="00DE046E" w:rsidP="00DE04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6E2C99">
        <w:rPr>
          <w:rFonts w:ascii="Times New Roman" w:eastAsia="Times New Roman" w:hAnsi="Times New Roman" w:cs="Times New Roman"/>
          <w:bCs/>
          <w:lang w:eastAsia="hr-HR"/>
        </w:rPr>
        <w:t xml:space="preserve">Ako kandidat ne pristupi testiranju, odnosno odustane od testiranja smatra se da je povukao prijavu na </w:t>
      </w:r>
      <w:r w:rsidR="006C6BAB">
        <w:rPr>
          <w:rFonts w:ascii="Times New Roman" w:eastAsia="Times New Roman" w:hAnsi="Times New Roman" w:cs="Times New Roman"/>
          <w:bCs/>
          <w:lang w:eastAsia="hr-HR"/>
        </w:rPr>
        <w:t>natječaj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Pr="006E2C99">
        <w:rPr>
          <w:rFonts w:ascii="Times New Roman" w:eastAsia="Times New Roman" w:hAnsi="Times New Roman" w:cs="Times New Roman"/>
          <w:bCs/>
          <w:lang w:eastAsia="hr-HR"/>
        </w:rPr>
        <w:t>i ne smatra se kandidatom u postupku.</w:t>
      </w:r>
    </w:p>
    <w:p w14:paraId="2A050097" w14:textId="77777777" w:rsidR="00DE046E" w:rsidRPr="006E2C99" w:rsidRDefault="00DE046E" w:rsidP="00DE046E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1CF46232" w14:textId="77777777" w:rsidR="00DE046E" w:rsidRPr="006E2C99" w:rsidRDefault="00DE046E" w:rsidP="00DE046E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u w:val="single"/>
          <w:lang w:eastAsia="hr-HR"/>
        </w:rPr>
      </w:pPr>
      <w:r w:rsidRPr="006E2C99">
        <w:rPr>
          <w:rFonts w:ascii="Times New Roman" w:eastAsia="Times New Roman" w:hAnsi="Times New Roman" w:cs="Times New Roman"/>
          <w:lang w:eastAsia="hr-HR"/>
        </w:rPr>
        <w:t xml:space="preserve">Vrijeme održavanja prethodne provjere znanja i sposobnosti kandidata bit će objavljeno na web-stranici Grada Karlovca </w:t>
      </w:r>
      <w:hyperlink r:id="rId13" w:history="1">
        <w:r w:rsidRPr="00FE7869">
          <w:rPr>
            <w:rFonts w:ascii="Times New Roman" w:eastAsia="Times New Roman" w:hAnsi="Times New Roman" w:cs="Times New Roman"/>
            <w:color w:val="0000FF"/>
            <w:u w:val="single"/>
            <w:lang w:eastAsia="hr-HR"/>
          </w:rPr>
          <w:t>www.karlovac.hr</w:t>
        </w:r>
      </w:hyperlink>
      <w:r w:rsidRPr="006E2C9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6E2C99">
        <w:rPr>
          <w:rFonts w:ascii="Times New Roman" w:eastAsia="Times New Roman" w:hAnsi="Times New Roman" w:cs="Times New Roman"/>
          <w:lang w:eastAsia="hr-HR"/>
        </w:rPr>
        <w:t xml:space="preserve">i na oglasnoj ploči u prizemlju zgrade Grada Karlovca, </w:t>
      </w:r>
      <w:proofErr w:type="spellStart"/>
      <w:r w:rsidRPr="006E2C99">
        <w:rPr>
          <w:rFonts w:ascii="Times New Roman" w:eastAsia="Times New Roman" w:hAnsi="Times New Roman" w:cs="Times New Roman"/>
          <w:lang w:eastAsia="hr-HR"/>
        </w:rPr>
        <w:t>Banjavčićeva</w:t>
      </w:r>
      <w:proofErr w:type="spellEnd"/>
      <w:r w:rsidRPr="006E2C99">
        <w:rPr>
          <w:rFonts w:ascii="Times New Roman" w:eastAsia="Times New Roman" w:hAnsi="Times New Roman" w:cs="Times New Roman"/>
          <w:lang w:eastAsia="hr-HR"/>
        </w:rPr>
        <w:t xml:space="preserve"> 9, najmanje 5 (pet) dana prije održavanja provjere. </w:t>
      </w:r>
    </w:p>
    <w:p w14:paraId="6667DAA0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93B0A63" w14:textId="77777777" w:rsidR="006E2C99" w:rsidRPr="000D26D1" w:rsidRDefault="006E2C99" w:rsidP="006E2C99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>Po dolasku na provjeru znanja, od kandidata će biti zatraženo predočenje odgovarajuće identifikacijske isprave radi utvrđivanja identiteta.</w:t>
      </w:r>
    </w:p>
    <w:p w14:paraId="290A3EC6" w14:textId="77777777" w:rsidR="006E2C99" w:rsidRPr="000D26D1" w:rsidRDefault="006E2C99" w:rsidP="006E2C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>Po utvrđivanju identiteta, kandidatima će biti podijeljeni testovi.</w:t>
      </w:r>
    </w:p>
    <w:p w14:paraId="0916FE5C" w14:textId="77777777" w:rsidR="006E2C99" w:rsidRPr="000D26D1" w:rsidRDefault="006E2C99" w:rsidP="006E2C9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>Za vrijeme provjere znanja i sposobnosti nije dopušteno:</w:t>
      </w:r>
    </w:p>
    <w:p w14:paraId="5228CD63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 xml:space="preserve">     </w:t>
      </w:r>
      <w:r w:rsidRPr="000D26D1">
        <w:rPr>
          <w:rFonts w:ascii="Times New Roman" w:eastAsia="Times New Roman" w:hAnsi="Times New Roman" w:cs="Times New Roman"/>
          <w:lang w:eastAsia="hr-HR"/>
        </w:rPr>
        <w:tab/>
        <w:t>-  koristiti se bilo kakvom literaturom odnosno bilješkama</w:t>
      </w:r>
    </w:p>
    <w:p w14:paraId="025C3120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 xml:space="preserve">    </w:t>
      </w:r>
      <w:r w:rsidRPr="000D26D1">
        <w:rPr>
          <w:rFonts w:ascii="Times New Roman" w:eastAsia="Times New Roman" w:hAnsi="Times New Roman" w:cs="Times New Roman"/>
          <w:lang w:eastAsia="hr-HR"/>
        </w:rPr>
        <w:tab/>
        <w:t>- koristiti mobitel ili druga komunikacijska sredstva</w:t>
      </w:r>
    </w:p>
    <w:p w14:paraId="25D54A28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 xml:space="preserve">    </w:t>
      </w:r>
      <w:r w:rsidRPr="000D26D1">
        <w:rPr>
          <w:rFonts w:ascii="Times New Roman" w:eastAsia="Times New Roman" w:hAnsi="Times New Roman" w:cs="Times New Roman"/>
          <w:lang w:eastAsia="hr-HR"/>
        </w:rPr>
        <w:tab/>
        <w:t>- napuštati prostoriju u kojoj se provjera odvija</w:t>
      </w:r>
    </w:p>
    <w:p w14:paraId="028A967C" w14:textId="77777777" w:rsidR="006E2C99" w:rsidRPr="000D26D1" w:rsidRDefault="006E2C99" w:rsidP="006E2C9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>- razgovarati s ostalim kandidatima niti na bilo koji drugi način remetiti koncentraciju</w:t>
      </w:r>
    </w:p>
    <w:p w14:paraId="19BBD523" w14:textId="77777777" w:rsidR="006E2C99" w:rsidRPr="000D26D1" w:rsidRDefault="006E2C99" w:rsidP="006E2C9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 xml:space="preserve">  kandidata.</w:t>
      </w:r>
    </w:p>
    <w:p w14:paraId="55EC5B22" w14:textId="77777777" w:rsidR="006E2C99" w:rsidRPr="000D26D1" w:rsidRDefault="006E2C99" w:rsidP="006E2C9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>Ukoliko pojedini kandidat prekrši naprijed navedena pravila bit će udaljen s provjere znanja, a njegov/njezin rezultat Povjerenstvo neće priznati niti ocjenjivati.</w:t>
      </w:r>
    </w:p>
    <w:p w14:paraId="677119C4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lang w:eastAsia="hr-HR"/>
        </w:rPr>
      </w:pPr>
    </w:p>
    <w:p w14:paraId="78F65C0D" w14:textId="77777777" w:rsidR="006E2C99" w:rsidRPr="000D26D1" w:rsidRDefault="006E2C99" w:rsidP="006E2C99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kern w:val="36"/>
          <w:lang w:eastAsia="hr-HR"/>
        </w:rPr>
        <w:t>Za svaki dio provjere znanja kandidatima se dodjeljuje od 1 do 10 bodova. Smatra se da su kandidati uspješno položili testove ako su iz svakog djela provjere znanja ostvarili najmanje 50% (5 bodova) na testiranju. S kandidatima koji uspješno polože testove provest će se intervjui (razgovori).</w:t>
      </w:r>
      <w:r w:rsidRPr="000D26D1">
        <w:rPr>
          <w:rFonts w:ascii="Times New Roman" w:eastAsia="Times New Roman" w:hAnsi="Times New Roman" w:cs="Times New Roman"/>
          <w:lang w:eastAsia="hr-HR"/>
        </w:rPr>
        <w:t xml:space="preserve"> Rezultati intervjua boduju se na isti način kao i testiranje. U razgovoru s kandidatima utvrđuju se njihovi interesi, profesionalni ciljevi i motivacija za rad u upravnim tijelima Grada Karlovca. Nakon provedenog testiranja i intervjua Povjerenstvo utvrđuje rang listu kandidata prema ukupnom broju bodova ostvarenih na testiranju i intervjuu.</w:t>
      </w:r>
    </w:p>
    <w:p w14:paraId="1E36557D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57A4C24" w14:textId="77777777" w:rsidR="006E2C99" w:rsidRPr="000D26D1" w:rsidRDefault="006E2C99" w:rsidP="006E2C9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</w:rPr>
      </w:pPr>
      <w:r w:rsidRPr="000D26D1">
        <w:rPr>
          <w:rFonts w:ascii="Times New Roman" w:eastAsia="Times New Roman" w:hAnsi="Times New Roman" w:cs="Times New Roman"/>
          <w:lang w:eastAsia="hr-HR"/>
        </w:rPr>
        <w:t>Riječi i pojmovi korišteni u ovom tekstu koji imaju rodno značenje odnose se jednako na muški i ženski rod, bez obzira jesu li korišteni u muškom ili ženskom rodu.</w:t>
      </w:r>
    </w:p>
    <w:p w14:paraId="5FC7CF9A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F742E93" w14:textId="77777777" w:rsidR="00A71738" w:rsidRPr="000D26D1" w:rsidRDefault="00A71738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72B78E4" w14:textId="77777777" w:rsidR="006E2C99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</w:p>
    <w:p w14:paraId="59C9CB92" w14:textId="77777777" w:rsidR="00BB272F" w:rsidRPr="000D26D1" w:rsidRDefault="006E2C99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  <w:t xml:space="preserve">  </w:t>
      </w:r>
      <w:r w:rsidR="00BB272F" w:rsidRPr="000D26D1">
        <w:rPr>
          <w:rFonts w:ascii="Times New Roman" w:eastAsia="Times New Roman" w:hAnsi="Times New Roman" w:cs="Times New Roman"/>
          <w:lang w:eastAsia="hr-HR"/>
        </w:rPr>
        <w:tab/>
      </w:r>
      <w:r w:rsidR="00BB272F" w:rsidRPr="000D26D1">
        <w:rPr>
          <w:rFonts w:ascii="Times New Roman" w:eastAsia="Times New Roman" w:hAnsi="Times New Roman" w:cs="Times New Roman"/>
          <w:lang w:eastAsia="hr-HR"/>
        </w:rPr>
        <w:tab/>
      </w:r>
      <w:r w:rsidR="00BB272F" w:rsidRPr="000D26D1">
        <w:rPr>
          <w:rFonts w:ascii="Times New Roman" w:eastAsia="Times New Roman" w:hAnsi="Times New Roman" w:cs="Times New Roman"/>
          <w:lang w:eastAsia="hr-HR"/>
        </w:rPr>
        <w:tab/>
        <w:t xml:space="preserve">ZA </w:t>
      </w:r>
      <w:r w:rsidRPr="000D26D1">
        <w:rPr>
          <w:rFonts w:ascii="Times New Roman" w:eastAsia="Times New Roman" w:hAnsi="Times New Roman" w:cs="Times New Roman"/>
          <w:lang w:eastAsia="hr-HR"/>
        </w:rPr>
        <w:t xml:space="preserve"> </w:t>
      </w:r>
      <w:r w:rsidR="00FE7869" w:rsidRPr="000D26D1">
        <w:rPr>
          <w:rFonts w:ascii="Times New Roman" w:eastAsia="Times New Roman" w:hAnsi="Times New Roman" w:cs="Times New Roman"/>
          <w:lang w:eastAsia="hr-HR"/>
        </w:rPr>
        <w:t>POVJERENSTVO</w:t>
      </w:r>
    </w:p>
    <w:p w14:paraId="2D938CE9" w14:textId="77777777" w:rsidR="00BB272F" w:rsidRPr="000D26D1" w:rsidRDefault="00BB272F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  <w:t xml:space="preserve">      PROČELNICA</w:t>
      </w:r>
    </w:p>
    <w:p w14:paraId="10919D91" w14:textId="05B448CA" w:rsidR="006E2C99" w:rsidRPr="000D26D1" w:rsidRDefault="00BB272F" w:rsidP="006E2C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="00E3209F">
        <w:rPr>
          <w:rFonts w:ascii="Times New Roman" w:eastAsia="Times New Roman" w:hAnsi="Times New Roman" w:cs="Times New Roman"/>
          <w:lang w:eastAsia="hr-HR"/>
        </w:rPr>
        <w:t xml:space="preserve">    </w:t>
      </w:r>
      <w:r w:rsidR="00C52D52">
        <w:rPr>
          <w:rFonts w:ascii="Times New Roman" w:eastAsia="Times New Roman" w:hAnsi="Times New Roman" w:cs="Times New Roman"/>
          <w:lang w:eastAsia="hr-HR"/>
        </w:rPr>
        <w:t xml:space="preserve">    Draženka Sila Ljubenko, prof</w:t>
      </w:r>
      <w:r w:rsidR="000D26D1">
        <w:rPr>
          <w:rFonts w:ascii="Times New Roman" w:eastAsia="Times New Roman" w:hAnsi="Times New Roman" w:cs="Times New Roman"/>
          <w:lang w:eastAsia="hr-HR"/>
        </w:rPr>
        <w:t>.</w:t>
      </w:r>
      <w:r w:rsidR="00024443" w:rsidRPr="000D26D1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D566BC3" w14:textId="77777777" w:rsidR="00FE7869" w:rsidRPr="000D26D1" w:rsidRDefault="00FE7869" w:rsidP="000244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</w:r>
      <w:r w:rsidRPr="000D26D1">
        <w:rPr>
          <w:rFonts w:ascii="Times New Roman" w:eastAsia="Times New Roman" w:hAnsi="Times New Roman" w:cs="Times New Roman"/>
          <w:lang w:eastAsia="hr-HR"/>
        </w:rPr>
        <w:tab/>
        <w:t xml:space="preserve">       </w:t>
      </w:r>
      <w:r w:rsidR="00791941" w:rsidRPr="000D26D1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770F880" w14:textId="77777777" w:rsidR="009374CD" w:rsidRPr="000D26D1" w:rsidRDefault="009374CD" w:rsidP="006E2C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14:paraId="03FA061E" w14:textId="77777777" w:rsidR="00BB272F" w:rsidRPr="000D26D1" w:rsidRDefault="00BB272F" w:rsidP="006E2C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14:paraId="6C263FAE" w14:textId="70591ADD" w:rsidR="00DC55E9" w:rsidRDefault="00DC55E9" w:rsidP="006E2C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14:paraId="256873F1" w14:textId="77777777" w:rsidR="00CE1176" w:rsidRDefault="00CE1176" w:rsidP="006E2C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14:paraId="0298949F" w14:textId="77777777" w:rsidR="005A7334" w:rsidRDefault="005A7334" w:rsidP="00AD0F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14:paraId="11F6BD6F" w14:textId="343F7C84" w:rsidR="00AD0F0B" w:rsidRPr="00AD0F0B" w:rsidRDefault="00AD0F0B" w:rsidP="00AD0F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D0F0B">
        <w:rPr>
          <w:rFonts w:ascii="Times New Roman" w:eastAsia="Calibri" w:hAnsi="Times New Roman" w:cs="Times New Roman"/>
        </w:rPr>
        <w:t>DOSTAVITI:</w:t>
      </w:r>
    </w:p>
    <w:p w14:paraId="41CE04B8" w14:textId="77777777" w:rsidR="00AD0F0B" w:rsidRPr="00AD0F0B" w:rsidRDefault="00AD0F0B" w:rsidP="00AD0F0B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D0F0B">
        <w:rPr>
          <w:rFonts w:ascii="Times New Roman" w:eastAsia="Calibri" w:hAnsi="Times New Roman" w:cs="Times New Roman"/>
        </w:rPr>
        <w:t xml:space="preserve">Web stranica Grada Karlovca </w:t>
      </w:r>
    </w:p>
    <w:p w14:paraId="27F975BF" w14:textId="009094D5" w:rsidR="00AD0F0B" w:rsidRDefault="00AD0F0B" w:rsidP="00AD0F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D0F0B">
        <w:rPr>
          <w:rFonts w:ascii="Times New Roman" w:eastAsia="Calibri" w:hAnsi="Times New Roman" w:cs="Times New Roman"/>
        </w:rPr>
        <w:t>(elektroničkom poštom na adresu:</w:t>
      </w:r>
      <w:r>
        <w:rPr>
          <w:rFonts w:ascii="Times New Roman" w:eastAsia="Calibri" w:hAnsi="Times New Roman" w:cs="Times New Roman"/>
        </w:rPr>
        <w:t xml:space="preserve"> </w:t>
      </w:r>
      <w:hyperlink r:id="rId14" w:history="1">
        <w:r w:rsidRPr="00AD0F0B">
          <w:rPr>
            <w:rStyle w:val="Hyperlink"/>
            <w:rFonts w:ascii="Times New Roman" w:eastAsia="Calibri" w:hAnsi="Times New Roman" w:cs="Times New Roman"/>
          </w:rPr>
          <w:t>maja.purgar@karlovac.hr</w:t>
        </w:r>
      </w:hyperlink>
      <w:r w:rsidR="005A7334">
        <w:rPr>
          <w:rFonts w:ascii="Times New Roman" w:eastAsia="Calibri" w:hAnsi="Times New Roman" w:cs="Times New Roman"/>
        </w:rPr>
        <w:t>)</w:t>
      </w:r>
    </w:p>
    <w:p w14:paraId="395CA232" w14:textId="77777777" w:rsidR="00AD0F0B" w:rsidRPr="00AD0F0B" w:rsidRDefault="00AD0F0B" w:rsidP="00AD0F0B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D0F0B">
        <w:rPr>
          <w:rFonts w:ascii="Times New Roman" w:eastAsia="Calibri" w:hAnsi="Times New Roman" w:cs="Times New Roman"/>
        </w:rPr>
        <w:t>Pismohrana</w:t>
      </w:r>
    </w:p>
    <w:p w14:paraId="0669FF8F" w14:textId="06D41A04" w:rsidR="00BB272F" w:rsidRPr="000D26D1" w:rsidRDefault="00BB272F" w:rsidP="00AD0F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sectPr w:rsidR="00BB272F" w:rsidRPr="000D26D1" w:rsidSect="00EF6826">
      <w:headerReference w:type="first" r:id="rId15"/>
      <w:footerReference w:type="first" r:id="rId16"/>
      <w:pgSz w:w="11906" w:h="16838"/>
      <w:pgMar w:top="212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233AA" w14:textId="77777777" w:rsidR="00397A75" w:rsidRDefault="00397A75" w:rsidP="00883CD4">
      <w:pPr>
        <w:spacing w:after="0" w:line="240" w:lineRule="auto"/>
      </w:pPr>
      <w:r>
        <w:separator/>
      </w:r>
    </w:p>
  </w:endnote>
  <w:endnote w:type="continuationSeparator" w:id="0">
    <w:p w14:paraId="310C23F4" w14:textId="77777777" w:rsidR="00397A75" w:rsidRDefault="00397A75" w:rsidP="00883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0FE12" w14:textId="451D4ABD" w:rsidR="007D47DB" w:rsidRDefault="007D47DB" w:rsidP="007D47DB">
    <w:pPr>
      <w:pStyle w:val="Footer"/>
      <w:pBdr>
        <w:top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Grad Karlovac, </w:t>
    </w:r>
    <w:r w:rsidR="00402A02">
      <w:rPr>
        <w:rFonts w:ascii="Times New Roman" w:hAnsi="Times New Roman" w:cs="Times New Roman"/>
        <w:color w:val="000000"/>
        <w:sz w:val="18"/>
        <w:szCs w:val="20"/>
      </w:rPr>
      <w:t xml:space="preserve">Upravni odjel </w:t>
    </w:r>
    <w:r w:rsidR="00365113">
      <w:rPr>
        <w:rFonts w:ascii="Times New Roman" w:hAnsi="Times New Roman" w:cs="Times New Roman"/>
        <w:color w:val="000000"/>
        <w:sz w:val="18"/>
        <w:szCs w:val="20"/>
      </w:rPr>
      <w:t>za društvene djelatnosti</w:t>
    </w:r>
    <w:r>
      <w:rPr>
        <w:rFonts w:ascii="Times New Roman" w:hAnsi="Times New Roman" w:cs="Times New Roman"/>
        <w:sz w:val="18"/>
        <w:szCs w:val="18"/>
      </w:rPr>
      <w:t xml:space="preserve">, </w:t>
    </w:r>
    <w:proofErr w:type="spellStart"/>
    <w:r w:rsidRPr="003114FE">
      <w:rPr>
        <w:rFonts w:ascii="Times New Roman" w:hAnsi="Times New Roman" w:cs="Times New Roman"/>
        <w:sz w:val="18"/>
        <w:szCs w:val="18"/>
      </w:rPr>
      <w:t>Banjavčićeva</w:t>
    </w:r>
    <w:proofErr w:type="spellEnd"/>
    <w:r w:rsidRPr="003114FE">
      <w:rPr>
        <w:rFonts w:ascii="Times New Roman" w:hAnsi="Times New Roman" w:cs="Times New Roman"/>
        <w:sz w:val="18"/>
        <w:szCs w:val="18"/>
      </w:rPr>
      <w:t xml:space="preserve"> 9, 47000 Karlovac</w:t>
    </w:r>
    <w:r>
      <w:rPr>
        <w:rFonts w:ascii="Times New Roman" w:hAnsi="Times New Roman" w:cs="Times New Roman"/>
        <w:sz w:val="18"/>
        <w:szCs w:val="18"/>
      </w:rPr>
      <w:t>,</w:t>
    </w:r>
  </w:p>
  <w:p w14:paraId="7D6FCFD4" w14:textId="7687F26A" w:rsidR="007D47DB" w:rsidRPr="008D78AB" w:rsidRDefault="007D47DB" w:rsidP="007D47DB">
    <w:pPr>
      <w:pStyle w:val="Footer"/>
      <w:pBdr>
        <w:top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OIB: 25654647153, </w:t>
    </w:r>
    <w:r w:rsidRPr="003114FE">
      <w:rPr>
        <w:rFonts w:ascii="Times New Roman" w:hAnsi="Times New Roman" w:cs="Times New Roman"/>
        <w:sz w:val="18"/>
        <w:szCs w:val="18"/>
      </w:rPr>
      <w:t>tel. +385 47 628</w:t>
    </w:r>
    <w:r>
      <w:rPr>
        <w:rFonts w:ascii="Times New Roman" w:hAnsi="Times New Roman" w:cs="Times New Roman"/>
        <w:sz w:val="18"/>
        <w:szCs w:val="18"/>
      </w:rPr>
      <w:t xml:space="preserve"> </w:t>
    </w:r>
    <w:r w:rsidR="000D26D1">
      <w:rPr>
        <w:rFonts w:ascii="Times New Roman" w:hAnsi="Times New Roman" w:cs="Times New Roman"/>
        <w:sz w:val="18"/>
        <w:szCs w:val="18"/>
      </w:rPr>
      <w:t>1</w:t>
    </w:r>
    <w:r w:rsidR="00365113">
      <w:rPr>
        <w:rFonts w:ascii="Times New Roman" w:hAnsi="Times New Roman" w:cs="Times New Roman"/>
        <w:sz w:val="18"/>
        <w:szCs w:val="18"/>
      </w:rPr>
      <w:t>09</w:t>
    </w:r>
    <w:r>
      <w:rPr>
        <w:rFonts w:ascii="Times New Roman" w:hAnsi="Times New Roman" w:cs="Times New Roman"/>
        <w:sz w:val="18"/>
        <w:szCs w:val="18"/>
      </w:rPr>
      <w:t xml:space="preserve">, fax: +385 47 </w:t>
    </w:r>
    <w:r w:rsidR="00AD265C">
      <w:rPr>
        <w:rFonts w:ascii="Times New Roman" w:hAnsi="Times New Roman" w:cs="Times New Roman"/>
        <w:sz w:val="18"/>
        <w:szCs w:val="18"/>
      </w:rPr>
      <w:t>628</w:t>
    </w:r>
    <w:r w:rsidR="007A1291">
      <w:rPr>
        <w:rFonts w:ascii="Times New Roman" w:hAnsi="Times New Roman" w:cs="Times New Roman"/>
        <w:sz w:val="18"/>
        <w:szCs w:val="18"/>
      </w:rPr>
      <w:t xml:space="preserve"> </w:t>
    </w:r>
    <w:r w:rsidR="00AD265C">
      <w:rPr>
        <w:rFonts w:ascii="Times New Roman" w:hAnsi="Times New Roman" w:cs="Times New Roman"/>
        <w:sz w:val="18"/>
        <w:szCs w:val="18"/>
      </w:rPr>
      <w:t>1</w:t>
    </w:r>
    <w:r w:rsidR="00365113">
      <w:rPr>
        <w:rFonts w:ascii="Times New Roman" w:hAnsi="Times New Roman" w:cs="Times New Roman"/>
        <w:sz w:val="18"/>
        <w:szCs w:val="18"/>
      </w:rPr>
      <w:t>81</w:t>
    </w:r>
    <w:r>
      <w:rPr>
        <w:rFonts w:ascii="Times New Roman" w:hAnsi="Times New Roman" w:cs="Times New Roman"/>
        <w:sz w:val="18"/>
        <w:szCs w:val="18"/>
      </w:rPr>
      <w:t xml:space="preserve"> , www.karlovac.hr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722F4" w14:textId="77777777" w:rsidR="00397A75" w:rsidRDefault="00397A75" w:rsidP="00883CD4">
      <w:pPr>
        <w:spacing w:after="0" w:line="240" w:lineRule="auto"/>
      </w:pPr>
      <w:r>
        <w:separator/>
      </w:r>
    </w:p>
  </w:footnote>
  <w:footnote w:type="continuationSeparator" w:id="0">
    <w:p w14:paraId="37601704" w14:textId="77777777" w:rsidR="00397A75" w:rsidRDefault="00397A75" w:rsidP="00883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4"/>
      <w:gridCol w:w="6165"/>
    </w:tblGrid>
    <w:tr w:rsidR="007D47DB" w:rsidRPr="00B57821" w14:paraId="0EEB839B" w14:textId="77777777" w:rsidTr="002D1ED7">
      <w:trPr>
        <w:trHeight w:hRule="exact" w:val="1129"/>
      </w:trPr>
      <w:tc>
        <w:tcPr>
          <w:tcW w:w="2874" w:type="dxa"/>
          <w:vAlign w:val="center"/>
        </w:tcPr>
        <w:p w14:paraId="28D1C468" w14:textId="77777777" w:rsidR="007D47DB" w:rsidRPr="00F403FB" w:rsidRDefault="007D47DB" w:rsidP="007D47DB">
          <w:pPr>
            <w:autoSpaceDE w:val="0"/>
            <w:autoSpaceDN w:val="0"/>
            <w:adjustRightInd w:val="0"/>
            <w:spacing w:before="12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  <w:noProof/>
              <w:lang w:eastAsia="hr-HR"/>
            </w:rPr>
            <w:drawing>
              <wp:anchor distT="0" distB="0" distL="36195" distR="0" simplePos="0" relativeHeight="251659264" behindDoc="1" locked="0" layoutInCell="1" allowOverlap="1" wp14:anchorId="2788789A" wp14:editId="39877C58">
                <wp:simplePos x="0" y="0"/>
                <wp:positionH relativeFrom="column">
                  <wp:posOffset>664845</wp:posOffset>
                </wp:positionH>
                <wp:positionV relativeFrom="paragraph">
                  <wp:posOffset>-282575</wp:posOffset>
                </wp:positionV>
                <wp:extent cx="219710" cy="287655"/>
                <wp:effectExtent l="19050" t="0" r="8890" b="0"/>
                <wp:wrapTopAndBottom/>
                <wp:docPr id="10" name="Picture 10" descr="Grb RH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 RH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710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403FB">
            <w:rPr>
              <w:rFonts w:ascii="Times New Roman" w:hAnsi="Times New Roman" w:cs="Times New Roman"/>
            </w:rPr>
            <w:ptab w:relativeTo="margin" w:alignment="left" w:leader="none"/>
          </w:r>
          <w:r w:rsidRPr="00F403FB">
            <w:rPr>
              <w:rFonts w:ascii="Times New Roman" w:hAnsi="Times New Roman" w:cs="Times New Roman"/>
            </w:rPr>
            <w:ptab w:relativeTo="margin" w:alignment="left" w:leader="none"/>
          </w:r>
          <w:r w:rsidRPr="00F403FB">
            <w:rPr>
              <w:rFonts w:ascii="Times New Roman" w:hAnsi="Times New Roman" w:cs="Times New Roman"/>
            </w:rPr>
            <w:t>REPUBLIKA HRVATSKA</w:t>
          </w:r>
        </w:p>
        <w:p w14:paraId="12688B32" w14:textId="77777777" w:rsidR="007D47DB" w:rsidRDefault="007D47DB" w:rsidP="007D47DB">
          <w:pPr>
            <w:autoSpaceDE w:val="0"/>
            <w:autoSpaceDN w:val="0"/>
            <w:adjustRightInd w:val="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</w:rPr>
            <w:t>KARLOVAČKA ŽUPANIJA</w:t>
          </w:r>
        </w:p>
        <w:p w14:paraId="4FB0C698" w14:textId="77777777" w:rsidR="007D47DB" w:rsidRPr="00F403FB" w:rsidRDefault="007D47DB" w:rsidP="007D47DB">
          <w:pPr>
            <w:autoSpaceDE w:val="0"/>
            <w:autoSpaceDN w:val="0"/>
            <w:adjustRightInd w:val="0"/>
            <w:rPr>
              <w:rFonts w:ascii="Times New Roman" w:hAnsi="Times New Roman" w:cs="Times New Roman"/>
            </w:rPr>
          </w:pPr>
        </w:p>
      </w:tc>
      <w:tc>
        <w:tcPr>
          <w:tcW w:w="6165" w:type="dxa"/>
          <w:vMerge w:val="restart"/>
          <w:vAlign w:val="center"/>
        </w:tcPr>
        <w:p w14:paraId="4BBF8F5B" w14:textId="77777777" w:rsidR="007D47DB" w:rsidRPr="00B57821" w:rsidRDefault="007D47DB" w:rsidP="007D47DB">
          <w:pPr>
            <w:autoSpaceDE w:val="0"/>
            <w:autoSpaceDN w:val="0"/>
            <w:adjustRightInd w:val="0"/>
            <w:spacing w:before="120"/>
            <w:jc w:val="right"/>
            <w:rPr>
              <w:rFonts w:ascii="Times New Roman" w:hAnsi="Times New Roman" w:cs="Times New Roman"/>
              <w:noProof/>
              <w:sz w:val="18"/>
              <w:szCs w:val="18"/>
              <w:lang w:val="en-US"/>
            </w:rPr>
          </w:pPr>
          <w:r>
            <w:rPr>
              <w:rFonts w:ascii="Times New Roman" w:hAnsi="Times New Roman" w:cs="Times New Roman"/>
              <w:noProof/>
              <w:sz w:val="18"/>
              <w:szCs w:val="18"/>
              <w:lang w:eastAsia="hr-HR"/>
            </w:rPr>
            <w:drawing>
              <wp:inline distT="0" distB="0" distL="0" distR="0" wp14:anchorId="1DBA11FD" wp14:editId="0650DE78">
                <wp:extent cx="1335405" cy="365760"/>
                <wp:effectExtent l="0" t="0" r="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5405" cy="3657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7D47DB" w:rsidRPr="00B57821" w14:paraId="762A806B" w14:textId="77777777" w:rsidTr="002D1ED7">
      <w:trPr>
        <w:trHeight w:val="437"/>
      </w:trPr>
      <w:tc>
        <w:tcPr>
          <w:tcW w:w="2874" w:type="dxa"/>
          <w:vAlign w:val="bottom"/>
        </w:tcPr>
        <w:p w14:paraId="7C249A36" w14:textId="77777777" w:rsidR="007D47DB" w:rsidRPr="00F403FB" w:rsidRDefault="007D47DB" w:rsidP="007D47DB">
          <w:pPr>
            <w:autoSpaceDE w:val="0"/>
            <w:autoSpaceDN w:val="0"/>
            <w:adjustRightInd w:val="0"/>
            <w:spacing w:before="24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  <w:noProof/>
              <w:color w:val="000000"/>
              <w:lang w:eastAsia="hr-HR"/>
            </w:rPr>
            <w:drawing>
              <wp:anchor distT="0" distB="0" distL="36195" distR="0" simplePos="0" relativeHeight="251660288" behindDoc="1" locked="0" layoutInCell="1" allowOverlap="0" wp14:anchorId="677366FA" wp14:editId="5142664D">
                <wp:simplePos x="0" y="0"/>
                <wp:positionH relativeFrom="column">
                  <wp:posOffset>-111760</wp:posOffset>
                </wp:positionH>
                <wp:positionV relativeFrom="paragraph">
                  <wp:posOffset>-635</wp:posOffset>
                </wp:positionV>
                <wp:extent cx="307975" cy="361315"/>
                <wp:effectExtent l="19050" t="0" r="0" b="0"/>
                <wp:wrapThrough wrapText="bothSides">
                  <wp:wrapPolygon edited="0">
                    <wp:start x="-1336" y="0"/>
                    <wp:lineTo x="-1336" y="20499"/>
                    <wp:lineTo x="21377" y="20499"/>
                    <wp:lineTo x="21377" y="0"/>
                    <wp:lineTo x="-1336" y="0"/>
                  </wp:wrapPolygon>
                </wp:wrapThrough>
                <wp:docPr id="12" name="Picture 4" descr="Grb-boj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-boja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975" cy="361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imes New Roman" w:hAnsi="Times New Roman" w:cs="Times New Roman"/>
            </w:rPr>
            <w:t xml:space="preserve"> </w:t>
          </w:r>
          <w:r w:rsidRPr="00F403FB">
            <w:rPr>
              <w:rFonts w:ascii="Times New Roman" w:hAnsi="Times New Roman" w:cs="Times New Roman"/>
            </w:rPr>
            <w:t>GRAD KARLOVAC</w:t>
          </w:r>
        </w:p>
      </w:tc>
      <w:tc>
        <w:tcPr>
          <w:tcW w:w="6165" w:type="dxa"/>
          <w:vMerge/>
          <w:vAlign w:val="center"/>
        </w:tcPr>
        <w:p w14:paraId="233CFFB5" w14:textId="77777777" w:rsidR="007D47DB" w:rsidRDefault="007D47DB" w:rsidP="007D47DB">
          <w:pPr>
            <w:autoSpaceDE w:val="0"/>
            <w:autoSpaceDN w:val="0"/>
            <w:adjustRightInd w:val="0"/>
            <w:spacing w:before="240"/>
            <w:rPr>
              <w:rFonts w:ascii="Times New Roman" w:hAnsi="Times New Roman" w:cs="Times New Roman"/>
              <w:noProof/>
              <w:color w:val="000000"/>
              <w:sz w:val="18"/>
              <w:szCs w:val="20"/>
              <w:lang w:val="en-US"/>
            </w:rPr>
          </w:pPr>
        </w:p>
      </w:tc>
    </w:tr>
  </w:tbl>
  <w:p w14:paraId="578D7584" w14:textId="77777777" w:rsidR="007D47DB" w:rsidRDefault="007D47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12505"/>
    <w:multiLevelType w:val="hybridMultilevel"/>
    <w:tmpl w:val="7188EDAE"/>
    <w:lvl w:ilvl="0" w:tplc="1B96A2EA">
      <w:start w:val="47"/>
      <w:numFmt w:val="bullet"/>
      <w:lvlText w:val="-"/>
      <w:lvlJc w:val="left"/>
      <w:pPr>
        <w:ind w:left="1365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" w15:restartNumberingAfterBreak="0">
    <w:nsid w:val="05F36286"/>
    <w:multiLevelType w:val="hybridMultilevel"/>
    <w:tmpl w:val="E9421ECC"/>
    <w:lvl w:ilvl="0" w:tplc="D87238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924B7"/>
    <w:multiLevelType w:val="hybridMultilevel"/>
    <w:tmpl w:val="A7F0158A"/>
    <w:lvl w:ilvl="0" w:tplc="9C1C4EE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8E397F"/>
    <w:multiLevelType w:val="hybridMultilevel"/>
    <w:tmpl w:val="E22AE9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D7B43"/>
    <w:multiLevelType w:val="hybridMultilevel"/>
    <w:tmpl w:val="1E3687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F3641"/>
    <w:multiLevelType w:val="hybridMultilevel"/>
    <w:tmpl w:val="8A5C90A4"/>
    <w:lvl w:ilvl="0" w:tplc="3D7AD8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9824CB"/>
    <w:multiLevelType w:val="hybridMultilevel"/>
    <w:tmpl w:val="63C63730"/>
    <w:lvl w:ilvl="0" w:tplc="02921932">
      <w:numFmt w:val="bullet"/>
      <w:lvlText w:val="-"/>
      <w:lvlJc w:val="left"/>
      <w:pPr>
        <w:ind w:left="1440" w:hanging="360"/>
      </w:pPr>
      <w:rPr>
        <w:rFonts w:ascii="Arial" w:eastAsia="Arial Unicode MS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A01839"/>
    <w:multiLevelType w:val="hybridMultilevel"/>
    <w:tmpl w:val="336066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139AE"/>
    <w:multiLevelType w:val="hybridMultilevel"/>
    <w:tmpl w:val="B3CC4530"/>
    <w:lvl w:ilvl="0" w:tplc="AD980FB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C6D6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8E61ACA"/>
    <w:multiLevelType w:val="hybridMultilevel"/>
    <w:tmpl w:val="3D647B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F57D4"/>
    <w:multiLevelType w:val="hybridMultilevel"/>
    <w:tmpl w:val="DEAC23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E05550"/>
    <w:multiLevelType w:val="hybridMultilevel"/>
    <w:tmpl w:val="336066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34730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D7E463A"/>
    <w:multiLevelType w:val="hybridMultilevel"/>
    <w:tmpl w:val="A1641D1A"/>
    <w:lvl w:ilvl="0" w:tplc="982094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425CD"/>
    <w:multiLevelType w:val="hybridMultilevel"/>
    <w:tmpl w:val="83106C0C"/>
    <w:lvl w:ilvl="0" w:tplc="71C62A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440F81"/>
    <w:multiLevelType w:val="hybridMultilevel"/>
    <w:tmpl w:val="2908631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9352E5E"/>
    <w:multiLevelType w:val="hybridMultilevel"/>
    <w:tmpl w:val="D7F43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9D4233"/>
    <w:multiLevelType w:val="hybridMultilevel"/>
    <w:tmpl w:val="AF528F9E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4C907F03"/>
    <w:multiLevelType w:val="hybridMultilevel"/>
    <w:tmpl w:val="336066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F50569"/>
    <w:multiLevelType w:val="hybridMultilevel"/>
    <w:tmpl w:val="98627556"/>
    <w:lvl w:ilvl="0" w:tplc="7D80FB84">
      <w:start w:val="3"/>
      <w:numFmt w:val="bullet"/>
      <w:lvlText w:val="-"/>
      <w:lvlJc w:val="left"/>
      <w:pPr>
        <w:tabs>
          <w:tab w:val="num" w:pos="360"/>
        </w:tabs>
        <w:ind w:left="360" w:hanging="76"/>
      </w:p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D6259"/>
    <w:multiLevelType w:val="hybridMultilevel"/>
    <w:tmpl w:val="56F2F5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680D16"/>
    <w:multiLevelType w:val="hybridMultilevel"/>
    <w:tmpl w:val="48B83068"/>
    <w:lvl w:ilvl="0" w:tplc="7D80FB84">
      <w:start w:val="3"/>
      <w:numFmt w:val="bullet"/>
      <w:lvlText w:val="-"/>
      <w:lvlJc w:val="left"/>
      <w:pPr>
        <w:ind w:left="1440" w:hanging="360"/>
      </w:p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ABC25CD"/>
    <w:multiLevelType w:val="hybridMultilevel"/>
    <w:tmpl w:val="189A2A58"/>
    <w:lvl w:ilvl="0" w:tplc="F4C018FC">
      <w:start w:val="1"/>
      <w:numFmt w:val="decimal"/>
      <w:lvlText w:val="%1."/>
      <w:lvlJc w:val="left"/>
      <w:pPr>
        <w:ind w:left="720" w:hanging="360"/>
      </w:pPr>
      <w:rPr>
        <w:rFonts w:eastAsia="Times New Roman" w:cs="Arial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550A8"/>
    <w:multiLevelType w:val="hybridMultilevel"/>
    <w:tmpl w:val="CBF4F684"/>
    <w:lvl w:ilvl="0" w:tplc="01349AA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A4AEF"/>
    <w:multiLevelType w:val="hybridMultilevel"/>
    <w:tmpl w:val="EAC2A4EC"/>
    <w:lvl w:ilvl="0" w:tplc="7D80FB84">
      <w:start w:val="3"/>
      <w:numFmt w:val="bullet"/>
      <w:lvlText w:val="-"/>
      <w:lvlJc w:val="left"/>
      <w:pPr>
        <w:tabs>
          <w:tab w:val="num" w:pos="304"/>
        </w:tabs>
        <w:ind w:left="304" w:hanging="76"/>
      </w:pPr>
    </w:lvl>
    <w:lvl w:ilvl="1" w:tplc="041A0003" w:tentative="1">
      <w:start w:val="1"/>
      <w:numFmt w:val="bullet"/>
      <w:lvlText w:val="o"/>
      <w:lvlJc w:val="left"/>
      <w:pPr>
        <w:tabs>
          <w:tab w:val="num" w:pos="1384"/>
        </w:tabs>
        <w:ind w:left="13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04"/>
        </w:tabs>
        <w:ind w:left="21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24"/>
        </w:tabs>
        <w:ind w:left="28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544"/>
        </w:tabs>
        <w:ind w:left="35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64"/>
        </w:tabs>
        <w:ind w:left="42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84"/>
        </w:tabs>
        <w:ind w:left="49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04"/>
        </w:tabs>
        <w:ind w:left="57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24"/>
        </w:tabs>
        <w:ind w:left="6424" w:hanging="360"/>
      </w:pPr>
      <w:rPr>
        <w:rFonts w:ascii="Wingdings" w:hAnsi="Wingdings" w:hint="default"/>
      </w:rPr>
    </w:lvl>
  </w:abstractNum>
  <w:abstractNum w:abstractNumId="26" w15:restartNumberingAfterBreak="0">
    <w:nsid w:val="684C0143"/>
    <w:multiLevelType w:val="hybridMultilevel"/>
    <w:tmpl w:val="2FECD798"/>
    <w:lvl w:ilvl="0" w:tplc="7D80FB84">
      <w:start w:val="3"/>
      <w:numFmt w:val="bullet"/>
      <w:lvlText w:val="-"/>
      <w:lvlJc w:val="left"/>
      <w:pPr>
        <w:tabs>
          <w:tab w:val="num" w:pos="360"/>
        </w:tabs>
        <w:ind w:left="360" w:hanging="76"/>
      </w:pPr>
    </w:lvl>
    <w:lvl w:ilvl="1" w:tplc="7D80FB8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9968AE"/>
    <w:multiLevelType w:val="hybridMultilevel"/>
    <w:tmpl w:val="9600FD02"/>
    <w:lvl w:ilvl="0" w:tplc="733E8A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6F6F88"/>
    <w:multiLevelType w:val="hybridMultilevel"/>
    <w:tmpl w:val="10921F06"/>
    <w:lvl w:ilvl="0" w:tplc="9E4E91DA">
      <w:start w:val="2"/>
      <w:numFmt w:val="bullet"/>
      <w:lvlText w:val="-"/>
      <w:lvlJc w:val="left"/>
      <w:pPr>
        <w:tabs>
          <w:tab w:val="num" w:pos="360"/>
        </w:tabs>
        <w:ind w:left="360" w:hanging="76"/>
      </w:p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614EA7"/>
    <w:multiLevelType w:val="hybridMultilevel"/>
    <w:tmpl w:val="E460C9DE"/>
    <w:lvl w:ilvl="0" w:tplc="F7FC439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3406C"/>
    <w:multiLevelType w:val="multilevel"/>
    <w:tmpl w:val="0E8095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8"/>
  </w:num>
  <w:num w:numId="2">
    <w:abstractNumId w:val="16"/>
  </w:num>
  <w:num w:numId="3">
    <w:abstractNumId w:val="4"/>
  </w:num>
  <w:num w:numId="4">
    <w:abstractNumId w:val="3"/>
  </w:num>
  <w:num w:numId="5">
    <w:abstractNumId w:val="24"/>
  </w:num>
  <w:num w:numId="6">
    <w:abstractNumId w:val="19"/>
  </w:num>
  <w:num w:numId="7">
    <w:abstractNumId w:val="8"/>
  </w:num>
  <w:num w:numId="8">
    <w:abstractNumId w:val="5"/>
  </w:num>
  <w:num w:numId="9">
    <w:abstractNumId w:val="7"/>
  </w:num>
  <w:num w:numId="10">
    <w:abstractNumId w:val="12"/>
  </w:num>
  <w:num w:numId="11">
    <w:abstractNumId w:val="21"/>
  </w:num>
  <w:num w:numId="12">
    <w:abstractNumId w:val="28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</w:num>
  <w:num w:numId="15">
    <w:abstractNumId w:val="29"/>
  </w:num>
  <w:num w:numId="16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13"/>
  </w:num>
  <w:num w:numId="22">
    <w:abstractNumId w:val="30"/>
  </w:num>
  <w:num w:numId="23">
    <w:abstractNumId w:val="26"/>
  </w:num>
  <w:num w:numId="24">
    <w:abstractNumId w:val="10"/>
  </w:num>
  <w:num w:numId="25">
    <w:abstractNumId w:val="27"/>
  </w:num>
  <w:num w:numId="26">
    <w:abstractNumId w:val="14"/>
  </w:num>
  <w:num w:numId="27">
    <w:abstractNumId w:val="20"/>
  </w:num>
  <w:num w:numId="28">
    <w:abstractNumId w:val="22"/>
  </w:num>
  <w:num w:numId="29">
    <w:abstractNumId w:val="6"/>
  </w:num>
  <w:num w:numId="30">
    <w:abstractNumId w:val="2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C8"/>
    <w:rsid w:val="00000D61"/>
    <w:rsid w:val="00000F06"/>
    <w:rsid w:val="0000106D"/>
    <w:rsid w:val="00001B78"/>
    <w:rsid w:val="0000526C"/>
    <w:rsid w:val="000062B6"/>
    <w:rsid w:val="000073AB"/>
    <w:rsid w:val="000108BC"/>
    <w:rsid w:val="00011283"/>
    <w:rsid w:val="00020902"/>
    <w:rsid w:val="000239A7"/>
    <w:rsid w:val="00024443"/>
    <w:rsid w:val="00025B5B"/>
    <w:rsid w:val="0002725D"/>
    <w:rsid w:val="0002738B"/>
    <w:rsid w:val="0003195C"/>
    <w:rsid w:val="00031B6F"/>
    <w:rsid w:val="000378BD"/>
    <w:rsid w:val="000402DC"/>
    <w:rsid w:val="00040964"/>
    <w:rsid w:val="0004270C"/>
    <w:rsid w:val="00042A3A"/>
    <w:rsid w:val="00043319"/>
    <w:rsid w:val="00043A1D"/>
    <w:rsid w:val="00044E2C"/>
    <w:rsid w:val="0004511E"/>
    <w:rsid w:val="0004633D"/>
    <w:rsid w:val="00047116"/>
    <w:rsid w:val="00050D67"/>
    <w:rsid w:val="000511D1"/>
    <w:rsid w:val="000512CD"/>
    <w:rsid w:val="0005219D"/>
    <w:rsid w:val="000527F9"/>
    <w:rsid w:val="00052F84"/>
    <w:rsid w:val="00054135"/>
    <w:rsid w:val="000546E6"/>
    <w:rsid w:val="000547A0"/>
    <w:rsid w:val="00056186"/>
    <w:rsid w:val="000566A7"/>
    <w:rsid w:val="00060050"/>
    <w:rsid w:val="00060709"/>
    <w:rsid w:val="000610AA"/>
    <w:rsid w:val="000612DB"/>
    <w:rsid w:val="00061F7A"/>
    <w:rsid w:val="00062725"/>
    <w:rsid w:val="00066051"/>
    <w:rsid w:val="00066506"/>
    <w:rsid w:val="000666C2"/>
    <w:rsid w:val="00067B83"/>
    <w:rsid w:val="00067BC5"/>
    <w:rsid w:val="00072144"/>
    <w:rsid w:val="00072A36"/>
    <w:rsid w:val="000768EA"/>
    <w:rsid w:val="00076925"/>
    <w:rsid w:val="000771EE"/>
    <w:rsid w:val="000774B1"/>
    <w:rsid w:val="00077A69"/>
    <w:rsid w:val="000808F0"/>
    <w:rsid w:val="000811E3"/>
    <w:rsid w:val="00081842"/>
    <w:rsid w:val="00082BE6"/>
    <w:rsid w:val="0008382D"/>
    <w:rsid w:val="00085C93"/>
    <w:rsid w:val="000861F0"/>
    <w:rsid w:val="000866F3"/>
    <w:rsid w:val="0008786F"/>
    <w:rsid w:val="00093511"/>
    <w:rsid w:val="00093793"/>
    <w:rsid w:val="0009405A"/>
    <w:rsid w:val="00094086"/>
    <w:rsid w:val="000956D3"/>
    <w:rsid w:val="000977A7"/>
    <w:rsid w:val="000A1A03"/>
    <w:rsid w:val="000A458C"/>
    <w:rsid w:val="000A55D2"/>
    <w:rsid w:val="000A60AB"/>
    <w:rsid w:val="000A62DF"/>
    <w:rsid w:val="000A71D3"/>
    <w:rsid w:val="000B3813"/>
    <w:rsid w:val="000B3C7C"/>
    <w:rsid w:val="000B4CE8"/>
    <w:rsid w:val="000B511C"/>
    <w:rsid w:val="000B5FDC"/>
    <w:rsid w:val="000B6387"/>
    <w:rsid w:val="000B6873"/>
    <w:rsid w:val="000B7ED3"/>
    <w:rsid w:val="000C2B25"/>
    <w:rsid w:val="000C301F"/>
    <w:rsid w:val="000C3168"/>
    <w:rsid w:val="000C3E6F"/>
    <w:rsid w:val="000C3F74"/>
    <w:rsid w:val="000C43D2"/>
    <w:rsid w:val="000C4910"/>
    <w:rsid w:val="000C5C76"/>
    <w:rsid w:val="000C768B"/>
    <w:rsid w:val="000D04A3"/>
    <w:rsid w:val="000D0726"/>
    <w:rsid w:val="000D08E1"/>
    <w:rsid w:val="000D0BB5"/>
    <w:rsid w:val="000D26D1"/>
    <w:rsid w:val="000D3659"/>
    <w:rsid w:val="000D36F1"/>
    <w:rsid w:val="000D44F7"/>
    <w:rsid w:val="000D4C62"/>
    <w:rsid w:val="000E01D5"/>
    <w:rsid w:val="000E32C6"/>
    <w:rsid w:val="000E67F5"/>
    <w:rsid w:val="000F2F32"/>
    <w:rsid w:val="000F315D"/>
    <w:rsid w:val="000F4243"/>
    <w:rsid w:val="000F5A1A"/>
    <w:rsid w:val="000F6435"/>
    <w:rsid w:val="00100C1D"/>
    <w:rsid w:val="00101A48"/>
    <w:rsid w:val="00103A4C"/>
    <w:rsid w:val="00104235"/>
    <w:rsid w:val="00104B8F"/>
    <w:rsid w:val="00115AD4"/>
    <w:rsid w:val="0011603D"/>
    <w:rsid w:val="00120C6E"/>
    <w:rsid w:val="001214DD"/>
    <w:rsid w:val="0012246E"/>
    <w:rsid w:val="00124F7C"/>
    <w:rsid w:val="00133BB9"/>
    <w:rsid w:val="0013702A"/>
    <w:rsid w:val="001418B7"/>
    <w:rsid w:val="00142A63"/>
    <w:rsid w:val="0014369C"/>
    <w:rsid w:val="00143E5F"/>
    <w:rsid w:val="00146ECC"/>
    <w:rsid w:val="00150EEA"/>
    <w:rsid w:val="00152611"/>
    <w:rsid w:val="00154D4F"/>
    <w:rsid w:val="00155557"/>
    <w:rsid w:val="00156503"/>
    <w:rsid w:val="00156849"/>
    <w:rsid w:val="00157F21"/>
    <w:rsid w:val="001607A7"/>
    <w:rsid w:val="00163074"/>
    <w:rsid w:val="00163E03"/>
    <w:rsid w:val="00164623"/>
    <w:rsid w:val="00164A0F"/>
    <w:rsid w:val="00164BB3"/>
    <w:rsid w:val="00167A54"/>
    <w:rsid w:val="00170290"/>
    <w:rsid w:val="00172A5B"/>
    <w:rsid w:val="00172E12"/>
    <w:rsid w:val="00174C1A"/>
    <w:rsid w:val="00174E8C"/>
    <w:rsid w:val="00175E9D"/>
    <w:rsid w:val="0017769A"/>
    <w:rsid w:val="001800CF"/>
    <w:rsid w:val="00180E8F"/>
    <w:rsid w:val="00181C9B"/>
    <w:rsid w:val="00183187"/>
    <w:rsid w:val="00186332"/>
    <w:rsid w:val="0019014A"/>
    <w:rsid w:val="00190E2A"/>
    <w:rsid w:val="00191636"/>
    <w:rsid w:val="0019233B"/>
    <w:rsid w:val="00192701"/>
    <w:rsid w:val="0019274C"/>
    <w:rsid w:val="00192AE9"/>
    <w:rsid w:val="00192E37"/>
    <w:rsid w:val="00196DED"/>
    <w:rsid w:val="0019742E"/>
    <w:rsid w:val="001A049A"/>
    <w:rsid w:val="001A05BC"/>
    <w:rsid w:val="001A084B"/>
    <w:rsid w:val="001A097B"/>
    <w:rsid w:val="001A0BFE"/>
    <w:rsid w:val="001A10AD"/>
    <w:rsid w:val="001A17D9"/>
    <w:rsid w:val="001A2151"/>
    <w:rsid w:val="001A2793"/>
    <w:rsid w:val="001A2C80"/>
    <w:rsid w:val="001A6218"/>
    <w:rsid w:val="001A7CE7"/>
    <w:rsid w:val="001B067D"/>
    <w:rsid w:val="001B06D6"/>
    <w:rsid w:val="001B3032"/>
    <w:rsid w:val="001C3422"/>
    <w:rsid w:val="001C3CEB"/>
    <w:rsid w:val="001C5A5C"/>
    <w:rsid w:val="001C5E26"/>
    <w:rsid w:val="001C6E34"/>
    <w:rsid w:val="001C6EC2"/>
    <w:rsid w:val="001C7EDE"/>
    <w:rsid w:val="001D136B"/>
    <w:rsid w:val="001D1F3B"/>
    <w:rsid w:val="001D2674"/>
    <w:rsid w:val="001D43C2"/>
    <w:rsid w:val="001D625C"/>
    <w:rsid w:val="001D66F3"/>
    <w:rsid w:val="001D6857"/>
    <w:rsid w:val="001E2304"/>
    <w:rsid w:val="001E4940"/>
    <w:rsid w:val="001E51E0"/>
    <w:rsid w:val="001F0C86"/>
    <w:rsid w:val="001F128D"/>
    <w:rsid w:val="001F1766"/>
    <w:rsid w:val="001F2059"/>
    <w:rsid w:val="001F2759"/>
    <w:rsid w:val="001F2B16"/>
    <w:rsid w:val="001F30B4"/>
    <w:rsid w:val="001F3266"/>
    <w:rsid w:val="001F6023"/>
    <w:rsid w:val="00200FD7"/>
    <w:rsid w:val="00203797"/>
    <w:rsid w:val="00210CAA"/>
    <w:rsid w:val="002123A3"/>
    <w:rsid w:val="00216510"/>
    <w:rsid w:val="002165A4"/>
    <w:rsid w:val="00216BB5"/>
    <w:rsid w:val="002225BC"/>
    <w:rsid w:val="0022298D"/>
    <w:rsid w:val="00223637"/>
    <w:rsid w:val="00224356"/>
    <w:rsid w:val="00224B1C"/>
    <w:rsid w:val="00224F93"/>
    <w:rsid w:val="002279D7"/>
    <w:rsid w:val="00230B48"/>
    <w:rsid w:val="00231212"/>
    <w:rsid w:val="00231EF2"/>
    <w:rsid w:val="00232E2E"/>
    <w:rsid w:val="00240073"/>
    <w:rsid w:val="00240814"/>
    <w:rsid w:val="00240B3E"/>
    <w:rsid w:val="00240B95"/>
    <w:rsid w:val="00240C49"/>
    <w:rsid w:val="00240D81"/>
    <w:rsid w:val="00240F32"/>
    <w:rsid w:val="002443D5"/>
    <w:rsid w:val="00245356"/>
    <w:rsid w:val="0024672C"/>
    <w:rsid w:val="0024678F"/>
    <w:rsid w:val="00247E28"/>
    <w:rsid w:val="0025249A"/>
    <w:rsid w:val="00253B7F"/>
    <w:rsid w:val="00253D28"/>
    <w:rsid w:val="00255417"/>
    <w:rsid w:val="0026120A"/>
    <w:rsid w:val="0026129A"/>
    <w:rsid w:val="002614A0"/>
    <w:rsid w:val="00262D6E"/>
    <w:rsid w:val="00263DA2"/>
    <w:rsid w:val="00264700"/>
    <w:rsid w:val="0026481C"/>
    <w:rsid w:val="0026507B"/>
    <w:rsid w:val="00265A46"/>
    <w:rsid w:val="002669EF"/>
    <w:rsid w:val="00266FD7"/>
    <w:rsid w:val="00270AF6"/>
    <w:rsid w:val="00270C26"/>
    <w:rsid w:val="0027107A"/>
    <w:rsid w:val="0027305E"/>
    <w:rsid w:val="00273851"/>
    <w:rsid w:val="00273E8A"/>
    <w:rsid w:val="002747EE"/>
    <w:rsid w:val="00275FE8"/>
    <w:rsid w:val="00276F75"/>
    <w:rsid w:val="00277109"/>
    <w:rsid w:val="0027789E"/>
    <w:rsid w:val="00280144"/>
    <w:rsid w:val="00280E20"/>
    <w:rsid w:val="00281B54"/>
    <w:rsid w:val="00282BC2"/>
    <w:rsid w:val="00283A79"/>
    <w:rsid w:val="002856CD"/>
    <w:rsid w:val="00286084"/>
    <w:rsid w:val="00291948"/>
    <w:rsid w:val="00294F04"/>
    <w:rsid w:val="00297174"/>
    <w:rsid w:val="00297418"/>
    <w:rsid w:val="002A01FE"/>
    <w:rsid w:val="002A0C8E"/>
    <w:rsid w:val="002A24DE"/>
    <w:rsid w:val="002A25E5"/>
    <w:rsid w:val="002A37BB"/>
    <w:rsid w:val="002A53E8"/>
    <w:rsid w:val="002A5D9B"/>
    <w:rsid w:val="002B0E66"/>
    <w:rsid w:val="002B34E3"/>
    <w:rsid w:val="002B38B0"/>
    <w:rsid w:val="002B66E3"/>
    <w:rsid w:val="002C11D9"/>
    <w:rsid w:val="002C2531"/>
    <w:rsid w:val="002C3D95"/>
    <w:rsid w:val="002C6129"/>
    <w:rsid w:val="002C661F"/>
    <w:rsid w:val="002D022E"/>
    <w:rsid w:val="002D0E05"/>
    <w:rsid w:val="002D0E0B"/>
    <w:rsid w:val="002D17FD"/>
    <w:rsid w:val="002D1C56"/>
    <w:rsid w:val="002D229A"/>
    <w:rsid w:val="002D4BF0"/>
    <w:rsid w:val="002E1B4A"/>
    <w:rsid w:val="002E1EF5"/>
    <w:rsid w:val="002E4252"/>
    <w:rsid w:val="002E4824"/>
    <w:rsid w:val="002E7D62"/>
    <w:rsid w:val="002F18DF"/>
    <w:rsid w:val="002F2C9F"/>
    <w:rsid w:val="002F3997"/>
    <w:rsid w:val="002F44D4"/>
    <w:rsid w:val="002F4C4C"/>
    <w:rsid w:val="002F4E94"/>
    <w:rsid w:val="002F57D5"/>
    <w:rsid w:val="002F5FF7"/>
    <w:rsid w:val="002F6AE5"/>
    <w:rsid w:val="003011AB"/>
    <w:rsid w:val="0030378E"/>
    <w:rsid w:val="00307B51"/>
    <w:rsid w:val="003114FE"/>
    <w:rsid w:val="00311783"/>
    <w:rsid w:val="0031184F"/>
    <w:rsid w:val="00311EDD"/>
    <w:rsid w:val="003121A7"/>
    <w:rsid w:val="0031249B"/>
    <w:rsid w:val="0031401A"/>
    <w:rsid w:val="003146A2"/>
    <w:rsid w:val="00314DC0"/>
    <w:rsid w:val="00316D86"/>
    <w:rsid w:val="00316DBE"/>
    <w:rsid w:val="003178D1"/>
    <w:rsid w:val="003203B2"/>
    <w:rsid w:val="0032134C"/>
    <w:rsid w:val="00321EFB"/>
    <w:rsid w:val="003262D9"/>
    <w:rsid w:val="00327A63"/>
    <w:rsid w:val="00331148"/>
    <w:rsid w:val="00331277"/>
    <w:rsid w:val="00332BF1"/>
    <w:rsid w:val="00333688"/>
    <w:rsid w:val="0033371E"/>
    <w:rsid w:val="003352AC"/>
    <w:rsid w:val="00335F37"/>
    <w:rsid w:val="003366BB"/>
    <w:rsid w:val="003377D5"/>
    <w:rsid w:val="00340A78"/>
    <w:rsid w:val="00343231"/>
    <w:rsid w:val="00343B0B"/>
    <w:rsid w:val="00344736"/>
    <w:rsid w:val="003452C9"/>
    <w:rsid w:val="00347032"/>
    <w:rsid w:val="00347817"/>
    <w:rsid w:val="00352845"/>
    <w:rsid w:val="00353C0F"/>
    <w:rsid w:val="00353DF5"/>
    <w:rsid w:val="00355ECD"/>
    <w:rsid w:val="00357DF3"/>
    <w:rsid w:val="00361BD8"/>
    <w:rsid w:val="00362B78"/>
    <w:rsid w:val="00363CE1"/>
    <w:rsid w:val="00365113"/>
    <w:rsid w:val="00365D20"/>
    <w:rsid w:val="00366599"/>
    <w:rsid w:val="00367D12"/>
    <w:rsid w:val="003726F7"/>
    <w:rsid w:val="00372C69"/>
    <w:rsid w:val="00380CE2"/>
    <w:rsid w:val="003826B6"/>
    <w:rsid w:val="003844ED"/>
    <w:rsid w:val="00384901"/>
    <w:rsid w:val="00385DF1"/>
    <w:rsid w:val="00386B05"/>
    <w:rsid w:val="003873EE"/>
    <w:rsid w:val="00387976"/>
    <w:rsid w:val="003909B3"/>
    <w:rsid w:val="00391FDE"/>
    <w:rsid w:val="003948AD"/>
    <w:rsid w:val="003948C1"/>
    <w:rsid w:val="00394A48"/>
    <w:rsid w:val="00395482"/>
    <w:rsid w:val="00397A75"/>
    <w:rsid w:val="003A03C1"/>
    <w:rsid w:val="003A39A4"/>
    <w:rsid w:val="003A4DE4"/>
    <w:rsid w:val="003B27C1"/>
    <w:rsid w:val="003B28F4"/>
    <w:rsid w:val="003B3E14"/>
    <w:rsid w:val="003B634C"/>
    <w:rsid w:val="003B7024"/>
    <w:rsid w:val="003C2D7A"/>
    <w:rsid w:val="003C3133"/>
    <w:rsid w:val="003C39FB"/>
    <w:rsid w:val="003C435F"/>
    <w:rsid w:val="003C5586"/>
    <w:rsid w:val="003C5E1D"/>
    <w:rsid w:val="003C6B04"/>
    <w:rsid w:val="003C7EF7"/>
    <w:rsid w:val="003D1178"/>
    <w:rsid w:val="003D26E4"/>
    <w:rsid w:val="003D4DD8"/>
    <w:rsid w:val="003D5BB6"/>
    <w:rsid w:val="003D6F9C"/>
    <w:rsid w:val="003E0176"/>
    <w:rsid w:val="003E3958"/>
    <w:rsid w:val="003E396C"/>
    <w:rsid w:val="003E423A"/>
    <w:rsid w:val="003E54F1"/>
    <w:rsid w:val="003E711F"/>
    <w:rsid w:val="003F0169"/>
    <w:rsid w:val="003F0D01"/>
    <w:rsid w:val="003F5207"/>
    <w:rsid w:val="003F52D7"/>
    <w:rsid w:val="003F5B7E"/>
    <w:rsid w:val="003F5D33"/>
    <w:rsid w:val="003F6053"/>
    <w:rsid w:val="003F7A4E"/>
    <w:rsid w:val="00402234"/>
    <w:rsid w:val="00402A02"/>
    <w:rsid w:val="00402D16"/>
    <w:rsid w:val="0040421F"/>
    <w:rsid w:val="00404A0E"/>
    <w:rsid w:val="004056CF"/>
    <w:rsid w:val="0040581A"/>
    <w:rsid w:val="00410440"/>
    <w:rsid w:val="004104FF"/>
    <w:rsid w:val="00410E73"/>
    <w:rsid w:val="00411319"/>
    <w:rsid w:val="00413411"/>
    <w:rsid w:val="00413684"/>
    <w:rsid w:val="00413FA9"/>
    <w:rsid w:val="00415379"/>
    <w:rsid w:val="0041595B"/>
    <w:rsid w:val="00416B59"/>
    <w:rsid w:val="00420A60"/>
    <w:rsid w:val="00421770"/>
    <w:rsid w:val="00424AE4"/>
    <w:rsid w:val="0042599D"/>
    <w:rsid w:val="00425E68"/>
    <w:rsid w:val="004271A4"/>
    <w:rsid w:val="0043119D"/>
    <w:rsid w:val="00433CBD"/>
    <w:rsid w:val="00436015"/>
    <w:rsid w:val="004361B4"/>
    <w:rsid w:val="00437096"/>
    <w:rsid w:val="0044018F"/>
    <w:rsid w:val="00442728"/>
    <w:rsid w:val="00443FDE"/>
    <w:rsid w:val="00445187"/>
    <w:rsid w:val="004509A2"/>
    <w:rsid w:val="00451B17"/>
    <w:rsid w:val="0045223F"/>
    <w:rsid w:val="00455E17"/>
    <w:rsid w:val="00456DA1"/>
    <w:rsid w:val="00457299"/>
    <w:rsid w:val="004572B2"/>
    <w:rsid w:val="00460260"/>
    <w:rsid w:val="00462101"/>
    <w:rsid w:val="00466272"/>
    <w:rsid w:val="00470F69"/>
    <w:rsid w:val="00470FCA"/>
    <w:rsid w:val="00477FEC"/>
    <w:rsid w:val="00480BB0"/>
    <w:rsid w:val="0048429F"/>
    <w:rsid w:val="00484A07"/>
    <w:rsid w:val="00484E3C"/>
    <w:rsid w:val="0048675E"/>
    <w:rsid w:val="00486AC8"/>
    <w:rsid w:val="00487AB0"/>
    <w:rsid w:val="004922D7"/>
    <w:rsid w:val="00493320"/>
    <w:rsid w:val="0049372D"/>
    <w:rsid w:val="00496455"/>
    <w:rsid w:val="00496DFB"/>
    <w:rsid w:val="00496F4A"/>
    <w:rsid w:val="004A0670"/>
    <w:rsid w:val="004A076B"/>
    <w:rsid w:val="004A0909"/>
    <w:rsid w:val="004A2F5A"/>
    <w:rsid w:val="004B047A"/>
    <w:rsid w:val="004B133F"/>
    <w:rsid w:val="004B1E3C"/>
    <w:rsid w:val="004C0EDD"/>
    <w:rsid w:val="004C1336"/>
    <w:rsid w:val="004C4FFA"/>
    <w:rsid w:val="004C60C7"/>
    <w:rsid w:val="004C619B"/>
    <w:rsid w:val="004C746F"/>
    <w:rsid w:val="004D1971"/>
    <w:rsid w:val="004D3160"/>
    <w:rsid w:val="004D438D"/>
    <w:rsid w:val="004D4A2E"/>
    <w:rsid w:val="004E2370"/>
    <w:rsid w:val="004E409F"/>
    <w:rsid w:val="004E5B76"/>
    <w:rsid w:val="004E68F4"/>
    <w:rsid w:val="004F1314"/>
    <w:rsid w:val="004F32F6"/>
    <w:rsid w:val="004F4BFE"/>
    <w:rsid w:val="004F4F22"/>
    <w:rsid w:val="004F5DDD"/>
    <w:rsid w:val="004F5E82"/>
    <w:rsid w:val="004F75E9"/>
    <w:rsid w:val="00500256"/>
    <w:rsid w:val="0050135D"/>
    <w:rsid w:val="00501D23"/>
    <w:rsid w:val="00502C04"/>
    <w:rsid w:val="0050345D"/>
    <w:rsid w:val="00506C60"/>
    <w:rsid w:val="00507F3E"/>
    <w:rsid w:val="005116B5"/>
    <w:rsid w:val="00514533"/>
    <w:rsid w:val="00514666"/>
    <w:rsid w:val="0051483F"/>
    <w:rsid w:val="005159D0"/>
    <w:rsid w:val="00515A0F"/>
    <w:rsid w:val="0051785A"/>
    <w:rsid w:val="005204FE"/>
    <w:rsid w:val="00523926"/>
    <w:rsid w:val="005272FE"/>
    <w:rsid w:val="00527FA2"/>
    <w:rsid w:val="005301CA"/>
    <w:rsid w:val="00535008"/>
    <w:rsid w:val="00535F40"/>
    <w:rsid w:val="005372E6"/>
    <w:rsid w:val="00540A4A"/>
    <w:rsid w:val="00540FC5"/>
    <w:rsid w:val="00542CDF"/>
    <w:rsid w:val="005455AE"/>
    <w:rsid w:val="00545A1A"/>
    <w:rsid w:val="00545F53"/>
    <w:rsid w:val="00545FC2"/>
    <w:rsid w:val="00547A2B"/>
    <w:rsid w:val="00547E05"/>
    <w:rsid w:val="005525A7"/>
    <w:rsid w:val="00552BFD"/>
    <w:rsid w:val="005565D2"/>
    <w:rsid w:val="005569FB"/>
    <w:rsid w:val="00557C0C"/>
    <w:rsid w:val="005613F6"/>
    <w:rsid w:val="0056396F"/>
    <w:rsid w:val="005658E1"/>
    <w:rsid w:val="00566089"/>
    <w:rsid w:val="005667F9"/>
    <w:rsid w:val="00566ABB"/>
    <w:rsid w:val="00566CE0"/>
    <w:rsid w:val="00566CE2"/>
    <w:rsid w:val="00567F2E"/>
    <w:rsid w:val="00570572"/>
    <w:rsid w:val="0057158B"/>
    <w:rsid w:val="00573E72"/>
    <w:rsid w:val="0057466A"/>
    <w:rsid w:val="00574F8D"/>
    <w:rsid w:val="005758BF"/>
    <w:rsid w:val="00580066"/>
    <w:rsid w:val="00580CD3"/>
    <w:rsid w:val="00581AF0"/>
    <w:rsid w:val="00581B32"/>
    <w:rsid w:val="00581F86"/>
    <w:rsid w:val="005836A8"/>
    <w:rsid w:val="00585BE7"/>
    <w:rsid w:val="0059208E"/>
    <w:rsid w:val="00593914"/>
    <w:rsid w:val="00593C92"/>
    <w:rsid w:val="005947D7"/>
    <w:rsid w:val="0059712A"/>
    <w:rsid w:val="00597789"/>
    <w:rsid w:val="00597E6D"/>
    <w:rsid w:val="005A04AD"/>
    <w:rsid w:val="005A2001"/>
    <w:rsid w:val="005A25DE"/>
    <w:rsid w:val="005A3212"/>
    <w:rsid w:val="005A3C18"/>
    <w:rsid w:val="005A4525"/>
    <w:rsid w:val="005A7334"/>
    <w:rsid w:val="005B0D5A"/>
    <w:rsid w:val="005B11B4"/>
    <w:rsid w:val="005B19A1"/>
    <w:rsid w:val="005B3E08"/>
    <w:rsid w:val="005B53A3"/>
    <w:rsid w:val="005C0D41"/>
    <w:rsid w:val="005C2867"/>
    <w:rsid w:val="005C6D02"/>
    <w:rsid w:val="005C7729"/>
    <w:rsid w:val="005C7EF7"/>
    <w:rsid w:val="005D0639"/>
    <w:rsid w:val="005D0BC1"/>
    <w:rsid w:val="005D1CA9"/>
    <w:rsid w:val="005D4928"/>
    <w:rsid w:val="005D5108"/>
    <w:rsid w:val="005D5E01"/>
    <w:rsid w:val="005D71A9"/>
    <w:rsid w:val="005D7C2F"/>
    <w:rsid w:val="005E1605"/>
    <w:rsid w:val="005E3438"/>
    <w:rsid w:val="005E3F91"/>
    <w:rsid w:val="005E6783"/>
    <w:rsid w:val="005F055B"/>
    <w:rsid w:val="005F0B6F"/>
    <w:rsid w:val="005F2029"/>
    <w:rsid w:val="005F3A87"/>
    <w:rsid w:val="005F3C97"/>
    <w:rsid w:val="005F40B6"/>
    <w:rsid w:val="005F605C"/>
    <w:rsid w:val="005F655D"/>
    <w:rsid w:val="005F683C"/>
    <w:rsid w:val="005F6992"/>
    <w:rsid w:val="005F7578"/>
    <w:rsid w:val="00600971"/>
    <w:rsid w:val="00601328"/>
    <w:rsid w:val="0060336E"/>
    <w:rsid w:val="00603676"/>
    <w:rsid w:val="006048B3"/>
    <w:rsid w:val="006064F4"/>
    <w:rsid w:val="00606719"/>
    <w:rsid w:val="0061178D"/>
    <w:rsid w:val="00613614"/>
    <w:rsid w:val="00613BE7"/>
    <w:rsid w:val="006140B3"/>
    <w:rsid w:val="00614EAE"/>
    <w:rsid w:val="00615E2D"/>
    <w:rsid w:val="0061733E"/>
    <w:rsid w:val="00617B6B"/>
    <w:rsid w:val="00620FD2"/>
    <w:rsid w:val="00621CD7"/>
    <w:rsid w:val="0062209A"/>
    <w:rsid w:val="00622332"/>
    <w:rsid w:val="006230FB"/>
    <w:rsid w:val="00623A23"/>
    <w:rsid w:val="00623DAA"/>
    <w:rsid w:val="00624A2B"/>
    <w:rsid w:val="006253BC"/>
    <w:rsid w:val="00625651"/>
    <w:rsid w:val="006276BA"/>
    <w:rsid w:val="00632961"/>
    <w:rsid w:val="00641934"/>
    <w:rsid w:val="00642278"/>
    <w:rsid w:val="006425A8"/>
    <w:rsid w:val="00644F48"/>
    <w:rsid w:val="006468DC"/>
    <w:rsid w:val="00647443"/>
    <w:rsid w:val="00650747"/>
    <w:rsid w:val="006551BA"/>
    <w:rsid w:val="00655EFF"/>
    <w:rsid w:val="00657BFA"/>
    <w:rsid w:val="006639B8"/>
    <w:rsid w:val="00663E54"/>
    <w:rsid w:val="00665020"/>
    <w:rsid w:val="006662C1"/>
    <w:rsid w:val="00667A1A"/>
    <w:rsid w:val="006720B4"/>
    <w:rsid w:val="00673033"/>
    <w:rsid w:val="00673569"/>
    <w:rsid w:val="0067376F"/>
    <w:rsid w:val="0067509B"/>
    <w:rsid w:val="00675358"/>
    <w:rsid w:val="00675E4F"/>
    <w:rsid w:val="006766ED"/>
    <w:rsid w:val="0067757A"/>
    <w:rsid w:val="006802CC"/>
    <w:rsid w:val="00681496"/>
    <w:rsid w:val="00684A05"/>
    <w:rsid w:val="006861C3"/>
    <w:rsid w:val="00686D55"/>
    <w:rsid w:val="0069247C"/>
    <w:rsid w:val="00692835"/>
    <w:rsid w:val="006929E4"/>
    <w:rsid w:val="00692C73"/>
    <w:rsid w:val="006930D2"/>
    <w:rsid w:val="0069326C"/>
    <w:rsid w:val="00695BEE"/>
    <w:rsid w:val="00695FC4"/>
    <w:rsid w:val="006A37F9"/>
    <w:rsid w:val="006A4DB6"/>
    <w:rsid w:val="006A55A8"/>
    <w:rsid w:val="006A70FC"/>
    <w:rsid w:val="006B12E7"/>
    <w:rsid w:val="006B1383"/>
    <w:rsid w:val="006B30F4"/>
    <w:rsid w:val="006B401C"/>
    <w:rsid w:val="006B4ECA"/>
    <w:rsid w:val="006B6A96"/>
    <w:rsid w:val="006C3B2E"/>
    <w:rsid w:val="006C4620"/>
    <w:rsid w:val="006C5A18"/>
    <w:rsid w:val="006C6BAB"/>
    <w:rsid w:val="006C7AE0"/>
    <w:rsid w:val="006D0D32"/>
    <w:rsid w:val="006D139C"/>
    <w:rsid w:val="006D335D"/>
    <w:rsid w:val="006D3C59"/>
    <w:rsid w:val="006D53F9"/>
    <w:rsid w:val="006E0BAE"/>
    <w:rsid w:val="006E1D91"/>
    <w:rsid w:val="006E2A13"/>
    <w:rsid w:val="006E2C99"/>
    <w:rsid w:val="006E4765"/>
    <w:rsid w:val="006E4DC2"/>
    <w:rsid w:val="006E62EF"/>
    <w:rsid w:val="006F044D"/>
    <w:rsid w:val="006F1333"/>
    <w:rsid w:val="006F2372"/>
    <w:rsid w:val="006F44CD"/>
    <w:rsid w:val="006F5D92"/>
    <w:rsid w:val="006F6AC6"/>
    <w:rsid w:val="006F6E5A"/>
    <w:rsid w:val="006F6F30"/>
    <w:rsid w:val="006F7371"/>
    <w:rsid w:val="006F756F"/>
    <w:rsid w:val="006F7BD6"/>
    <w:rsid w:val="007010A1"/>
    <w:rsid w:val="007012B1"/>
    <w:rsid w:val="007028AA"/>
    <w:rsid w:val="0071222E"/>
    <w:rsid w:val="007131F7"/>
    <w:rsid w:val="00713735"/>
    <w:rsid w:val="00713E99"/>
    <w:rsid w:val="0071484B"/>
    <w:rsid w:val="00715184"/>
    <w:rsid w:val="00717B73"/>
    <w:rsid w:val="007219D9"/>
    <w:rsid w:val="007224C1"/>
    <w:rsid w:val="007242A5"/>
    <w:rsid w:val="00725494"/>
    <w:rsid w:val="0072558B"/>
    <w:rsid w:val="007259B0"/>
    <w:rsid w:val="007277AA"/>
    <w:rsid w:val="007301E3"/>
    <w:rsid w:val="007317B5"/>
    <w:rsid w:val="00736859"/>
    <w:rsid w:val="00740180"/>
    <w:rsid w:val="007420B3"/>
    <w:rsid w:val="007432DF"/>
    <w:rsid w:val="00743702"/>
    <w:rsid w:val="00743A0F"/>
    <w:rsid w:val="00745261"/>
    <w:rsid w:val="00745674"/>
    <w:rsid w:val="0074726A"/>
    <w:rsid w:val="00747355"/>
    <w:rsid w:val="00750E9D"/>
    <w:rsid w:val="007518DF"/>
    <w:rsid w:val="00753D58"/>
    <w:rsid w:val="00754EA0"/>
    <w:rsid w:val="00761489"/>
    <w:rsid w:val="00762B13"/>
    <w:rsid w:val="007633D2"/>
    <w:rsid w:val="00763B13"/>
    <w:rsid w:val="00763C35"/>
    <w:rsid w:val="00764886"/>
    <w:rsid w:val="00767EF8"/>
    <w:rsid w:val="00770F3F"/>
    <w:rsid w:val="0077595E"/>
    <w:rsid w:val="00775E61"/>
    <w:rsid w:val="00777569"/>
    <w:rsid w:val="00780338"/>
    <w:rsid w:val="00783488"/>
    <w:rsid w:val="00783A4A"/>
    <w:rsid w:val="00783D56"/>
    <w:rsid w:val="007848BC"/>
    <w:rsid w:val="007851E6"/>
    <w:rsid w:val="00791941"/>
    <w:rsid w:val="00791F65"/>
    <w:rsid w:val="007922EF"/>
    <w:rsid w:val="007929D9"/>
    <w:rsid w:val="007933B1"/>
    <w:rsid w:val="00794233"/>
    <w:rsid w:val="0079606C"/>
    <w:rsid w:val="00797718"/>
    <w:rsid w:val="00797782"/>
    <w:rsid w:val="007A0CB2"/>
    <w:rsid w:val="007A0E64"/>
    <w:rsid w:val="007A11C6"/>
    <w:rsid w:val="007A1291"/>
    <w:rsid w:val="007A1D57"/>
    <w:rsid w:val="007A208E"/>
    <w:rsid w:val="007A36DD"/>
    <w:rsid w:val="007A5E9C"/>
    <w:rsid w:val="007A6630"/>
    <w:rsid w:val="007B00DA"/>
    <w:rsid w:val="007B28CB"/>
    <w:rsid w:val="007B2D14"/>
    <w:rsid w:val="007B64A8"/>
    <w:rsid w:val="007B73C8"/>
    <w:rsid w:val="007C2A14"/>
    <w:rsid w:val="007C3C4F"/>
    <w:rsid w:val="007C492B"/>
    <w:rsid w:val="007D30E6"/>
    <w:rsid w:val="007D310F"/>
    <w:rsid w:val="007D40F7"/>
    <w:rsid w:val="007D47DB"/>
    <w:rsid w:val="007D5F83"/>
    <w:rsid w:val="007D6324"/>
    <w:rsid w:val="007D786E"/>
    <w:rsid w:val="007E01FD"/>
    <w:rsid w:val="007E0355"/>
    <w:rsid w:val="007E3690"/>
    <w:rsid w:val="007E3B8C"/>
    <w:rsid w:val="007E4310"/>
    <w:rsid w:val="007E543B"/>
    <w:rsid w:val="007E58B0"/>
    <w:rsid w:val="007E603A"/>
    <w:rsid w:val="007E7455"/>
    <w:rsid w:val="007E7650"/>
    <w:rsid w:val="007E7703"/>
    <w:rsid w:val="007E788E"/>
    <w:rsid w:val="007E7CDC"/>
    <w:rsid w:val="007F08E2"/>
    <w:rsid w:val="007F1024"/>
    <w:rsid w:val="007F2A6A"/>
    <w:rsid w:val="007F2FBC"/>
    <w:rsid w:val="007F36A9"/>
    <w:rsid w:val="007F3A39"/>
    <w:rsid w:val="007F3CD2"/>
    <w:rsid w:val="007F7709"/>
    <w:rsid w:val="007F7CA7"/>
    <w:rsid w:val="00800812"/>
    <w:rsid w:val="0080092F"/>
    <w:rsid w:val="00802067"/>
    <w:rsid w:val="0080347A"/>
    <w:rsid w:val="00803F42"/>
    <w:rsid w:val="008041FD"/>
    <w:rsid w:val="00804F57"/>
    <w:rsid w:val="0080543B"/>
    <w:rsid w:val="00805538"/>
    <w:rsid w:val="008057D6"/>
    <w:rsid w:val="00805F98"/>
    <w:rsid w:val="008120D0"/>
    <w:rsid w:val="00812FE4"/>
    <w:rsid w:val="008150B6"/>
    <w:rsid w:val="00817566"/>
    <w:rsid w:val="008219F7"/>
    <w:rsid w:val="00821A75"/>
    <w:rsid w:val="00822845"/>
    <w:rsid w:val="00822EFD"/>
    <w:rsid w:val="00822FCA"/>
    <w:rsid w:val="00830570"/>
    <w:rsid w:val="00831CC4"/>
    <w:rsid w:val="00832619"/>
    <w:rsid w:val="00832A56"/>
    <w:rsid w:val="00834918"/>
    <w:rsid w:val="00837CBF"/>
    <w:rsid w:val="008418CD"/>
    <w:rsid w:val="00842424"/>
    <w:rsid w:val="0084245D"/>
    <w:rsid w:val="00846235"/>
    <w:rsid w:val="0084674D"/>
    <w:rsid w:val="008513E9"/>
    <w:rsid w:val="008526AF"/>
    <w:rsid w:val="00854DC9"/>
    <w:rsid w:val="008569E7"/>
    <w:rsid w:val="00860DA7"/>
    <w:rsid w:val="00862793"/>
    <w:rsid w:val="00862F68"/>
    <w:rsid w:val="008630F0"/>
    <w:rsid w:val="0086502A"/>
    <w:rsid w:val="0086530C"/>
    <w:rsid w:val="0086621D"/>
    <w:rsid w:val="008672AE"/>
    <w:rsid w:val="00870181"/>
    <w:rsid w:val="008710B1"/>
    <w:rsid w:val="0087393D"/>
    <w:rsid w:val="0087745C"/>
    <w:rsid w:val="0087767D"/>
    <w:rsid w:val="0088126E"/>
    <w:rsid w:val="00883CD4"/>
    <w:rsid w:val="008872CA"/>
    <w:rsid w:val="00892C15"/>
    <w:rsid w:val="008936D0"/>
    <w:rsid w:val="0089420A"/>
    <w:rsid w:val="008A0172"/>
    <w:rsid w:val="008A0804"/>
    <w:rsid w:val="008A1B29"/>
    <w:rsid w:val="008A408C"/>
    <w:rsid w:val="008A6F72"/>
    <w:rsid w:val="008A742E"/>
    <w:rsid w:val="008A776B"/>
    <w:rsid w:val="008A7C9B"/>
    <w:rsid w:val="008B03C2"/>
    <w:rsid w:val="008B17BE"/>
    <w:rsid w:val="008B567B"/>
    <w:rsid w:val="008B63CB"/>
    <w:rsid w:val="008B7D39"/>
    <w:rsid w:val="008C183A"/>
    <w:rsid w:val="008C2BFA"/>
    <w:rsid w:val="008C2E8A"/>
    <w:rsid w:val="008C323B"/>
    <w:rsid w:val="008C4B89"/>
    <w:rsid w:val="008C5076"/>
    <w:rsid w:val="008C6941"/>
    <w:rsid w:val="008C69C7"/>
    <w:rsid w:val="008C7424"/>
    <w:rsid w:val="008C7F18"/>
    <w:rsid w:val="008D1DE1"/>
    <w:rsid w:val="008D2836"/>
    <w:rsid w:val="008D43F7"/>
    <w:rsid w:val="008D5B2F"/>
    <w:rsid w:val="008D65A0"/>
    <w:rsid w:val="008D78AB"/>
    <w:rsid w:val="008E15F1"/>
    <w:rsid w:val="008E3586"/>
    <w:rsid w:val="008E5D09"/>
    <w:rsid w:val="008F0055"/>
    <w:rsid w:val="008F1589"/>
    <w:rsid w:val="008F1A36"/>
    <w:rsid w:val="008F1F68"/>
    <w:rsid w:val="008F2093"/>
    <w:rsid w:val="008F461B"/>
    <w:rsid w:val="008F4C5C"/>
    <w:rsid w:val="008F6529"/>
    <w:rsid w:val="008F74E5"/>
    <w:rsid w:val="009015C6"/>
    <w:rsid w:val="009078F9"/>
    <w:rsid w:val="00910378"/>
    <w:rsid w:val="00910FD9"/>
    <w:rsid w:val="00912703"/>
    <w:rsid w:val="009129F9"/>
    <w:rsid w:val="00913490"/>
    <w:rsid w:val="00914C54"/>
    <w:rsid w:val="00915726"/>
    <w:rsid w:val="00920414"/>
    <w:rsid w:val="00921041"/>
    <w:rsid w:val="00923072"/>
    <w:rsid w:val="00924382"/>
    <w:rsid w:val="009261BC"/>
    <w:rsid w:val="00930C21"/>
    <w:rsid w:val="00930E56"/>
    <w:rsid w:val="009333F1"/>
    <w:rsid w:val="00933C7A"/>
    <w:rsid w:val="009356FC"/>
    <w:rsid w:val="00936E9D"/>
    <w:rsid w:val="009374CD"/>
    <w:rsid w:val="0093797C"/>
    <w:rsid w:val="00941D66"/>
    <w:rsid w:val="00942468"/>
    <w:rsid w:val="0094766C"/>
    <w:rsid w:val="00947766"/>
    <w:rsid w:val="009552D2"/>
    <w:rsid w:val="00956D5E"/>
    <w:rsid w:val="009600B0"/>
    <w:rsid w:val="009601FD"/>
    <w:rsid w:val="00960BD8"/>
    <w:rsid w:val="00960C91"/>
    <w:rsid w:val="00960E5A"/>
    <w:rsid w:val="00963C8F"/>
    <w:rsid w:val="00966240"/>
    <w:rsid w:val="009722B1"/>
    <w:rsid w:val="00974257"/>
    <w:rsid w:val="0097454C"/>
    <w:rsid w:val="0097540C"/>
    <w:rsid w:val="0097552C"/>
    <w:rsid w:val="00975CA7"/>
    <w:rsid w:val="00976944"/>
    <w:rsid w:val="00977F22"/>
    <w:rsid w:val="00980994"/>
    <w:rsid w:val="0098099A"/>
    <w:rsid w:val="009809E7"/>
    <w:rsid w:val="0098736C"/>
    <w:rsid w:val="0099013B"/>
    <w:rsid w:val="00990E67"/>
    <w:rsid w:val="00992FB0"/>
    <w:rsid w:val="009930AE"/>
    <w:rsid w:val="00994CE7"/>
    <w:rsid w:val="00995147"/>
    <w:rsid w:val="00996450"/>
    <w:rsid w:val="009973CB"/>
    <w:rsid w:val="009A0A69"/>
    <w:rsid w:val="009A2CFD"/>
    <w:rsid w:val="009A3226"/>
    <w:rsid w:val="009A3E26"/>
    <w:rsid w:val="009A47E6"/>
    <w:rsid w:val="009A54E2"/>
    <w:rsid w:val="009A5A26"/>
    <w:rsid w:val="009A5A36"/>
    <w:rsid w:val="009A678A"/>
    <w:rsid w:val="009B1746"/>
    <w:rsid w:val="009B25F7"/>
    <w:rsid w:val="009B2D8E"/>
    <w:rsid w:val="009B3E4B"/>
    <w:rsid w:val="009B4C0C"/>
    <w:rsid w:val="009B5A3D"/>
    <w:rsid w:val="009C252F"/>
    <w:rsid w:val="009C7C06"/>
    <w:rsid w:val="009D0F0A"/>
    <w:rsid w:val="009D4B02"/>
    <w:rsid w:val="009D4B65"/>
    <w:rsid w:val="009E0C13"/>
    <w:rsid w:val="009E1A65"/>
    <w:rsid w:val="009E2B5E"/>
    <w:rsid w:val="009E37B0"/>
    <w:rsid w:val="009E49EE"/>
    <w:rsid w:val="009E7AAA"/>
    <w:rsid w:val="009E7E76"/>
    <w:rsid w:val="009F2085"/>
    <w:rsid w:val="009F5909"/>
    <w:rsid w:val="009F5E7F"/>
    <w:rsid w:val="009F5FA6"/>
    <w:rsid w:val="009F6DA4"/>
    <w:rsid w:val="00A00AFB"/>
    <w:rsid w:val="00A00C3A"/>
    <w:rsid w:val="00A011EC"/>
    <w:rsid w:val="00A022B0"/>
    <w:rsid w:val="00A03BCD"/>
    <w:rsid w:val="00A05915"/>
    <w:rsid w:val="00A0737B"/>
    <w:rsid w:val="00A07592"/>
    <w:rsid w:val="00A101A0"/>
    <w:rsid w:val="00A10267"/>
    <w:rsid w:val="00A10E2D"/>
    <w:rsid w:val="00A125BE"/>
    <w:rsid w:val="00A13B10"/>
    <w:rsid w:val="00A145D8"/>
    <w:rsid w:val="00A14DD4"/>
    <w:rsid w:val="00A20034"/>
    <w:rsid w:val="00A20666"/>
    <w:rsid w:val="00A23E1A"/>
    <w:rsid w:val="00A23F05"/>
    <w:rsid w:val="00A23FCE"/>
    <w:rsid w:val="00A2426E"/>
    <w:rsid w:val="00A24F13"/>
    <w:rsid w:val="00A25E6F"/>
    <w:rsid w:val="00A267A7"/>
    <w:rsid w:val="00A32B9E"/>
    <w:rsid w:val="00A35E31"/>
    <w:rsid w:val="00A41421"/>
    <w:rsid w:val="00A41B66"/>
    <w:rsid w:val="00A4250A"/>
    <w:rsid w:val="00A43FD8"/>
    <w:rsid w:val="00A45A0A"/>
    <w:rsid w:val="00A4639F"/>
    <w:rsid w:val="00A469F6"/>
    <w:rsid w:val="00A46D36"/>
    <w:rsid w:val="00A51159"/>
    <w:rsid w:val="00A544AA"/>
    <w:rsid w:val="00A552B2"/>
    <w:rsid w:val="00A555AB"/>
    <w:rsid w:val="00A605CB"/>
    <w:rsid w:val="00A610D7"/>
    <w:rsid w:val="00A61520"/>
    <w:rsid w:val="00A6410D"/>
    <w:rsid w:val="00A65036"/>
    <w:rsid w:val="00A659D6"/>
    <w:rsid w:val="00A65CED"/>
    <w:rsid w:val="00A66AC4"/>
    <w:rsid w:val="00A706F3"/>
    <w:rsid w:val="00A71738"/>
    <w:rsid w:val="00A73810"/>
    <w:rsid w:val="00A74687"/>
    <w:rsid w:val="00A74B04"/>
    <w:rsid w:val="00A754F8"/>
    <w:rsid w:val="00A80FD8"/>
    <w:rsid w:val="00A814E5"/>
    <w:rsid w:val="00A81853"/>
    <w:rsid w:val="00A827A5"/>
    <w:rsid w:val="00A82BFA"/>
    <w:rsid w:val="00A83B6B"/>
    <w:rsid w:val="00A83D80"/>
    <w:rsid w:val="00A86EE3"/>
    <w:rsid w:val="00A86FF6"/>
    <w:rsid w:val="00A87323"/>
    <w:rsid w:val="00A87F35"/>
    <w:rsid w:val="00A900A3"/>
    <w:rsid w:val="00A90289"/>
    <w:rsid w:val="00A90C59"/>
    <w:rsid w:val="00A932ED"/>
    <w:rsid w:val="00A94728"/>
    <w:rsid w:val="00AA0940"/>
    <w:rsid w:val="00AA1071"/>
    <w:rsid w:val="00AA17C7"/>
    <w:rsid w:val="00AA2562"/>
    <w:rsid w:val="00AA35C8"/>
    <w:rsid w:val="00AA3725"/>
    <w:rsid w:val="00AA373E"/>
    <w:rsid w:val="00AA5915"/>
    <w:rsid w:val="00AB0797"/>
    <w:rsid w:val="00AB098A"/>
    <w:rsid w:val="00AB09AB"/>
    <w:rsid w:val="00AB0D23"/>
    <w:rsid w:val="00AB25A1"/>
    <w:rsid w:val="00AB3DF8"/>
    <w:rsid w:val="00AB552F"/>
    <w:rsid w:val="00AB56B6"/>
    <w:rsid w:val="00AB6FF9"/>
    <w:rsid w:val="00AB79AA"/>
    <w:rsid w:val="00AB7BC7"/>
    <w:rsid w:val="00AC09B9"/>
    <w:rsid w:val="00AC1326"/>
    <w:rsid w:val="00AC2BDF"/>
    <w:rsid w:val="00AC328D"/>
    <w:rsid w:val="00AC5036"/>
    <w:rsid w:val="00AC5D8B"/>
    <w:rsid w:val="00AC7D91"/>
    <w:rsid w:val="00AC7DA1"/>
    <w:rsid w:val="00AD0F0B"/>
    <w:rsid w:val="00AD264A"/>
    <w:rsid w:val="00AD265C"/>
    <w:rsid w:val="00AD48FE"/>
    <w:rsid w:val="00AD6708"/>
    <w:rsid w:val="00AD7807"/>
    <w:rsid w:val="00AE0055"/>
    <w:rsid w:val="00AE2358"/>
    <w:rsid w:val="00AE41DF"/>
    <w:rsid w:val="00AE4467"/>
    <w:rsid w:val="00AE4CCD"/>
    <w:rsid w:val="00AE71C4"/>
    <w:rsid w:val="00AE75A6"/>
    <w:rsid w:val="00AE785B"/>
    <w:rsid w:val="00AE789C"/>
    <w:rsid w:val="00AF0704"/>
    <w:rsid w:val="00AF0FAA"/>
    <w:rsid w:val="00AF2EA6"/>
    <w:rsid w:val="00AF3AD4"/>
    <w:rsid w:val="00AF614A"/>
    <w:rsid w:val="00AF70FB"/>
    <w:rsid w:val="00B003DB"/>
    <w:rsid w:val="00B05EE9"/>
    <w:rsid w:val="00B07783"/>
    <w:rsid w:val="00B07FBE"/>
    <w:rsid w:val="00B10187"/>
    <w:rsid w:val="00B11973"/>
    <w:rsid w:val="00B11FEF"/>
    <w:rsid w:val="00B1286B"/>
    <w:rsid w:val="00B141EC"/>
    <w:rsid w:val="00B14227"/>
    <w:rsid w:val="00B147A7"/>
    <w:rsid w:val="00B14AC7"/>
    <w:rsid w:val="00B154BA"/>
    <w:rsid w:val="00B1689C"/>
    <w:rsid w:val="00B16F36"/>
    <w:rsid w:val="00B1746C"/>
    <w:rsid w:val="00B20066"/>
    <w:rsid w:val="00B20AB8"/>
    <w:rsid w:val="00B2494E"/>
    <w:rsid w:val="00B261EA"/>
    <w:rsid w:val="00B2719F"/>
    <w:rsid w:val="00B30A62"/>
    <w:rsid w:val="00B31571"/>
    <w:rsid w:val="00B32DCC"/>
    <w:rsid w:val="00B33D80"/>
    <w:rsid w:val="00B346D7"/>
    <w:rsid w:val="00B34D74"/>
    <w:rsid w:val="00B36FD3"/>
    <w:rsid w:val="00B378CE"/>
    <w:rsid w:val="00B40D1C"/>
    <w:rsid w:val="00B4106D"/>
    <w:rsid w:val="00B43384"/>
    <w:rsid w:val="00B43A13"/>
    <w:rsid w:val="00B44473"/>
    <w:rsid w:val="00B45437"/>
    <w:rsid w:val="00B45572"/>
    <w:rsid w:val="00B46D47"/>
    <w:rsid w:val="00B46EEE"/>
    <w:rsid w:val="00B47A1E"/>
    <w:rsid w:val="00B526B0"/>
    <w:rsid w:val="00B52BDA"/>
    <w:rsid w:val="00B55D39"/>
    <w:rsid w:val="00B5693F"/>
    <w:rsid w:val="00B57821"/>
    <w:rsid w:val="00B60D80"/>
    <w:rsid w:val="00B65B11"/>
    <w:rsid w:val="00B672D8"/>
    <w:rsid w:val="00B70146"/>
    <w:rsid w:val="00B71991"/>
    <w:rsid w:val="00B764FF"/>
    <w:rsid w:val="00B76A1A"/>
    <w:rsid w:val="00B77FE9"/>
    <w:rsid w:val="00B80345"/>
    <w:rsid w:val="00B806D3"/>
    <w:rsid w:val="00B80BF3"/>
    <w:rsid w:val="00B80DA5"/>
    <w:rsid w:val="00B829C2"/>
    <w:rsid w:val="00B83A31"/>
    <w:rsid w:val="00B854B7"/>
    <w:rsid w:val="00B85BD1"/>
    <w:rsid w:val="00B86321"/>
    <w:rsid w:val="00B904AE"/>
    <w:rsid w:val="00B9071C"/>
    <w:rsid w:val="00B9251E"/>
    <w:rsid w:val="00B95318"/>
    <w:rsid w:val="00B95BF7"/>
    <w:rsid w:val="00B96AA8"/>
    <w:rsid w:val="00B96EC0"/>
    <w:rsid w:val="00B97F59"/>
    <w:rsid w:val="00BA2B7B"/>
    <w:rsid w:val="00BA3C94"/>
    <w:rsid w:val="00BA63C9"/>
    <w:rsid w:val="00BA7FBF"/>
    <w:rsid w:val="00BB079D"/>
    <w:rsid w:val="00BB0E5E"/>
    <w:rsid w:val="00BB1025"/>
    <w:rsid w:val="00BB1EC3"/>
    <w:rsid w:val="00BB272F"/>
    <w:rsid w:val="00BB3D7C"/>
    <w:rsid w:val="00BB46BE"/>
    <w:rsid w:val="00BB4A19"/>
    <w:rsid w:val="00BB58AC"/>
    <w:rsid w:val="00BB6C78"/>
    <w:rsid w:val="00BB7909"/>
    <w:rsid w:val="00BC1511"/>
    <w:rsid w:val="00BC51E4"/>
    <w:rsid w:val="00BD01DB"/>
    <w:rsid w:val="00BD10CD"/>
    <w:rsid w:val="00BD4991"/>
    <w:rsid w:val="00BE5331"/>
    <w:rsid w:val="00BE5904"/>
    <w:rsid w:val="00BE64FB"/>
    <w:rsid w:val="00BE780D"/>
    <w:rsid w:val="00BF3C85"/>
    <w:rsid w:val="00BF3E3A"/>
    <w:rsid w:val="00BF49B0"/>
    <w:rsid w:val="00BF6A50"/>
    <w:rsid w:val="00C013E9"/>
    <w:rsid w:val="00C05DD6"/>
    <w:rsid w:val="00C0754F"/>
    <w:rsid w:val="00C07716"/>
    <w:rsid w:val="00C109FB"/>
    <w:rsid w:val="00C10A60"/>
    <w:rsid w:val="00C11499"/>
    <w:rsid w:val="00C12AB2"/>
    <w:rsid w:val="00C14402"/>
    <w:rsid w:val="00C2453E"/>
    <w:rsid w:val="00C25011"/>
    <w:rsid w:val="00C254E2"/>
    <w:rsid w:val="00C275F8"/>
    <w:rsid w:val="00C3094D"/>
    <w:rsid w:val="00C309C8"/>
    <w:rsid w:val="00C314F9"/>
    <w:rsid w:val="00C31EF8"/>
    <w:rsid w:val="00C32A76"/>
    <w:rsid w:val="00C34178"/>
    <w:rsid w:val="00C35AC7"/>
    <w:rsid w:val="00C366E1"/>
    <w:rsid w:val="00C36939"/>
    <w:rsid w:val="00C404A4"/>
    <w:rsid w:val="00C40707"/>
    <w:rsid w:val="00C40D3F"/>
    <w:rsid w:val="00C40D9A"/>
    <w:rsid w:val="00C43763"/>
    <w:rsid w:val="00C4448E"/>
    <w:rsid w:val="00C50073"/>
    <w:rsid w:val="00C51664"/>
    <w:rsid w:val="00C51C09"/>
    <w:rsid w:val="00C5287B"/>
    <w:rsid w:val="00C52D52"/>
    <w:rsid w:val="00C53E92"/>
    <w:rsid w:val="00C54A67"/>
    <w:rsid w:val="00C60308"/>
    <w:rsid w:val="00C619BE"/>
    <w:rsid w:val="00C61AFF"/>
    <w:rsid w:val="00C62587"/>
    <w:rsid w:val="00C62BEE"/>
    <w:rsid w:val="00C6342D"/>
    <w:rsid w:val="00C67041"/>
    <w:rsid w:val="00C7005B"/>
    <w:rsid w:val="00C717F0"/>
    <w:rsid w:val="00C71C62"/>
    <w:rsid w:val="00C75284"/>
    <w:rsid w:val="00C7553F"/>
    <w:rsid w:val="00C75D71"/>
    <w:rsid w:val="00C77136"/>
    <w:rsid w:val="00C778F1"/>
    <w:rsid w:val="00C804F4"/>
    <w:rsid w:val="00C81D78"/>
    <w:rsid w:val="00C82974"/>
    <w:rsid w:val="00C834A1"/>
    <w:rsid w:val="00C83899"/>
    <w:rsid w:val="00C8417C"/>
    <w:rsid w:val="00C849FA"/>
    <w:rsid w:val="00C849FF"/>
    <w:rsid w:val="00C859AC"/>
    <w:rsid w:val="00C85D58"/>
    <w:rsid w:val="00C86517"/>
    <w:rsid w:val="00C909AE"/>
    <w:rsid w:val="00C90AB7"/>
    <w:rsid w:val="00C910E2"/>
    <w:rsid w:val="00C923CD"/>
    <w:rsid w:val="00C92601"/>
    <w:rsid w:val="00C93DFD"/>
    <w:rsid w:val="00C94B2A"/>
    <w:rsid w:val="00C956E6"/>
    <w:rsid w:val="00C9588B"/>
    <w:rsid w:val="00C966E9"/>
    <w:rsid w:val="00CA1A5C"/>
    <w:rsid w:val="00CA23B3"/>
    <w:rsid w:val="00CA3E3B"/>
    <w:rsid w:val="00CA47D1"/>
    <w:rsid w:val="00CA4843"/>
    <w:rsid w:val="00CA54C4"/>
    <w:rsid w:val="00CA5A9A"/>
    <w:rsid w:val="00CA5F2D"/>
    <w:rsid w:val="00CA5F44"/>
    <w:rsid w:val="00CA6B0E"/>
    <w:rsid w:val="00CB025E"/>
    <w:rsid w:val="00CB2A97"/>
    <w:rsid w:val="00CB35EF"/>
    <w:rsid w:val="00CB3781"/>
    <w:rsid w:val="00CB4B62"/>
    <w:rsid w:val="00CB51A9"/>
    <w:rsid w:val="00CB5858"/>
    <w:rsid w:val="00CB7157"/>
    <w:rsid w:val="00CB7538"/>
    <w:rsid w:val="00CC7CE0"/>
    <w:rsid w:val="00CD08AF"/>
    <w:rsid w:val="00CD39EE"/>
    <w:rsid w:val="00CD5D1E"/>
    <w:rsid w:val="00CD642B"/>
    <w:rsid w:val="00CD6A45"/>
    <w:rsid w:val="00CE1176"/>
    <w:rsid w:val="00CE71BC"/>
    <w:rsid w:val="00CF1E4A"/>
    <w:rsid w:val="00CF3240"/>
    <w:rsid w:val="00CF59D0"/>
    <w:rsid w:val="00CF5B11"/>
    <w:rsid w:val="00CF6228"/>
    <w:rsid w:val="00D00E6A"/>
    <w:rsid w:val="00D01283"/>
    <w:rsid w:val="00D015A7"/>
    <w:rsid w:val="00D04823"/>
    <w:rsid w:val="00D050BC"/>
    <w:rsid w:val="00D062FE"/>
    <w:rsid w:val="00D06563"/>
    <w:rsid w:val="00D065E0"/>
    <w:rsid w:val="00D067B4"/>
    <w:rsid w:val="00D06F8B"/>
    <w:rsid w:val="00D0743B"/>
    <w:rsid w:val="00D10375"/>
    <w:rsid w:val="00D1101C"/>
    <w:rsid w:val="00D11ADE"/>
    <w:rsid w:val="00D1253C"/>
    <w:rsid w:val="00D1584E"/>
    <w:rsid w:val="00D1793C"/>
    <w:rsid w:val="00D2148A"/>
    <w:rsid w:val="00D21BBA"/>
    <w:rsid w:val="00D22367"/>
    <w:rsid w:val="00D22D21"/>
    <w:rsid w:val="00D23267"/>
    <w:rsid w:val="00D24013"/>
    <w:rsid w:val="00D24F7E"/>
    <w:rsid w:val="00D265FB"/>
    <w:rsid w:val="00D26637"/>
    <w:rsid w:val="00D26A7F"/>
    <w:rsid w:val="00D308DC"/>
    <w:rsid w:val="00D31014"/>
    <w:rsid w:val="00D3114E"/>
    <w:rsid w:val="00D357D8"/>
    <w:rsid w:val="00D420D1"/>
    <w:rsid w:val="00D43496"/>
    <w:rsid w:val="00D45C7D"/>
    <w:rsid w:val="00D47E02"/>
    <w:rsid w:val="00D533E3"/>
    <w:rsid w:val="00D61837"/>
    <w:rsid w:val="00D63A3E"/>
    <w:rsid w:val="00D6418A"/>
    <w:rsid w:val="00D642F3"/>
    <w:rsid w:val="00D64D74"/>
    <w:rsid w:val="00D67065"/>
    <w:rsid w:val="00D70187"/>
    <w:rsid w:val="00D708C3"/>
    <w:rsid w:val="00D71C13"/>
    <w:rsid w:val="00D73741"/>
    <w:rsid w:val="00D74C82"/>
    <w:rsid w:val="00D75622"/>
    <w:rsid w:val="00D75DD1"/>
    <w:rsid w:val="00D772A0"/>
    <w:rsid w:val="00D77538"/>
    <w:rsid w:val="00D77BFA"/>
    <w:rsid w:val="00D80C25"/>
    <w:rsid w:val="00D86D2B"/>
    <w:rsid w:val="00D942EE"/>
    <w:rsid w:val="00D95549"/>
    <w:rsid w:val="00D97148"/>
    <w:rsid w:val="00D9776B"/>
    <w:rsid w:val="00DA578C"/>
    <w:rsid w:val="00DA6C6E"/>
    <w:rsid w:val="00DA6CA7"/>
    <w:rsid w:val="00DA7399"/>
    <w:rsid w:val="00DB4835"/>
    <w:rsid w:val="00DB4FAC"/>
    <w:rsid w:val="00DB656F"/>
    <w:rsid w:val="00DB6930"/>
    <w:rsid w:val="00DB6F91"/>
    <w:rsid w:val="00DC1D94"/>
    <w:rsid w:val="00DC5430"/>
    <w:rsid w:val="00DC55E9"/>
    <w:rsid w:val="00DC62DA"/>
    <w:rsid w:val="00DC68D6"/>
    <w:rsid w:val="00DD1459"/>
    <w:rsid w:val="00DD216D"/>
    <w:rsid w:val="00DD22B8"/>
    <w:rsid w:val="00DD4A35"/>
    <w:rsid w:val="00DD56EA"/>
    <w:rsid w:val="00DD5AD8"/>
    <w:rsid w:val="00DE046E"/>
    <w:rsid w:val="00DE0786"/>
    <w:rsid w:val="00DE0A8C"/>
    <w:rsid w:val="00DE22C5"/>
    <w:rsid w:val="00DE26B7"/>
    <w:rsid w:val="00DE2C12"/>
    <w:rsid w:val="00DE33EA"/>
    <w:rsid w:val="00DE49E7"/>
    <w:rsid w:val="00DE53E4"/>
    <w:rsid w:val="00DE6591"/>
    <w:rsid w:val="00DE7687"/>
    <w:rsid w:val="00DF021F"/>
    <w:rsid w:val="00DF2738"/>
    <w:rsid w:val="00DF6381"/>
    <w:rsid w:val="00E00D93"/>
    <w:rsid w:val="00E01880"/>
    <w:rsid w:val="00E0203F"/>
    <w:rsid w:val="00E02229"/>
    <w:rsid w:val="00E03D74"/>
    <w:rsid w:val="00E03FD4"/>
    <w:rsid w:val="00E04BD0"/>
    <w:rsid w:val="00E04CDB"/>
    <w:rsid w:val="00E04E01"/>
    <w:rsid w:val="00E05E37"/>
    <w:rsid w:val="00E066A8"/>
    <w:rsid w:val="00E07255"/>
    <w:rsid w:val="00E1163E"/>
    <w:rsid w:val="00E118E4"/>
    <w:rsid w:val="00E11DD4"/>
    <w:rsid w:val="00E1283B"/>
    <w:rsid w:val="00E13DB7"/>
    <w:rsid w:val="00E16F5D"/>
    <w:rsid w:val="00E21395"/>
    <w:rsid w:val="00E2155A"/>
    <w:rsid w:val="00E21C7C"/>
    <w:rsid w:val="00E229D1"/>
    <w:rsid w:val="00E23102"/>
    <w:rsid w:val="00E231B1"/>
    <w:rsid w:val="00E235D6"/>
    <w:rsid w:val="00E26153"/>
    <w:rsid w:val="00E26A20"/>
    <w:rsid w:val="00E30141"/>
    <w:rsid w:val="00E31DF2"/>
    <w:rsid w:val="00E31FA3"/>
    <w:rsid w:val="00E3209F"/>
    <w:rsid w:val="00E33C08"/>
    <w:rsid w:val="00E33D54"/>
    <w:rsid w:val="00E34F9A"/>
    <w:rsid w:val="00E35D85"/>
    <w:rsid w:val="00E405F2"/>
    <w:rsid w:val="00E41B16"/>
    <w:rsid w:val="00E42842"/>
    <w:rsid w:val="00E501C2"/>
    <w:rsid w:val="00E51DFB"/>
    <w:rsid w:val="00E521A8"/>
    <w:rsid w:val="00E5309C"/>
    <w:rsid w:val="00E54081"/>
    <w:rsid w:val="00E54A26"/>
    <w:rsid w:val="00E54A5B"/>
    <w:rsid w:val="00E55D48"/>
    <w:rsid w:val="00E56AEB"/>
    <w:rsid w:val="00E56C13"/>
    <w:rsid w:val="00E57383"/>
    <w:rsid w:val="00E57667"/>
    <w:rsid w:val="00E60788"/>
    <w:rsid w:val="00E60C87"/>
    <w:rsid w:val="00E61D0F"/>
    <w:rsid w:val="00E642E7"/>
    <w:rsid w:val="00E64B0C"/>
    <w:rsid w:val="00E64C04"/>
    <w:rsid w:val="00E66BD4"/>
    <w:rsid w:val="00E66CEE"/>
    <w:rsid w:val="00E70782"/>
    <w:rsid w:val="00E70BFE"/>
    <w:rsid w:val="00E712D9"/>
    <w:rsid w:val="00E716DE"/>
    <w:rsid w:val="00E7475A"/>
    <w:rsid w:val="00E747BB"/>
    <w:rsid w:val="00E77010"/>
    <w:rsid w:val="00E830C5"/>
    <w:rsid w:val="00E83A50"/>
    <w:rsid w:val="00E83EF1"/>
    <w:rsid w:val="00E84D79"/>
    <w:rsid w:val="00E85306"/>
    <w:rsid w:val="00E85434"/>
    <w:rsid w:val="00E855C3"/>
    <w:rsid w:val="00E85805"/>
    <w:rsid w:val="00E85C50"/>
    <w:rsid w:val="00E87886"/>
    <w:rsid w:val="00E90112"/>
    <w:rsid w:val="00E9231F"/>
    <w:rsid w:val="00E93E30"/>
    <w:rsid w:val="00E94E92"/>
    <w:rsid w:val="00E97B28"/>
    <w:rsid w:val="00EA0797"/>
    <w:rsid w:val="00EA167C"/>
    <w:rsid w:val="00EA229D"/>
    <w:rsid w:val="00EA2928"/>
    <w:rsid w:val="00EA377B"/>
    <w:rsid w:val="00EA3CE9"/>
    <w:rsid w:val="00EA419F"/>
    <w:rsid w:val="00EA50AC"/>
    <w:rsid w:val="00EA5118"/>
    <w:rsid w:val="00EA65C7"/>
    <w:rsid w:val="00EB0CEE"/>
    <w:rsid w:val="00EB2540"/>
    <w:rsid w:val="00EB3A9E"/>
    <w:rsid w:val="00EB520B"/>
    <w:rsid w:val="00EB5DFB"/>
    <w:rsid w:val="00EB64B8"/>
    <w:rsid w:val="00EB7C2D"/>
    <w:rsid w:val="00EC1CCC"/>
    <w:rsid w:val="00EC5AAB"/>
    <w:rsid w:val="00EC6557"/>
    <w:rsid w:val="00EC6751"/>
    <w:rsid w:val="00EC6A12"/>
    <w:rsid w:val="00EC6CB3"/>
    <w:rsid w:val="00EC7580"/>
    <w:rsid w:val="00EC7D4B"/>
    <w:rsid w:val="00ED050B"/>
    <w:rsid w:val="00ED07E0"/>
    <w:rsid w:val="00ED0CD4"/>
    <w:rsid w:val="00ED2133"/>
    <w:rsid w:val="00ED4820"/>
    <w:rsid w:val="00ED4A63"/>
    <w:rsid w:val="00ED532E"/>
    <w:rsid w:val="00ED5CFA"/>
    <w:rsid w:val="00ED64F3"/>
    <w:rsid w:val="00ED6BF4"/>
    <w:rsid w:val="00ED6BFB"/>
    <w:rsid w:val="00ED6DB4"/>
    <w:rsid w:val="00EE0C63"/>
    <w:rsid w:val="00EE2391"/>
    <w:rsid w:val="00EE23C5"/>
    <w:rsid w:val="00EE2430"/>
    <w:rsid w:val="00EE24CE"/>
    <w:rsid w:val="00EE2807"/>
    <w:rsid w:val="00EE5279"/>
    <w:rsid w:val="00EF07C6"/>
    <w:rsid w:val="00EF08CC"/>
    <w:rsid w:val="00EF2888"/>
    <w:rsid w:val="00EF48DC"/>
    <w:rsid w:val="00EF4A09"/>
    <w:rsid w:val="00EF55C3"/>
    <w:rsid w:val="00EF5ED3"/>
    <w:rsid w:val="00EF6055"/>
    <w:rsid w:val="00EF6826"/>
    <w:rsid w:val="00EF7715"/>
    <w:rsid w:val="00EF7D11"/>
    <w:rsid w:val="00F0024E"/>
    <w:rsid w:val="00F00A89"/>
    <w:rsid w:val="00F0224B"/>
    <w:rsid w:val="00F03C6E"/>
    <w:rsid w:val="00F05D58"/>
    <w:rsid w:val="00F05DB1"/>
    <w:rsid w:val="00F06270"/>
    <w:rsid w:val="00F068EE"/>
    <w:rsid w:val="00F10272"/>
    <w:rsid w:val="00F102C5"/>
    <w:rsid w:val="00F148CE"/>
    <w:rsid w:val="00F14F99"/>
    <w:rsid w:val="00F154E1"/>
    <w:rsid w:val="00F15A64"/>
    <w:rsid w:val="00F20E10"/>
    <w:rsid w:val="00F21079"/>
    <w:rsid w:val="00F22C41"/>
    <w:rsid w:val="00F23E65"/>
    <w:rsid w:val="00F25278"/>
    <w:rsid w:val="00F25C5F"/>
    <w:rsid w:val="00F25D46"/>
    <w:rsid w:val="00F26D78"/>
    <w:rsid w:val="00F2743E"/>
    <w:rsid w:val="00F301A9"/>
    <w:rsid w:val="00F30973"/>
    <w:rsid w:val="00F31680"/>
    <w:rsid w:val="00F31BD1"/>
    <w:rsid w:val="00F3301B"/>
    <w:rsid w:val="00F3321B"/>
    <w:rsid w:val="00F34C88"/>
    <w:rsid w:val="00F36863"/>
    <w:rsid w:val="00F40951"/>
    <w:rsid w:val="00F41166"/>
    <w:rsid w:val="00F4156F"/>
    <w:rsid w:val="00F4531E"/>
    <w:rsid w:val="00F47627"/>
    <w:rsid w:val="00F502F6"/>
    <w:rsid w:val="00F5078A"/>
    <w:rsid w:val="00F50E3C"/>
    <w:rsid w:val="00F519CB"/>
    <w:rsid w:val="00F519EC"/>
    <w:rsid w:val="00F54992"/>
    <w:rsid w:val="00F54C0F"/>
    <w:rsid w:val="00F56925"/>
    <w:rsid w:val="00F60F30"/>
    <w:rsid w:val="00F628E9"/>
    <w:rsid w:val="00F6297E"/>
    <w:rsid w:val="00F638DD"/>
    <w:rsid w:val="00F65323"/>
    <w:rsid w:val="00F66CBE"/>
    <w:rsid w:val="00F67239"/>
    <w:rsid w:val="00F67988"/>
    <w:rsid w:val="00F67D57"/>
    <w:rsid w:val="00F719C9"/>
    <w:rsid w:val="00F71A4A"/>
    <w:rsid w:val="00F71DD3"/>
    <w:rsid w:val="00F7207A"/>
    <w:rsid w:val="00F724AC"/>
    <w:rsid w:val="00F73898"/>
    <w:rsid w:val="00F7677D"/>
    <w:rsid w:val="00F76D63"/>
    <w:rsid w:val="00F7762B"/>
    <w:rsid w:val="00F80B38"/>
    <w:rsid w:val="00F8190F"/>
    <w:rsid w:val="00F823A5"/>
    <w:rsid w:val="00F8321B"/>
    <w:rsid w:val="00F83A48"/>
    <w:rsid w:val="00F91B02"/>
    <w:rsid w:val="00F92E5C"/>
    <w:rsid w:val="00F934E2"/>
    <w:rsid w:val="00F936A7"/>
    <w:rsid w:val="00F95280"/>
    <w:rsid w:val="00F967C9"/>
    <w:rsid w:val="00FA10CC"/>
    <w:rsid w:val="00FA1124"/>
    <w:rsid w:val="00FA1A91"/>
    <w:rsid w:val="00FA25D8"/>
    <w:rsid w:val="00FA2803"/>
    <w:rsid w:val="00FA3957"/>
    <w:rsid w:val="00FA6351"/>
    <w:rsid w:val="00FA668D"/>
    <w:rsid w:val="00FA6782"/>
    <w:rsid w:val="00FA6B82"/>
    <w:rsid w:val="00FB04F8"/>
    <w:rsid w:val="00FB05C4"/>
    <w:rsid w:val="00FB1B2C"/>
    <w:rsid w:val="00FB3377"/>
    <w:rsid w:val="00FB3DA9"/>
    <w:rsid w:val="00FB657C"/>
    <w:rsid w:val="00FB7C35"/>
    <w:rsid w:val="00FC0165"/>
    <w:rsid w:val="00FC2D99"/>
    <w:rsid w:val="00FD40F2"/>
    <w:rsid w:val="00FD413B"/>
    <w:rsid w:val="00FD645C"/>
    <w:rsid w:val="00FD73FC"/>
    <w:rsid w:val="00FE008B"/>
    <w:rsid w:val="00FE0284"/>
    <w:rsid w:val="00FE1282"/>
    <w:rsid w:val="00FE2A5C"/>
    <w:rsid w:val="00FE34F8"/>
    <w:rsid w:val="00FE3A35"/>
    <w:rsid w:val="00FE5860"/>
    <w:rsid w:val="00FE702D"/>
    <w:rsid w:val="00FE7869"/>
    <w:rsid w:val="00FF0161"/>
    <w:rsid w:val="00FF0513"/>
    <w:rsid w:val="00FF0C1C"/>
    <w:rsid w:val="00FF1EE1"/>
    <w:rsid w:val="00FF5C9F"/>
    <w:rsid w:val="00FF6E6D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F8D569"/>
  <w15:docId w15:val="{4FA60499-5518-45D4-9F97-445B8AA1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9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CD4"/>
  </w:style>
  <w:style w:type="paragraph" w:styleId="Footer">
    <w:name w:val="footer"/>
    <w:basedOn w:val="Normal"/>
    <w:link w:val="Foot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CD4"/>
  </w:style>
  <w:style w:type="table" w:styleId="TableGrid">
    <w:name w:val="Table Grid"/>
    <w:basedOn w:val="TableNormal"/>
    <w:uiPriority w:val="59"/>
    <w:rsid w:val="00224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4E01"/>
    <w:pPr>
      <w:ind w:left="720"/>
      <w:contextualSpacing/>
    </w:pPr>
  </w:style>
  <w:style w:type="character" w:styleId="Hyperlink">
    <w:name w:val="Hyperlink"/>
    <w:unhideWhenUsed/>
    <w:rsid w:val="006B4ECA"/>
    <w:rPr>
      <w:color w:val="000080"/>
      <w:u w:val="single"/>
    </w:rPr>
  </w:style>
  <w:style w:type="paragraph" w:styleId="NoSpacing">
    <w:name w:val="No Spacing"/>
    <w:uiPriority w:val="1"/>
    <w:qFormat/>
    <w:rsid w:val="006B4EC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210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43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9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arlovac.h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strukturnifondovi.hr/vazni-dokumenti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arlovac.h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ja.purgar@karlovac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stojkic\Documents\MEMORANDUMI\4%20Memorandum%20%20dru&#353;tve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983DAD6CAA14A9E5459220BE0D833" ma:contentTypeVersion="0" ma:contentTypeDescription="Stvaranje novog dokumenta." ma:contentTypeScope="" ma:versionID="93015e4cbcd2d67a37a5bff3d86e365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8b5f3248e05cc689270537c622a7b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0F717E-A476-45E6-8734-610CDCA371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138EE4-0D00-4CB6-B632-648ED9B16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031B05-A4EA-4DA2-A391-11EBEA5125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86E13C-262A-49E2-84C5-B198DDA2F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 Memorandum  društvene</Template>
  <TotalTime>4</TotalTime>
  <Pages>3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Višnja Stojkić</dc:creator>
  <cp:lastModifiedBy>Sanda Ban</cp:lastModifiedBy>
  <cp:revision>7</cp:revision>
  <cp:lastPrinted>2020-08-31T13:12:00Z</cp:lastPrinted>
  <dcterms:created xsi:type="dcterms:W3CDTF">2021-10-04T13:16:00Z</dcterms:created>
  <dcterms:modified xsi:type="dcterms:W3CDTF">2021-10-04T13:20:00Z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0x010100FE3983DAD6CAA14A9E5459220BE0D833</vt:lpwstr>
  </property>
</Properties>
</file>