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F0FF5" w14:textId="09F45302" w:rsidR="00AA35C8" w:rsidRPr="009F299B" w:rsidRDefault="00AE1978" w:rsidP="00D1101C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UPRAVNI ODJEL ZA </w:t>
      </w:r>
      <w:r w:rsidR="00FF596F">
        <w:rPr>
          <w:rFonts w:ascii="Times New Roman" w:hAnsi="Times New Roman" w:cs="Times New Roman"/>
          <w:color w:val="000000"/>
        </w:rPr>
        <w:t>DRUŠTVENE DJELATNOSTI</w:t>
      </w:r>
    </w:p>
    <w:p w14:paraId="4123E4BF" w14:textId="462EC333" w:rsidR="006B4ECA" w:rsidRPr="0012615D" w:rsidRDefault="006B4ECA" w:rsidP="00D1101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12615D">
        <w:rPr>
          <w:rFonts w:ascii="Times New Roman" w:eastAsia="Times New Roman" w:hAnsi="Times New Roman" w:cs="Times New Roman"/>
          <w:lang w:eastAsia="hr-HR"/>
        </w:rPr>
        <w:t xml:space="preserve">KLASA: </w:t>
      </w:r>
      <w:r w:rsidR="00F31680" w:rsidRPr="0012615D">
        <w:rPr>
          <w:rFonts w:ascii="Times New Roman" w:eastAsia="Times New Roman" w:hAnsi="Times New Roman" w:cs="Times New Roman"/>
          <w:lang w:eastAsia="hr-HR"/>
        </w:rPr>
        <w:t>112-0</w:t>
      </w:r>
      <w:r w:rsidR="00802067" w:rsidRPr="0012615D">
        <w:rPr>
          <w:rFonts w:ascii="Times New Roman" w:eastAsia="Times New Roman" w:hAnsi="Times New Roman" w:cs="Times New Roman"/>
          <w:lang w:eastAsia="hr-HR"/>
        </w:rPr>
        <w:t>3</w:t>
      </w:r>
      <w:r w:rsidR="00F31680" w:rsidRPr="0012615D">
        <w:rPr>
          <w:rFonts w:ascii="Times New Roman" w:eastAsia="Times New Roman" w:hAnsi="Times New Roman" w:cs="Times New Roman"/>
          <w:lang w:eastAsia="hr-HR"/>
        </w:rPr>
        <w:t>/</w:t>
      </w:r>
      <w:r w:rsidR="00B66B67">
        <w:rPr>
          <w:rFonts w:ascii="Times New Roman" w:eastAsia="Times New Roman" w:hAnsi="Times New Roman" w:cs="Times New Roman"/>
          <w:lang w:eastAsia="hr-HR"/>
        </w:rPr>
        <w:t>2</w:t>
      </w:r>
      <w:r w:rsidR="00AE1978">
        <w:rPr>
          <w:rFonts w:ascii="Times New Roman" w:eastAsia="Times New Roman" w:hAnsi="Times New Roman" w:cs="Times New Roman"/>
          <w:lang w:eastAsia="hr-HR"/>
        </w:rPr>
        <w:t>1</w:t>
      </w:r>
      <w:r w:rsidR="00F31680" w:rsidRPr="0012615D">
        <w:rPr>
          <w:rFonts w:ascii="Times New Roman" w:eastAsia="Times New Roman" w:hAnsi="Times New Roman" w:cs="Times New Roman"/>
          <w:lang w:eastAsia="hr-HR"/>
        </w:rPr>
        <w:t>-01/</w:t>
      </w:r>
      <w:r w:rsidR="00B569B6">
        <w:rPr>
          <w:rFonts w:ascii="Times New Roman" w:eastAsia="Times New Roman" w:hAnsi="Times New Roman" w:cs="Times New Roman"/>
          <w:lang w:eastAsia="hr-HR"/>
        </w:rPr>
        <w:t>4</w:t>
      </w:r>
      <w:r w:rsidR="00B91D5E">
        <w:rPr>
          <w:rFonts w:ascii="Times New Roman" w:eastAsia="Times New Roman" w:hAnsi="Times New Roman" w:cs="Times New Roman"/>
          <w:lang w:eastAsia="hr-HR"/>
        </w:rPr>
        <w:t>6</w:t>
      </w:r>
    </w:p>
    <w:p w14:paraId="190B5CD0" w14:textId="48AEA258" w:rsidR="006B4ECA" w:rsidRPr="0012615D" w:rsidRDefault="006B4ECA" w:rsidP="00D1101C">
      <w:pPr>
        <w:spacing w:after="0" w:line="240" w:lineRule="auto"/>
        <w:outlineLvl w:val="0"/>
        <w:rPr>
          <w:rFonts w:ascii="Times New Roman" w:eastAsia="Times New Roman" w:hAnsi="Times New Roman" w:cs="Times New Roman"/>
          <w:lang w:eastAsia="hr-HR"/>
        </w:rPr>
      </w:pPr>
      <w:r w:rsidRPr="0012615D">
        <w:rPr>
          <w:rFonts w:ascii="Times New Roman" w:eastAsia="Times New Roman" w:hAnsi="Times New Roman" w:cs="Times New Roman"/>
          <w:lang w:eastAsia="hr-HR"/>
        </w:rPr>
        <w:t xml:space="preserve">URBROJ: </w:t>
      </w:r>
      <w:r w:rsidR="00F31680" w:rsidRPr="0012615D">
        <w:rPr>
          <w:rFonts w:ascii="Times New Roman" w:eastAsia="Times New Roman" w:hAnsi="Times New Roman" w:cs="Times New Roman"/>
          <w:lang w:eastAsia="hr-HR"/>
        </w:rPr>
        <w:t>2133/01-03-01/0</w:t>
      </w:r>
      <w:r w:rsidR="00B66B67">
        <w:rPr>
          <w:rFonts w:ascii="Times New Roman" w:eastAsia="Times New Roman" w:hAnsi="Times New Roman" w:cs="Times New Roman"/>
          <w:lang w:eastAsia="hr-HR"/>
        </w:rPr>
        <w:t>3</w:t>
      </w:r>
      <w:r w:rsidRPr="0012615D">
        <w:rPr>
          <w:rFonts w:ascii="Times New Roman" w:eastAsia="Times New Roman" w:hAnsi="Times New Roman" w:cs="Times New Roman"/>
          <w:lang w:eastAsia="hr-HR"/>
        </w:rPr>
        <w:t>-</w:t>
      </w:r>
      <w:r w:rsidR="00B66B67">
        <w:rPr>
          <w:rFonts w:ascii="Times New Roman" w:eastAsia="Times New Roman" w:hAnsi="Times New Roman" w:cs="Times New Roman"/>
          <w:lang w:eastAsia="hr-HR"/>
        </w:rPr>
        <w:t>2</w:t>
      </w:r>
      <w:r w:rsidR="00AE1978">
        <w:rPr>
          <w:rFonts w:ascii="Times New Roman" w:eastAsia="Times New Roman" w:hAnsi="Times New Roman" w:cs="Times New Roman"/>
          <w:lang w:eastAsia="hr-HR"/>
        </w:rPr>
        <w:t>1</w:t>
      </w:r>
      <w:r w:rsidRPr="0012615D">
        <w:rPr>
          <w:rFonts w:ascii="Times New Roman" w:eastAsia="Times New Roman" w:hAnsi="Times New Roman" w:cs="Times New Roman"/>
          <w:lang w:eastAsia="hr-HR"/>
        </w:rPr>
        <w:t>-</w:t>
      </w:r>
      <w:r w:rsidR="00AE1978">
        <w:rPr>
          <w:rFonts w:ascii="Times New Roman" w:eastAsia="Times New Roman" w:hAnsi="Times New Roman" w:cs="Times New Roman"/>
          <w:lang w:eastAsia="hr-HR"/>
        </w:rPr>
        <w:t>2</w:t>
      </w:r>
      <w:r w:rsidR="00B66B67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63F460D7" w14:textId="0057A75C" w:rsidR="006B4ECA" w:rsidRPr="009F299B" w:rsidRDefault="00F31680" w:rsidP="00D1101C">
      <w:pPr>
        <w:spacing w:after="0" w:line="240" w:lineRule="auto"/>
        <w:outlineLvl w:val="0"/>
        <w:rPr>
          <w:rFonts w:ascii="Times New Roman" w:eastAsia="Times New Roman" w:hAnsi="Times New Roman" w:cs="Times New Roman"/>
          <w:lang w:eastAsia="hr-HR"/>
        </w:rPr>
      </w:pPr>
      <w:r w:rsidRPr="009F299B">
        <w:rPr>
          <w:rFonts w:ascii="Times New Roman" w:eastAsia="Times New Roman" w:hAnsi="Times New Roman" w:cs="Times New Roman"/>
          <w:lang w:eastAsia="hr-HR"/>
        </w:rPr>
        <w:t xml:space="preserve">Karlovac, </w:t>
      </w:r>
      <w:r w:rsidR="00B569B6">
        <w:rPr>
          <w:rFonts w:ascii="Times New Roman" w:eastAsia="Times New Roman" w:hAnsi="Times New Roman" w:cs="Times New Roman"/>
          <w:lang w:eastAsia="hr-HR"/>
        </w:rPr>
        <w:t>04</w:t>
      </w:r>
      <w:r w:rsidR="00802067" w:rsidRPr="009F299B">
        <w:rPr>
          <w:rFonts w:ascii="Times New Roman" w:eastAsia="Times New Roman" w:hAnsi="Times New Roman" w:cs="Times New Roman"/>
          <w:lang w:eastAsia="hr-HR"/>
        </w:rPr>
        <w:t xml:space="preserve">. </w:t>
      </w:r>
      <w:r w:rsidR="00B569B6">
        <w:rPr>
          <w:rFonts w:ascii="Times New Roman" w:eastAsia="Times New Roman" w:hAnsi="Times New Roman" w:cs="Times New Roman"/>
          <w:lang w:eastAsia="hr-HR"/>
        </w:rPr>
        <w:t>listopada</w:t>
      </w:r>
      <w:r w:rsidR="006B4ECA" w:rsidRPr="009F299B">
        <w:rPr>
          <w:rFonts w:ascii="Times New Roman" w:eastAsia="Times New Roman" w:hAnsi="Times New Roman" w:cs="Times New Roman"/>
          <w:lang w:eastAsia="hr-HR"/>
        </w:rPr>
        <w:t xml:space="preserve"> 20</w:t>
      </w:r>
      <w:r w:rsidR="00B66B67">
        <w:rPr>
          <w:rFonts w:ascii="Times New Roman" w:eastAsia="Times New Roman" w:hAnsi="Times New Roman" w:cs="Times New Roman"/>
          <w:lang w:eastAsia="hr-HR"/>
        </w:rPr>
        <w:t>2</w:t>
      </w:r>
      <w:r w:rsidR="00AE1978">
        <w:rPr>
          <w:rFonts w:ascii="Times New Roman" w:eastAsia="Times New Roman" w:hAnsi="Times New Roman" w:cs="Times New Roman"/>
          <w:lang w:eastAsia="hr-HR"/>
        </w:rPr>
        <w:t>1</w:t>
      </w:r>
      <w:r w:rsidR="006B4ECA" w:rsidRPr="009F299B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31340AAC" w14:textId="0B72B2D6" w:rsidR="006B4ECA" w:rsidRDefault="006B4ECA" w:rsidP="00D11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4A437882" w14:textId="77777777" w:rsidR="001E1036" w:rsidRPr="009F299B" w:rsidRDefault="001E1036" w:rsidP="00D11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348A37E9" w14:textId="43F30A3F" w:rsidR="00567F2E" w:rsidRPr="009F299B" w:rsidRDefault="00757987" w:rsidP="00CA1A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</w:t>
      </w:r>
      <w:r w:rsidR="00567F2E" w:rsidRPr="009F299B">
        <w:rPr>
          <w:rFonts w:ascii="Times New Roman" w:eastAsia="Times New Roman" w:hAnsi="Times New Roman" w:cs="Times New Roman"/>
          <w:lang w:eastAsia="hr-HR"/>
        </w:rPr>
        <w:t>ročelni</w:t>
      </w:r>
      <w:r w:rsidR="00AE1978">
        <w:rPr>
          <w:rFonts w:ascii="Times New Roman" w:eastAsia="Times New Roman" w:hAnsi="Times New Roman" w:cs="Times New Roman"/>
          <w:lang w:eastAsia="hr-HR"/>
        </w:rPr>
        <w:t>ca</w:t>
      </w:r>
      <w:r w:rsidR="00567F2E" w:rsidRPr="009F299B">
        <w:rPr>
          <w:rFonts w:ascii="Times New Roman" w:eastAsia="Times New Roman" w:hAnsi="Times New Roman" w:cs="Times New Roman"/>
          <w:lang w:eastAsia="hr-HR"/>
        </w:rPr>
        <w:t xml:space="preserve"> </w:t>
      </w:r>
      <w:r w:rsidR="00AE1978">
        <w:rPr>
          <w:rFonts w:ascii="Times New Roman" w:eastAsia="Times New Roman" w:hAnsi="Times New Roman" w:cs="Times New Roman"/>
          <w:lang w:eastAsia="hr-HR"/>
        </w:rPr>
        <w:t xml:space="preserve">Upravnog odjela za </w:t>
      </w:r>
      <w:r w:rsidR="00FF596F">
        <w:rPr>
          <w:rFonts w:ascii="Times New Roman" w:eastAsia="Times New Roman" w:hAnsi="Times New Roman" w:cs="Times New Roman"/>
          <w:lang w:eastAsia="hr-HR"/>
        </w:rPr>
        <w:t>društvene djelatnosti</w:t>
      </w:r>
      <w:r w:rsidR="00567F2E" w:rsidRPr="009F299B">
        <w:rPr>
          <w:rFonts w:ascii="Times New Roman" w:eastAsia="Times New Roman" w:hAnsi="Times New Roman" w:cs="Times New Roman"/>
          <w:lang w:eastAsia="hr-HR"/>
        </w:rPr>
        <w:t xml:space="preserve"> Grada Karlovca, na temelju članka </w:t>
      </w:r>
      <w:r w:rsidR="00175E9D" w:rsidRPr="009F299B">
        <w:rPr>
          <w:rFonts w:ascii="Times New Roman" w:eastAsia="Times New Roman" w:hAnsi="Times New Roman" w:cs="Times New Roman"/>
          <w:lang w:eastAsia="hr-HR"/>
        </w:rPr>
        <w:t xml:space="preserve">28. i </w:t>
      </w:r>
      <w:r w:rsidR="00567F2E" w:rsidRPr="009F299B">
        <w:rPr>
          <w:rFonts w:ascii="Times New Roman" w:eastAsia="Times New Roman" w:hAnsi="Times New Roman" w:cs="Times New Roman"/>
          <w:lang w:eastAsia="hr-HR"/>
        </w:rPr>
        <w:t>29. Zakona o službenicima i namještenicima u lokalnoj i područnoj (regionalnoj) samoupravi („Narodne novine“ br. 86/08</w:t>
      </w:r>
      <w:r w:rsidR="00230B48" w:rsidRPr="009F299B">
        <w:rPr>
          <w:rFonts w:ascii="Times New Roman" w:eastAsia="Times New Roman" w:hAnsi="Times New Roman" w:cs="Times New Roman"/>
          <w:lang w:eastAsia="hr-HR"/>
        </w:rPr>
        <w:t xml:space="preserve">, </w:t>
      </w:r>
      <w:r w:rsidR="00567F2E" w:rsidRPr="009F299B">
        <w:rPr>
          <w:rFonts w:ascii="Times New Roman" w:eastAsia="Times New Roman" w:hAnsi="Times New Roman" w:cs="Times New Roman"/>
          <w:lang w:eastAsia="hr-HR"/>
        </w:rPr>
        <w:t>61/11</w:t>
      </w:r>
      <w:r w:rsidR="00B66B67">
        <w:rPr>
          <w:rFonts w:ascii="Times New Roman" w:eastAsia="Times New Roman" w:hAnsi="Times New Roman" w:cs="Times New Roman"/>
          <w:lang w:eastAsia="hr-HR"/>
        </w:rPr>
        <w:t>,</w:t>
      </w:r>
      <w:r w:rsidR="00230B48" w:rsidRPr="009F299B">
        <w:rPr>
          <w:rFonts w:ascii="Times New Roman" w:eastAsia="Times New Roman" w:hAnsi="Times New Roman" w:cs="Times New Roman"/>
          <w:lang w:eastAsia="hr-HR"/>
        </w:rPr>
        <w:t xml:space="preserve"> 4/18</w:t>
      </w:r>
      <w:r w:rsidR="00B66B67">
        <w:rPr>
          <w:rFonts w:ascii="Times New Roman" w:eastAsia="Times New Roman" w:hAnsi="Times New Roman" w:cs="Times New Roman"/>
          <w:lang w:eastAsia="hr-HR"/>
        </w:rPr>
        <w:t xml:space="preserve">, 112/19 </w:t>
      </w:r>
      <w:r w:rsidR="00567F2E" w:rsidRPr="009F299B">
        <w:rPr>
          <w:rFonts w:ascii="Times New Roman" w:eastAsia="Times New Roman" w:hAnsi="Times New Roman" w:cs="Times New Roman"/>
          <w:lang w:eastAsia="hr-HR"/>
        </w:rPr>
        <w:t xml:space="preserve">- u nastavku teksta ZSNLS) </w:t>
      </w:r>
      <w:r w:rsidR="00EF6826" w:rsidRPr="009F299B">
        <w:rPr>
          <w:rFonts w:ascii="Times New Roman" w:eastAsia="Times New Roman" w:hAnsi="Times New Roman" w:cs="Times New Roman"/>
          <w:lang w:eastAsia="hr-HR"/>
        </w:rPr>
        <w:t>raspisuje</w:t>
      </w:r>
    </w:p>
    <w:p w14:paraId="358FADCD" w14:textId="77777777" w:rsidR="00CA1A5C" w:rsidRPr="009F299B" w:rsidRDefault="00CA1A5C" w:rsidP="00CA1A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640B683D" w14:textId="77777777" w:rsidR="0069247C" w:rsidRPr="009F299B" w:rsidRDefault="00EF6826" w:rsidP="0069247C">
      <w:pPr>
        <w:spacing w:after="0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9F299B">
        <w:rPr>
          <w:rFonts w:ascii="Times New Roman" w:eastAsia="Times New Roman" w:hAnsi="Times New Roman" w:cs="Times New Roman"/>
          <w:b/>
          <w:bCs/>
          <w:lang w:eastAsia="hr-HR"/>
        </w:rPr>
        <w:t>OGLAS</w:t>
      </w:r>
    </w:p>
    <w:p w14:paraId="24AAD30A" w14:textId="77777777" w:rsidR="00567F2E" w:rsidRPr="009F299B" w:rsidRDefault="00567F2E" w:rsidP="00D110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4F3353F2" w14:textId="47552A2F" w:rsidR="00067F0C" w:rsidRDefault="006B4ECA" w:rsidP="008152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9F299B">
        <w:rPr>
          <w:rFonts w:ascii="Times New Roman" w:eastAsia="Times New Roman" w:hAnsi="Times New Roman" w:cs="Times New Roman"/>
          <w:lang w:eastAsia="hr-HR"/>
        </w:rPr>
        <w:t xml:space="preserve">za prijam u službu u </w:t>
      </w:r>
      <w:r w:rsidR="00E12014">
        <w:rPr>
          <w:rFonts w:ascii="Times New Roman" w:eastAsia="Times New Roman" w:hAnsi="Times New Roman" w:cs="Times New Roman"/>
          <w:lang w:eastAsia="hr-HR"/>
        </w:rPr>
        <w:t>Grad</w:t>
      </w:r>
      <w:r w:rsidRPr="009F299B">
        <w:rPr>
          <w:rFonts w:ascii="Times New Roman" w:eastAsia="Times New Roman" w:hAnsi="Times New Roman" w:cs="Times New Roman"/>
          <w:lang w:eastAsia="hr-HR"/>
        </w:rPr>
        <w:t xml:space="preserve"> Karlov</w:t>
      </w:r>
      <w:r w:rsidR="00E12014">
        <w:rPr>
          <w:rFonts w:ascii="Times New Roman" w:eastAsia="Times New Roman" w:hAnsi="Times New Roman" w:cs="Times New Roman"/>
          <w:lang w:eastAsia="hr-HR"/>
        </w:rPr>
        <w:t>ac</w:t>
      </w:r>
      <w:r w:rsidRPr="009F299B">
        <w:rPr>
          <w:rFonts w:ascii="Times New Roman" w:eastAsia="Times New Roman" w:hAnsi="Times New Roman" w:cs="Times New Roman"/>
          <w:lang w:eastAsia="hr-HR"/>
        </w:rPr>
        <w:t>,</w:t>
      </w:r>
      <w:r w:rsidR="00E12014">
        <w:rPr>
          <w:rFonts w:ascii="Times New Roman" w:eastAsia="Times New Roman" w:hAnsi="Times New Roman" w:cs="Times New Roman"/>
          <w:lang w:eastAsia="hr-HR"/>
        </w:rPr>
        <w:t xml:space="preserve"> Upravni odjel za </w:t>
      </w:r>
      <w:r w:rsidR="004C02B4">
        <w:rPr>
          <w:rFonts w:ascii="Times New Roman" w:eastAsia="Times New Roman" w:hAnsi="Times New Roman" w:cs="Times New Roman"/>
          <w:lang w:eastAsia="hr-HR"/>
        </w:rPr>
        <w:t>društvene djelatnosti</w:t>
      </w:r>
      <w:r w:rsidRPr="009F299B">
        <w:rPr>
          <w:rFonts w:ascii="Times New Roman" w:eastAsia="Times New Roman" w:hAnsi="Times New Roman" w:cs="Times New Roman"/>
          <w:lang w:eastAsia="hr-HR"/>
        </w:rPr>
        <w:t xml:space="preserve"> na radno mjesto: </w:t>
      </w:r>
      <w:r w:rsidR="00B91D5E">
        <w:rPr>
          <w:rFonts w:ascii="Times New Roman" w:eastAsia="Times New Roman" w:hAnsi="Times New Roman" w:cs="Times New Roman"/>
          <w:b/>
          <w:lang w:eastAsia="hr-HR"/>
        </w:rPr>
        <w:t>viši stručni suradnik za planiranje i praćenje proračuna proračunskih korisnika</w:t>
      </w:r>
      <w:r w:rsidR="005C7D90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Pr="009F299B">
        <w:rPr>
          <w:rFonts w:ascii="Times New Roman" w:eastAsia="Times New Roman" w:hAnsi="Times New Roman" w:cs="Times New Roman"/>
          <w:lang w:eastAsia="hr-HR"/>
        </w:rPr>
        <w:t>(1 izvršitelj – m/ž), na određeno vrijeme</w:t>
      </w:r>
      <w:r w:rsidR="00567F2E" w:rsidRPr="009F299B">
        <w:rPr>
          <w:rFonts w:ascii="Times New Roman" w:eastAsia="Times New Roman" w:hAnsi="Times New Roman" w:cs="Times New Roman"/>
          <w:lang w:eastAsia="hr-HR"/>
        </w:rPr>
        <w:t>,</w:t>
      </w:r>
      <w:r w:rsidR="00757987">
        <w:rPr>
          <w:rFonts w:ascii="Times New Roman" w:eastAsia="Times New Roman" w:hAnsi="Times New Roman" w:cs="Times New Roman"/>
          <w:lang w:eastAsia="hr-HR"/>
        </w:rPr>
        <w:t xml:space="preserve"> </w:t>
      </w:r>
      <w:r w:rsidR="00067F0C" w:rsidRPr="00067F0C">
        <w:rPr>
          <w:rFonts w:ascii="Times New Roman" w:eastAsia="Times New Roman" w:hAnsi="Times New Roman" w:cs="Times New Roman"/>
          <w:lang w:eastAsia="hr-HR"/>
        </w:rPr>
        <w:t>uz obvezni probni rad od 2 mjeseca</w:t>
      </w:r>
      <w:r w:rsidR="00067F0C">
        <w:rPr>
          <w:rFonts w:ascii="Times New Roman" w:eastAsia="Times New Roman" w:hAnsi="Times New Roman" w:cs="Times New Roman"/>
          <w:lang w:eastAsia="hr-HR"/>
        </w:rPr>
        <w:t xml:space="preserve">, </w:t>
      </w:r>
      <w:r w:rsidR="00040509" w:rsidRPr="00040509">
        <w:rPr>
          <w:rFonts w:ascii="Times New Roman" w:eastAsia="Times New Roman" w:hAnsi="Times New Roman" w:cs="Times New Roman"/>
          <w:lang w:eastAsia="hr-HR"/>
        </w:rPr>
        <w:t xml:space="preserve">za potrebe rada na aktivnostima vezanim uz upravljanje projektom koji se financira iz fondova ili programa Europske unije: </w:t>
      </w:r>
    </w:p>
    <w:p w14:paraId="61F3FBD9" w14:textId="49DFD648" w:rsidR="0081526B" w:rsidRPr="005B52C9" w:rsidRDefault="00B91D5E" w:rsidP="00775797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Voditelj</w:t>
      </w:r>
      <w:r w:rsidR="00FE58DF" w:rsidRPr="00775797">
        <w:rPr>
          <w:rFonts w:ascii="Times New Roman" w:eastAsia="Times New Roman" w:hAnsi="Times New Roman" w:cs="Times New Roman"/>
          <w:lang w:eastAsia="hr-HR"/>
        </w:rPr>
        <w:t xml:space="preserve"> projekta</w:t>
      </w:r>
      <w:r w:rsidR="00D61CE9">
        <w:rPr>
          <w:rFonts w:ascii="Times New Roman" w:eastAsia="Times New Roman" w:hAnsi="Times New Roman" w:cs="Times New Roman"/>
          <w:lang w:eastAsia="hr-HR"/>
        </w:rPr>
        <w:t xml:space="preserve"> -</w:t>
      </w:r>
      <w:r w:rsidR="00A020D8">
        <w:rPr>
          <w:rFonts w:ascii="Times New Roman" w:eastAsia="Times New Roman" w:hAnsi="Times New Roman" w:cs="Times New Roman"/>
          <w:lang w:eastAsia="hr-HR"/>
        </w:rPr>
        <w:t xml:space="preserve"> </w:t>
      </w:r>
      <w:r w:rsidR="00B77E6D" w:rsidRPr="00775797">
        <w:rPr>
          <w:rFonts w:ascii="Times New Roman" w:eastAsia="Times New Roman" w:hAnsi="Times New Roman" w:cs="Times New Roman"/>
          <w:b/>
          <w:bCs/>
          <w:lang w:eastAsia="hr-HR"/>
        </w:rPr>
        <w:t>„</w:t>
      </w:r>
      <w:r w:rsidR="00544485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Revitalizacija </w:t>
      </w:r>
      <w:r w:rsidR="00544485">
        <w:rPr>
          <w:rFonts w:ascii="Times New Roman" w:eastAsia="Times New Roman" w:hAnsi="Times New Roman" w:cs="Times New Roman"/>
          <w:b/>
          <w:bCs/>
          <w:lang w:eastAsia="hr-HR"/>
        </w:rPr>
        <w:t>n</w:t>
      </w:r>
      <w:r w:rsidR="00544485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ekadašnjeg </w:t>
      </w:r>
      <w:r w:rsidR="00544485">
        <w:rPr>
          <w:rFonts w:ascii="Times New Roman" w:eastAsia="Times New Roman" w:hAnsi="Times New Roman" w:cs="Times New Roman"/>
          <w:b/>
          <w:bCs/>
          <w:lang w:eastAsia="hr-HR"/>
        </w:rPr>
        <w:t>k</w:t>
      </w:r>
      <w:r w:rsidR="00544485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ina Edison </w:t>
      </w:r>
      <w:r w:rsidR="00544485">
        <w:rPr>
          <w:rFonts w:ascii="Times New Roman" w:eastAsia="Times New Roman" w:hAnsi="Times New Roman" w:cs="Times New Roman"/>
          <w:b/>
          <w:bCs/>
          <w:lang w:eastAsia="hr-HR"/>
        </w:rPr>
        <w:t>u</w:t>
      </w:r>
      <w:r w:rsidR="00544485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="00544485">
        <w:rPr>
          <w:rFonts w:ascii="Times New Roman" w:eastAsia="Times New Roman" w:hAnsi="Times New Roman" w:cs="Times New Roman"/>
          <w:b/>
          <w:bCs/>
          <w:lang w:eastAsia="hr-HR"/>
        </w:rPr>
        <w:t>f</w:t>
      </w:r>
      <w:r w:rsidR="00544485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unkciji </w:t>
      </w:r>
      <w:r w:rsidR="00544485">
        <w:rPr>
          <w:rFonts w:ascii="Times New Roman" w:eastAsia="Times New Roman" w:hAnsi="Times New Roman" w:cs="Times New Roman"/>
          <w:b/>
          <w:bCs/>
          <w:lang w:eastAsia="hr-HR"/>
        </w:rPr>
        <w:t>pokretanja i</w:t>
      </w:r>
      <w:r w:rsidR="00544485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ntegriranih </w:t>
      </w:r>
      <w:r w:rsidR="00D61CE9">
        <w:rPr>
          <w:rFonts w:ascii="Times New Roman" w:eastAsia="Times New Roman" w:hAnsi="Times New Roman" w:cs="Times New Roman"/>
          <w:b/>
          <w:bCs/>
          <w:lang w:eastAsia="hr-HR"/>
        </w:rPr>
        <w:t>t</w:t>
      </w:r>
      <w:r w:rsidR="00544485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urističkih </w:t>
      </w:r>
      <w:r w:rsidR="00D61CE9">
        <w:rPr>
          <w:rFonts w:ascii="Times New Roman" w:eastAsia="Times New Roman" w:hAnsi="Times New Roman" w:cs="Times New Roman"/>
          <w:b/>
          <w:bCs/>
          <w:lang w:eastAsia="hr-HR"/>
        </w:rPr>
        <w:t>p</w:t>
      </w:r>
      <w:r w:rsidR="00544485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rograma </w:t>
      </w:r>
      <w:r w:rsidR="00D61CE9">
        <w:rPr>
          <w:rFonts w:ascii="Times New Roman" w:eastAsia="Times New Roman" w:hAnsi="Times New Roman" w:cs="Times New Roman"/>
          <w:b/>
          <w:bCs/>
          <w:lang w:eastAsia="hr-HR"/>
        </w:rPr>
        <w:t>u</w:t>
      </w:r>
      <w:r w:rsidR="00544485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 Gradu Karlovcu</w:t>
      </w:r>
      <w:r w:rsidR="00544485" w:rsidRPr="00775797">
        <w:rPr>
          <w:rFonts w:ascii="Times New Roman" w:eastAsia="Times New Roman" w:hAnsi="Times New Roman" w:cs="Times New Roman"/>
          <w:b/>
          <w:bCs/>
          <w:lang w:eastAsia="hr-HR"/>
        </w:rPr>
        <w:t>“</w:t>
      </w:r>
      <w:r w:rsid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="005B52C9">
        <w:rPr>
          <w:rFonts w:ascii="Times New Roman" w:eastAsia="Times New Roman" w:hAnsi="Times New Roman" w:cs="Times New Roman"/>
          <w:b/>
          <w:bCs/>
          <w:lang w:eastAsia="hr-HR"/>
        </w:rPr>
        <w:t>(</w:t>
      </w:r>
      <w:r w:rsidR="005B52C9" w:rsidRPr="005B52C9">
        <w:rPr>
          <w:rFonts w:ascii="Times New Roman" w:eastAsia="Times New Roman" w:hAnsi="Times New Roman" w:cs="Times New Roman"/>
          <w:lang w:eastAsia="hr-HR"/>
        </w:rPr>
        <w:t>zapošljavanje na 100% radnog vremena</w:t>
      </w:r>
      <w:r w:rsidR="005B52C9">
        <w:rPr>
          <w:rFonts w:ascii="Times New Roman" w:eastAsia="Times New Roman" w:hAnsi="Times New Roman" w:cs="Times New Roman"/>
          <w:lang w:eastAsia="hr-HR"/>
        </w:rPr>
        <w:t>)</w:t>
      </w:r>
    </w:p>
    <w:p w14:paraId="3B33664C" w14:textId="105C0805" w:rsidR="00775797" w:rsidRDefault="00775797" w:rsidP="00775797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Izvor financiranja: ESI – ITU mehanizam 2014</w:t>
      </w:r>
      <w:r w:rsidR="003B4085">
        <w:rPr>
          <w:rFonts w:ascii="Times New Roman" w:eastAsia="Times New Roman" w:hAnsi="Times New Roman" w:cs="Times New Roman"/>
          <w:lang w:eastAsia="hr-HR"/>
        </w:rPr>
        <w:t>. – 2020.</w:t>
      </w:r>
    </w:p>
    <w:p w14:paraId="35AC5BBE" w14:textId="61541FE7" w:rsidR="003B4085" w:rsidRDefault="003B4085" w:rsidP="00775797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Ukupna vrijednost projekta: </w:t>
      </w:r>
      <w:r w:rsidR="008F5365">
        <w:rPr>
          <w:rFonts w:ascii="Times New Roman" w:eastAsia="Times New Roman" w:hAnsi="Times New Roman" w:cs="Times New Roman"/>
          <w:lang w:eastAsia="hr-HR"/>
        </w:rPr>
        <w:t>7.785.901,25</w:t>
      </w:r>
      <w:r w:rsidR="00BE1E09">
        <w:rPr>
          <w:rFonts w:ascii="Times New Roman" w:eastAsia="Times New Roman" w:hAnsi="Times New Roman" w:cs="Times New Roman"/>
          <w:lang w:eastAsia="hr-HR"/>
        </w:rPr>
        <w:t xml:space="preserve"> kuna</w:t>
      </w:r>
    </w:p>
    <w:p w14:paraId="07733B7F" w14:textId="0FF94C9D" w:rsidR="00BE1E09" w:rsidRPr="00775797" w:rsidRDefault="00BE1E09" w:rsidP="00775797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Razdoblje provedbe projekta: </w:t>
      </w:r>
      <w:r w:rsidR="008F5365">
        <w:rPr>
          <w:rFonts w:ascii="Times New Roman" w:eastAsia="Times New Roman" w:hAnsi="Times New Roman" w:cs="Times New Roman"/>
          <w:lang w:eastAsia="hr-HR"/>
        </w:rPr>
        <w:t>02</w:t>
      </w:r>
      <w:r>
        <w:rPr>
          <w:rFonts w:ascii="Times New Roman" w:eastAsia="Times New Roman" w:hAnsi="Times New Roman" w:cs="Times New Roman"/>
          <w:lang w:eastAsia="hr-HR"/>
        </w:rPr>
        <w:t>.</w:t>
      </w:r>
      <w:r w:rsidR="008F5365">
        <w:rPr>
          <w:rFonts w:ascii="Times New Roman" w:eastAsia="Times New Roman" w:hAnsi="Times New Roman" w:cs="Times New Roman"/>
          <w:lang w:eastAsia="hr-HR"/>
        </w:rPr>
        <w:t>11</w:t>
      </w:r>
      <w:r w:rsidR="00326367">
        <w:rPr>
          <w:rFonts w:ascii="Times New Roman" w:eastAsia="Times New Roman" w:hAnsi="Times New Roman" w:cs="Times New Roman"/>
          <w:lang w:eastAsia="hr-HR"/>
        </w:rPr>
        <w:t xml:space="preserve">.2021. – </w:t>
      </w:r>
      <w:r w:rsidR="00A020D8">
        <w:rPr>
          <w:rFonts w:ascii="Times New Roman" w:eastAsia="Times New Roman" w:hAnsi="Times New Roman" w:cs="Times New Roman"/>
          <w:lang w:eastAsia="hr-HR"/>
        </w:rPr>
        <w:t>02</w:t>
      </w:r>
      <w:r w:rsidR="00326367">
        <w:rPr>
          <w:rFonts w:ascii="Times New Roman" w:eastAsia="Times New Roman" w:hAnsi="Times New Roman" w:cs="Times New Roman"/>
          <w:lang w:eastAsia="hr-HR"/>
        </w:rPr>
        <w:t>.0</w:t>
      </w:r>
      <w:r w:rsidR="00A020D8">
        <w:rPr>
          <w:rFonts w:ascii="Times New Roman" w:eastAsia="Times New Roman" w:hAnsi="Times New Roman" w:cs="Times New Roman"/>
          <w:lang w:eastAsia="hr-HR"/>
        </w:rPr>
        <w:t>5</w:t>
      </w:r>
      <w:r w:rsidR="00326367">
        <w:rPr>
          <w:rFonts w:ascii="Times New Roman" w:eastAsia="Times New Roman" w:hAnsi="Times New Roman" w:cs="Times New Roman"/>
          <w:lang w:eastAsia="hr-HR"/>
        </w:rPr>
        <w:t>.2023.</w:t>
      </w:r>
    </w:p>
    <w:p w14:paraId="68119CE1" w14:textId="00214977" w:rsidR="006B4ECA" w:rsidRPr="009F299B" w:rsidRDefault="002512D2" w:rsidP="00AA60E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Z</w:t>
      </w:r>
      <w:r w:rsidR="00921031">
        <w:rPr>
          <w:rFonts w:ascii="Times New Roman" w:eastAsia="Times New Roman" w:hAnsi="Times New Roman" w:cs="Times New Roman"/>
          <w:lang w:eastAsia="hr-HR"/>
        </w:rPr>
        <w:t>a potrebe rada na aktivnostima vezanim uz upravljanje projektom</w:t>
      </w:r>
      <w:r w:rsidR="00AA60E0" w:rsidRPr="00AA60E0">
        <w:t xml:space="preserve"> </w:t>
      </w:r>
      <w:r w:rsidR="00AA60E0" w:rsidRPr="00AA60E0">
        <w:rPr>
          <w:rFonts w:ascii="Times New Roman" w:eastAsia="Times New Roman" w:hAnsi="Times New Roman" w:cs="Times New Roman"/>
          <w:lang w:eastAsia="hr-HR"/>
        </w:rPr>
        <w:t>koji se financira iz fondova ili programa Europske unije</w:t>
      </w:r>
      <w:r>
        <w:rPr>
          <w:rFonts w:ascii="Times New Roman" w:eastAsia="Times New Roman" w:hAnsi="Times New Roman" w:cs="Times New Roman"/>
          <w:lang w:eastAsia="hr-HR"/>
        </w:rPr>
        <w:t xml:space="preserve"> osoba se može primiti u službu za vrijeme trajanja projekta</w:t>
      </w:r>
      <w:r w:rsidR="0081526B" w:rsidRPr="0081526B">
        <w:rPr>
          <w:rFonts w:ascii="Times New Roman" w:eastAsia="Times New Roman" w:hAnsi="Times New Roman" w:cs="Times New Roman"/>
          <w:lang w:eastAsia="hr-HR"/>
        </w:rPr>
        <w:t>.</w:t>
      </w:r>
    </w:p>
    <w:p w14:paraId="2AF2A2AB" w14:textId="77777777" w:rsidR="00955BD0" w:rsidRDefault="006B4ECA" w:rsidP="00D110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9F299B">
        <w:rPr>
          <w:rFonts w:ascii="Times New Roman" w:eastAsia="Times New Roman" w:hAnsi="Times New Roman" w:cs="Times New Roman"/>
          <w:bCs/>
          <w:lang w:eastAsia="hr-HR"/>
        </w:rPr>
        <w:tab/>
      </w:r>
    </w:p>
    <w:p w14:paraId="06BC56E8" w14:textId="04F7A146" w:rsidR="006B4ECA" w:rsidRPr="009F299B" w:rsidRDefault="006B4ECA" w:rsidP="00D110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9F299B">
        <w:rPr>
          <w:rFonts w:ascii="Times New Roman" w:eastAsia="Times New Roman" w:hAnsi="Times New Roman" w:cs="Times New Roman"/>
          <w:bCs/>
          <w:lang w:eastAsia="hr-HR"/>
        </w:rPr>
        <w:t>Kandidati moraju ispunjavati sljedeće posebne uvjete:</w:t>
      </w:r>
    </w:p>
    <w:p w14:paraId="0072FB16" w14:textId="51E3C376" w:rsidR="00EE3F13" w:rsidRPr="00EE3F13" w:rsidRDefault="00EE3F13" w:rsidP="002138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EE3F13">
        <w:rPr>
          <w:rFonts w:ascii="Times New Roman" w:eastAsia="Times New Roman" w:hAnsi="Times New Roman" w:cs="Times New Roman"/>
          <w:bCs/>
          <w:lang w:eastAsia="hr-HR"/>
        </w:rPr>
        <w:t>-</w:t>
      </w:r>
      <w:r w:rsidR="00E97244">
        <w:rPr>
          <w:rFonts w:ascii="Times New Roman" w:eastAsia="Times New Roman" w:hAnsi="Times New Roman" w:cs="Times New Roman"/>
          <w:bCs/>
          <w:lang w:eastAsia="hr-HR"/>
        </w:rPr>
        <w:t>magistar struke ili stručni spe</w:t>
      </w:r>
      <w:r w:rsidR="00F1319C">
        <w:rPr>
          <w:rFonts w:ascii="Times New Roman" w:eastAsia="Times New Roman" w:hAnsi="Times New Roman" w:cs="Times New Roman"/>
          <w:bCs/>
          <w:lang w:eastAsia="hr-HR"/>
        </w:rPr>
        <w:t>cijalist</w:t>
      </w:r>
      <w:r w:rsidR="00213878">
        <w:rPr>
          <w:rFonts w:ascii="Times New Roman" w:eastAsia="Times New Roman" w:hAnsi="Times New Roman" w:cs="Times New Roman"/>
          <w:bCs/>
          <w:lang w:eastAsia="hr-HR"/>
        </w:rPr>
        <w:t xml:space="preserve"> ekonomske </w:t>
      </w:r>
      <w:r w:rsidRPr="00EE3F13">
        <w:rPr>
          <w:rFonts w:ascii="Times New Roman" w:eastAsia="Times New Roman" w:hAnsi="Times New Roman" w:cs="Times New Roman"/>
          <w:bCs/>
          <w:lang w:eastAsia="hr-HR"/>
        </w:rPr>
        <w:t>struke</w:t>
      </w:r>
    </w:p>
    <w:p w14:paraId="5617233A" w14:textId="28AE0089" w:rsidR="00EE3F13" w:rsidRPr="00EE3F13" w:rsidRDefault="00EE3F13" w:rsidP="00EE3F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EE3F13">
        <w:rPr>
          <w:rFonts w:ascii="Times New Roman" w:eastAsia="Times New Roman" w:hAnsi="Times New Roman" w:cs="Times New Roman"/>
          <w:bCs/>
          <w:lang w:eastAsia="hr-HR"/>
        </w:rPr>
        <w:t>-najmanje 1 godina radnog iskustva na odgovarajućim poslovima u struci</w:t>
      </w:r>
    </w:p>
    <w:p w14:paraId="719CA0F4" w14:textId="4E0073CD" w:rsidR="00EE3F13" w:rsidRDefault="00EE3F13" w:rsidP="00EE3F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EE3F13">
        <w:rPr>
          <w:rFonts w:ascii="Times New Roman" w:eastAsia="Times New Roman" w:hAnsi="Times New Roman" w:cs="Times New Roman"/>
          <w:bCs/>
          <w:lang w:eastAsia="hr-HR"/>
        </w:rPr>
        <w:t>-poznavanje rada na računalu</w:t>
      </w:r>
    </w:p>
    <w:p w14:paraId="026755CB" w14:textId="3ACC5B63" w:rsidR="00401FE9" w:rsidRPr="00EE3F13" w:rsidRDefault="00401FE9" w:rsidP="00EE3F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401FE9">
        <w:rPr>
          <w:rFonts w:ascii="Times New Roman" w:eastAsia="Times New Roman" w:hAnsi="Times New Roman" w:cs="Times New Roman"/>
          <w:bCs/>
          <w:lang w:eastAsia="hr-HR"/>
        </w:rPr>
        <w:t>-položen državni stručni ispit</w:t>
      </w:r>
    </w:p>
    <w:p w14:paraId="3FA7F16E" w14:textId="77777777" w:rsidR="00EE3F13" w:rsidRPr="009F299B" w:rsidRDefault="00EE3F13" w:rsidP="00EE3F1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62F8B1F" w14:textId="77777777" w:rsidR="006B4ECA" w:rsidRPr="009F299B" w:rsidRDefault="006B4ECA" w:rsidP="00D11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9F299B">
        <w:rPr>
          <w:rFonts w:ascii="Times New Roman" w:eastAsia="Times New Roman" w:hAnsi="Times New Roman" w:cs="Times New Roman"/>
          <w:lang w:eastAsia="hr-HR"/>
        </w:rPr>
        <w:t xml:space="preserve">Osim navedenih posebnih uvjeta, kandidati moraju ispunjavati i opće uvjete za prijam u službu utvrđene člankom 12. ZSNLS-a (punoljetnost, hrvatsko državljanstvo, zdravstvena sposobnost za obavljanje poslova radnog mjesta na koje se osoba prima). </w:t>
      </w:r>
    </w:p>
    <w:p w14:paraId="48F917F3" w14:textId="77777777" w:rsidR="006B4ECA" w:rsidRPr="009F299B" w:rsidRDefault="006B4ECA" w:rsidP="00275C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9F299B">
        <w:rPr>
          <w:rFonts w:ascii="Times New Roman" w:eastAsia="Times New Roman" w:hAnsi="Times New Roman" w:cs="Times New Roman"/>
          <w:lang w:eastAsia="hr-HR"/>
        </w:rPr>
        <w:t>U službu ne može biti primljena osoba za čiji prijam postoje zapreke iz članaka 15. i 16. istog Zakona.</w:t>
      </w:r>
    </w:p>
    <w:p w14:paraId="1718B081" w14:textId="146B86E5" w:rsidR="0044018F" w:rsidRDefault="0044018F" w:rsidP="00D11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9F299B">
        <w:rPr>
          <w:rFonts w:ascii="Times New Roman" w:eastAsia="Times New Roman" w:hAnsi="Times New Roman" w:cs="Times New Roman"/>
          <w:lang w:eastAsia="hr-HR"/>
        </w:rPr>
        <w:t xml:space="preserve">Na </w:t>
      </w:r>
      <w:r w:rsidR="00A43FD8" w:rsidRPr="009F299B">
        <w:rPr>
          <w:rFonts w:ascii="Times New Roman" w:eastAsia="Times New Roman" w:hAnsi="Times New Roman" w:cs="Times New Roman"/>
          <w:lang w:eastAsia="hr-HR"/>
        </w:rPr>
        <w:t>oglas</w:t>
      </w:r>
      <w:r w:rsidRPr="009F299B">
        <w:rPr>
          <w:rFonts w:ascii="Times New Roman" w:eastAsia="Times New Roman" w:hAnsi="Times New Roman" w:cs="Times New Roman"/>
          <w:lang w:eastAsia="hr-HR"/>
        </w:rPr>
        <w:t xml:space="preserve"> se mogu javiti osobe oba spola sukladno članku 13. Zakona o ravnopravnosti spolova. Riječi i pojmovi koji imaju rodno značenje korišteni u ovom </w:t>
      </w:r>
      <w:r w:rsidR="00A43FD8" w:rsidRPr="009F299B">
        <w:rPr>
          <w:rFonts w:ascii="Times New Roman" w:eastAsia="Times New Roman" w:hAnsi="Times New Roman" w:cs="Times New Roman"/>
          <w:lang w:eastAsia="hr-HR"/>
        </w:rPr>
        <w:t>oglasu</w:t>
      </w:r>
      <w:r w:rsidRPr="009F299B">
        <w:rPr>
          <w:rFonts w:ascii="Times New Roman" w:eastAsia="Times New Roman" w:hAnsi="Times New Roman" w:cs="Times New Roman"/>
          <w:lang w:eastAsia="hr-HR"/>
        </w:rPr>
        <w:t xml:space="preserve"> odnose se jednako na muški i ženski rod, bez obzira na to jesu li korišteni u muškom ili ženskom rodu.</w:t>
      </w:r>
    </w:p>
    <w:p w14:paraId="7C22BB81" w14:textId="3876FB99" w:rsidR="009F4669" w:rsidRDefault="009F4669" w:rsidP="00D11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9F4669">
        <w:rPr>
          <w:rFonts w:ascii="Times New Roman" w:eastAsia="Times New Roman" w:hAnsi="Times New Roman" w:cs="Times New Roman"/>
          <w:lang w:eastAsia="hr-HR"/>
        </w:rPr>
        <w:t>Uvjet stručnog znanja (stupnja obrazovanja) ispunjavaju i osobe koje su po ranijim propisima stekle visoku stručnu spremu tražene struke.</w:t>
      </w:r>
    </w:p>
    <w:p w14:paraId="62D49810" w14:textId="77777777" w:rsidR="006B4ECA" w:rsidRPr="009F299B" w:rsidRDefault="006B4ECA" w:rsidP="00D11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9F299B">
        <w:rPr>
          <w:rFonts w:ascii="Times New Roman" w:eastAsia="Times New Roman" w:hAnsi="Times New Roman" w:cs="Times New Roman"/>
          <w:lang w:eastAsia="hr-HR"/>
        </w:rPr>
        <w:t>Radnim iskustvom na odgovarajućim poslovima razumijeva se radno iskustvo ostvareno u službi u upravnim tijelima lokalnih jedinica, u državnoj ili javnoj službi, u radnom odnosu kod privatnog poslodavca, vrijeme samostalnog obavljanja profesionalne djelatnosti te radno iskustvo ostvareno obavljanjem poslova u međunarodnim organizacijama na poslovima navedenog stupnja obrazovanja (stručne spreme) i struke.</w:t>
      </w:r>
    </w:p>
    <w:p w14:paraId="27F675CC" w14:textId="77777777" w:rsidR="006B4ECA" w:rsidRPr="009F299B" w:rsidRDefault="006B4ECA" w:rsidP="00D110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9F299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9F299B">
        <w:rPr>
          <w:rFonts w:ascii="Times New Roman" w:eastAsia="Times New Roman" w:hAnsi="Times New Roman" w:cs="Times New Roman"/>
          <w:lang w:eastAsia="hr-HR"/>
        </w:rPr>
        <w:tab/>
        <w:t xml:space="preserve">Osoba koja ima potrebno radno iskustvo na odgovarajućim poslovima, a nema položen državni stručni ispit, može biti izabrana, pod uvjetom da ispit položi u </w:t>
      </w:r>
      <w:r w:rsidR="00802067" w:rsidRPr="009F299B">
        <w:rPr>
          <w:rFonts w:ascii="Times New Roman" w:eastAsia="Times New Roman" w:hAnsi="Times New Roman" w:cs="Times New Roman"/>
          <w:lang w:eastAsia="hr-HR"/>
        </w:rPr>
        <w:t xml:space="preserve">zakonskom </w:t>
      </w:r>
      <w:r w:rsidRPr="009F299B">
        <w:rPr>
          <w:rFonts w:ascii="Times New Roman" w:eastAsia="Times New Roman" w:hAnsi="Times New Roman" w:cs="Times New Roman"/>
          <w:lang w:eastAsia="hr-HR"/>
        </w:rPr>
        <w:t>roku.</w:t>
      </w:r>
    </w:p>
    <w:p w14:paraId="25EDE5A2" w14:textId="77777777" w:rsidR="00770A42" w:rsidRPr="009F299B" w:rsidRDefault="00770A42" w:rsidP="00D110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hr-HR"/>
        </w:rPr>
      </w:pPr>
    </w:p>
    <w:p w14:paraId="3B443307" w14:textId="77777777" w:rsidR="00A64331" w:rsidRDefault="0044018F" w:rsidP="00D11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9F299B">
        <w:rPr>
          <w:rFonts w:ascii="Times New Roman" w:eastAsia="Times New Roman" w:hAnsi="Times New Roman" w:cs="Times New Roman"/>
          <w:bCs/>
          <w:lang w:eastAsia="hr-HR"/>
        </w:rPr>
        <w:t xml:space="preserve">U prijavi na oglas potrebno je navesti osobne podatke podnositelja prijave (ime i prezime, OIB, datum i mjesto rođenja, adresa stanovanja, broj telefona/mobitela te adresu elektroničke pošte) i naziv radnog mjesta na koji se osoba prijavljuje. </w:t>
      </w:r>
    </w:p>
    <w:p w14:paraId="42666763" w14:textId="77777777" w:rsidR="0044018F" w:rsidRPr="009F299B" w:rsidRDefault="0044018F" w:rsidP="00D11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9F299B">
        <w:rPr>
          <w:rFonts w:ascii="Times New Roman" w:eastAsia="Times New Roman" w:hAnsi="Times New Roman" w:cs="Times New Roman"/>
          <w:bCs/>
          <w:lang w:eastAsia="hr-HR"/>
        </w:rPr>
        <w:t xml:space="preserve">Prijavu je potrebno vlastoručno potpisati. </w:t>
      </w:r>
    </w:p>
    <w:p w14:paraId="6D99249E" w14:textId="77777777" w:rsidR="006B4ECA" w:rsidRPr="009F299B" w:rsidRDefault="006B4ECA" w:rsidP="00D1101C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lang w:eastAsia="hr-HR"/>
        </w:rPr>
      </w:pPr>
      <w:r w:rsidRPr="009F299B">
        <w:rPr>
          <w:rFonts w:ascii="Times New Roman" w:eastAsia="Times New Roman" w:hAnsi="Times New Roman" w:cs="Times New Roman"/>
          <w:bCs/>
          <w:lang w:eastAsia="hr-HR"/>
        </w:rPr>
        <w:lastRenderedPageBreak/>
        <w:t>Uz prijavu, kandidati su dužni priložiti:</w:t>
      </w:r>
    </w:p>
    <w:p w14:paraId="271EB191" w14:textId="77777777" w:rsidR="006B4ECA" w:rsidRPr="009F299B" w:rsidRDefault="006B4ECA" w:rsidP="00D1101C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9F299B">
        <w:rPr>
          <w:rFonts w:ascii="Times New Roman" w:eastAsia="Times New Roman" w:hAnsi="Times New Roman" w:cs="Times New Roman"/>
          <w:bCs/>
          <w:lang w:eastAsia="hr-HR"/>
        </w:rPr>
        <w:t>životopis</w:t>
      </w:r>
    </w:p>
    <w:p w14:paraId="5F8EDE5E" w14:textId="2E371622" w:rsidR="006B4ECA" w:rsidRDefault="006B4ECA" w:rsidP="00D1101C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9F299B">
        <w:rPr>
          <w:rFonts w:ascii="Times New Roman" w:eastAsia="Times New Roman" w:hAnsi="Times New Roman" w:cs="Times New Roman"/>
          <w:bCs/>
          <w:lang w:eastAsia="hr-HR"/>
        </w:rPr>
        <w:t>dokaz o stručnoj spremi (</w:t>
      </w:r>
      <w:r w:rsidR="00EC2273">
        <w:rPr>
          <w:rFonts w:ascii="Times New Roman" w:eastAsia="Times New Roman" w:hAnsi="Times New Roman" w:cs="Times New Roman"/>
          <w:bCs/>
          <w:lang w:eastAsia="hr-HR"/>
        </w:rPr>
        <w:t xml:space="preserve">preslika </w:t>
      </w:r>
      <w:r w:rsidR="00F1319C">
        <w:rPr>
          <w:rFonts w:ascii="Times New Roman" w:eastAsia="Times New Roman" w:hAnsi="Times New Roman" w:cs="Times New Roman"/>
          <w:bCs/>
          <w:lang w:eastAsia="hr-HR"/>
        </w:rPr>
        <w:t>diplome</w:t>
      </w:r>
      <w:r w:rsidRPr="009F299B">
        <w:rPr>
          <w:rFonts w:ascii="Times New Roman" w:eastAsia="Times New Roman" w:hAnsi="Times New Roman" w:cs="Times New Roman"/>
          <w:bCs/>
          <w:lang w:eastAsia="hr-HR"/>
        </w:rPr>
        <w:t>)</w:t>
      </w:r>
    </w:p>
    <w:p w14:paraId="3D412928" w14:textId="6EA9906B" w:rsidR="00B66B67" w:rsidRPr="003A4406" w:rsidRDefault="00B66B67" w:rsidP="00D83930">
      <w:pPr>
        <w:pStyle w:val="ListParagraph"/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3A4406">
        <w:rPr>
          <w:rFonts w:ascii="Times New Roman" w:eastAsia="Times New Roman" w:hAnsi="Times New Roman" w:cs="Times New Roman"/>
          <w:bCs/>
          <w:lang w:eastAsia="hr-HR"/>
        </w:rPr>
        <w:t>rješenje o priznavanju inozemne školske kvalifikacije – ako je potrebno*</w:t>
      </w:r>
    </w:p>
    <w:p w14:paraId="06F59C0F" w14:textId="040DB9E2" w:rsidR="006B4ECA" w:rsidRPr="009F299B" w:rsidRDefault="006B4ECA" w:rsidP="00D1101C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9F299B">
        <w:rPr>
          <w:rFonts w:ascii="Times New Roman" w:eastAsia="Times New Roman" w:hAnsi="Times New Roman" w:cs="Times New Roman"/>
          <w:bCs/>
          <w:lang w:eastAsia="hr-HR"/>
        </w:rPr>
        <w:t xml:space="preserve">dokaz o hrvatskom državljanstvu </w:t>
      </w:r>
      <w:r w:rsidR="00B66B67">
        <w:rPr>
          <w:rFonts w:ascii="Times New Roman" w:eastAsia="Times New Roman" w:hAnsi="Times New Roman" w:cs="Times New Roman"/>
          <w:bCs/>
          <w:lang w:eastAsia="hr-HR"/>
        </w:rPr>
        <w:t>(preslika domovnice ili osobne iskaznice)</w:t>
      </w:r>
    </w:p>
    <w:p w14:paraId="1770B21C" w14:textId="034BEE15" w:rsidR="006B4ECA" w:rsidRPr="009F299B" w:rsidRDefault="006B4ECA" w:rsidP="00D1101C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9F299B">
        <w:rPr>
          <w:rFonts w:ascii="Times New Roman" w:eastAsia="Times New Roman" w:hAnsi="Times New Roman" w:cs="Times New Roman"/>
          <w:bCs/>
          <w:lang w:eastAsia="hr-HR"/>
        </w:rPr>
        <w:t>dokaz o položenom državnom stručnom ispitu (</w:t>
      </w:r>
      <w:r w:rsidR="00B66B67">
        <w:rPr>
          <w:rFonts w:ascii="Times New Roman" w:eastAsia="Times New Roman" w:hAnsi="Times New Roman" w:cs="Times New Roman"/>
          <w:bCs/>
          <w:lang w:eastAsia="hr-HR"/>
        </w:rPr>
        <w:t xml:space="preserve">preslika </w:t>
      </w:r>
      <w:r w:rsidRPr="009F299B">
        <w:rPr>
          <w:rFonts w:ascii="Times New Roman" w:eastAsia="Times New Roman" w:hAnsi="Times New Roman" w:cs="Times New Roman"/>
          <w:bCs/>
          <w:lang w:eastAsia="hr-HR"/>
        </w:rPr>
        <w:t>svjedodžb</w:t>
      </w:r>
      <w:r w:rsidR="00B66B67">
        <w:rPr>
          <w:rFonts w:ascii="Times New Roman" w:eastAsia="Times New Roman" w:hAnsi="Times New Roman" w:cs="Times New Roman"/>
          <w:bCs/>
          <w:lang w:eastAsia="hr-HR"/>
        </w:rPr>
        <w:t>e</w:t>
      </w:r>
      <w:r w:rsidR="00BC6CB9">
        <w:rPr>
          <w:rFonts w:ascii="Times New Roman" w:eastAsia="Times New Roman" w:hAnsi="Times New Roman" w:cs="Times New Roman"/>
          <w:bCs/>
          <w:lang w:eastAsia="hr-HR"/>
        </w:rPr>
        <w:t>, ukoliko kandidati imaju položen državni stručni ispit</w:t>
      </w:r>
      <w:r w:rsidRPr="009F299B">
        <w:rPr>
          <w:rFonts w:ascii="Times New Roman" w:eastAsia="Times New Roman" w:hAnsi="Times New Roman" w:cs="Times New Roman"/>
          <w:bCs/>
          <w:lang w:eastAsia="hr-HR"/>
        </w:rPr>
        <w:t>)</w:t>
      </w:r>
    </w:p>
    <w:p w14:paraId="596D9AA9" w14:textId="1F604C39" w:rsidR="006B4ECA" w:rsidRPr="009F299B" w:rsidRDefault="006B4ECA" w:rsidP="00D1101C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9F299B">
        <w:rPr>
          <w:rFonts w:ascii="Times New Roman" w:eastAsia="Times New Roman" w:hAnsi="Times New Roman" w:cs="Times New Roman"/>
          <w:bCs/>
          <w:lang w:eastAsia="hr-HR"/>
        </w:rPr>
        <w:t xml:space="preserve">dokaz o znanju rada na </w:t>
      </w:r>
      <w:r w:rsidR="00A64331">
        <w:rPr>
          <w:rFonts w:ascii="Times New Roman" w:eastAsia="Times New Roman" w:hAnsi="Times New Roman" w:cs="Times New Roman"/>
          <w:bCs/>
          <w:lang w:eastAsia="hr-HR"/>
        </w:rPr>
        <w:t>računalu</w:t>
      </w:r>
      <w:r w:rsidRPr="009F299B">
        <w:rPr>
          <w:rFonts w:ascii="Times New Roman" w:eastAsia="Times New Roman" w:hAnsi="Times New Roman" w:cs="Times New Roman"/>
          <w:bCs/>
          <w:lang w:eastAsia="hr-HR"/>
        </w:rPr>
        <w:t xml:space="preserve"> (uvjerenje, certifikat, potvrda, svjedodžb</w:t>
      </w:r>
      <w:r w:rsidR="00B66B67">
        <w:rPr>
          <w:rFonts w:ascii="Times New Roman" w:eastAsia="Times New Roman" w:hAnsi="Times New Roman" w:cs="Times New Roman"/>
          <w:bCs/>
          <w:lang w:eastAsia="hr-HR"/>
        </w:rPr>
        <w:t>a - preslika</w:t>
      </w:r>
      <w:r w:rsidRPr="009F299B">
        <w:rPr>
          <w:rFonts w:ascii="Times New Roman" w:eastAsia="Times New Roman" w:hAnsi="Times New Roman" w:cs="Times New Roman"/>
          <w:bCs/>
          <w:lang w:eastAsia="hr-HR"/>
        </w:rPr>
        <w:t xml:space="preserve"> ili potpisana izjava kandidata)</w:t>
      </w:r>
    </w:p>
    <w:p w14:paraId="5CD331F7" w14:textId="77777777" w:rsidR="006B4ECA" w:rsidRPr="009F299B" w:rsidRDefault="006B4ECA" w:rsidP="00D1101C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9F299B">
        <w:rPr>
          <w:rFonts w:ascii="Times New Roman" w:eastAsia="Times New Roman" w:hAnsi="Times New Roman" w:cs="Times New Roman"/>
          <w:bCs/>
          <w:lang w:eastAsia="hr-HR"/>
        </w:rPr>
        <w:t xml:space="preserve">dokaz o dosadašnjem radnom stažu </w:t>
      </w:r>
      <w:r w:rsidR="00535008" w:rsidRPr="009F299B">
        <w:rPr>
          <w:rFonts w:ascii="Times New Roman" w:eastAsia="Times New Roman" w:hAnsi="Times New Roman" w:cs="Times New Roman"/>
          <w:bCs/>
          <w:lang w:eastAsia="hr-HR"/>
        </w:rPr>
        <w:t xml:space="preserve">(ne starije od 3 mjeseca) </w:t>
      </w:r>
      <w:r w:rsidRPr="009F299B">
        <w:rPr>
          <w:rFonts w:ascii="Times New Roman" w:eastAsia="Times New Roman" w:hAnsi="Times New Roman" w:cs="Times New Roman"/>
          <w:bCs/>
          <w:lang w:eastAsia="hr-HR"/>
        </w:rPr>
        <w:t xml:space="preserve">- elektronički zapis ili potvrda o podacima evidentiranim u </w:t>
      </w:r>
      <w:r w:rsidR="005D4928" w:rsidRPr="009F299B">
        <w:rPr>
          <w:rFonts w:ascii="Times New Roman" w:eastAsia="Times New Roman" w:hAnsi="Times New Roman" w:cs="Times New Roman"/>
          <w:bCs/>
          <w:lang w:eastAsia="hr-HR"/>
        </w:rPr>
        <w:t>matičnoj evidenciji</w:t>
      </w:r>
      <w:r w:rsidRPr="009F299B">
        <w:rPr>
          <w:rFonts w:ascii="Times New Roman" w:eastAsia="Times New Roman" w:hAnsi="Times New Roman" w:cs="Times New Roman"/>
          <w:bCs/>
          <w:lang w:eastAsia="hr-HR"/>
        </w:rPr>
        <w:t xml:space="preserve"> Hrvatskog </w:t>
      </w:r>
      <w:r w:rsidR="005D4928" w:rsidRPr="009F299B">
        <w:rPr>
          <w:rFonts w:ascii="Times New Roman" w:eastAsia="Times New Roman" w:hAnsi="Times New Roman" w:cs="Times New Roman"/>
          <w:bCs/>
          <w:lang w:eastAsia="hr-HR"/>
        </w:rPr>
        <w:t xml:space="preserve">zavoda za mirovinsko osiguranje, a koji zapis </w:t>
      </w:r>
      <w:r w:rsidR="0032134C" w:rsidRPr="009F299B">
        <w:rPr>
          <w:rFonts w:ascii="Times New Roman" w:eastAsia="Times New Roman" w:hAnsi="Times New Roman" w:cs="Times New Roman"/>
          <w:bCs/>
          <w:lang w:eastAsia="hr-HR"/>
        </w:rPr>
        <w:t>/</w:t>
      </w:r>
      <w:r w:rsidR="005D4928" w:rsidRPr="009F299B">
        <w:rPr>
          <w:rFonts w:ascii="Times New Roman" w:eastAsia="Times New Roman" w:hAnsi="Times New Roman" w:cs="Times New Roman"/>
          <w:bCs/>
          <w:lang w:eastAsia="hr-HR"/>
        </w:rPr>
        <w:t>potvrda</w:t>
      </w:r>
      <w:r w:rsidR="0032134C" w:rsidRPr="009F299B">
        <w:rPr>
          <w:rFonts w:ascii="Times New Roman" w:eastAsia="Times New Roman" w:hAnsi="Times New Roman" w:cs="Times New Roman"/>
          <w:bCs/>
          <w:lang w:eastAsia="hr-HR"/>
        </w:rPr>
        <w:t xml:space="preserve">, između ostalih podataka mora sadržavati i podatke o poslodavcu, početku i prestanku osiguranja, stvarnoj i potrebnoj stručnoj spremi, radnom vremenu, općini rada - prebivališta i trajanju staža osiguranja  </w:t>
      </w:r>
    </w:p>
    <w:p w14:paraId="2D30B224" w14:textId="77777777" w:rsidR="006B4ECA" w:rsidRPr="009F299B" w:rsidRDefault="006B4ECA" w:rsidP="00D1101C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9F299B">
        <w:rPr>
          <w:rFonts w:ascii="Times New Roman" w:eastAsia="Times New Roman" w:hAnsi="Times New Roman" w:cs="Times New Roman"/>
          <w:bCs/>
          <w:lang w:eastAsia="hr-HR"/>
        </w:rPr>
        <w:t xml:space="preserve">dokaz o radnom iskustvu ostvarenom na poslovima za koje se traži odgovarajuće stručno znanje i struka </w:t>
      </w:r>
      <w:r w:rsidR="00873599" w:rsidRPr="009F299B">
        <w:rPr>
          <w:rFonts w:ascii="Times New Roman" w:eastAsia="Times New Roman" w:hAnsi="Times New Roman" w:cs="Times New Roman"/>
          <w:bCs/>
          <w:lang w:eastAsia="hr-HR"/>
        </w:rPr>
        <w:t xml:space="preserve">od najmanje </w:t>
      </w:r>
      <w:r w:rsidR="005A4AC4">
        <w:rPr>
          <w:rFonts w:ascii="Times New Roman" w:eastAsia="Times New Roman" w:hAnsi="Times New Roman" w:cs="Times New Roman"/>
          <w:bCs/>
          <w:lang w:eastAsia="hr-HR"/>
        </w:rPr>
        <w:t>1</w:t>
      </w:r>
      <w:r w:rsidR="00873599" w:rsidRPr="009F299B">
        <w:rPr>
          <w:rFonts w:ascii="Times New Roman" w:eastAsia="Times New Roman" w:hAnsi="Times New Roman" w:cs="Times New Roman"/>
          <w:bCs/>
          <w:lang w:eastAsia="hr-HR"/>
        </w:rPr>
        <w:t xml:space="preserve"> godine </w:t>
      </w:r>
      <w:r w:rsidRPr="009F299B">
        <w:rPr>
          <w:rFonts w:ascii="Times New Roman" w:eastAsia="Times New Roman" w:hAnsi="Times New Roman" w:cs="Times New Roman"/>
          <w:bCs/>
          <w:lang w:eastAsia="hr-HR"/>
        </w:rPr>
        <w:t xml:space="preserve">(preslika rješenja, ugovora o radu,  rješenja o rasporedu ili uvjerenje poslodavca o radnom iskustvu na odgovarajućim poslovima  - svi navedeni dokumenti moraju sadržavati vrstu poslova koje je kandidat obavljao, stupanj stručne spreme i struku utvrđene za obavljanje tih poslova  i vremenska razdoblja u kojima je kandidat obavljao navedene poslove) </w:t>
      </w:r>
    </w:p>
    <w:p w14:paraId="402EC7A6" w14:textId="77777777" w:rsidR="006B4ECA" w:rsidRPr="009F299B" w:rsidRDefault="006B4ECA" w:rsidP="00D1101C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9F299B">
        <w:rPr>
          <w:rFonts w:ascii="Times New Roman" w:eastAsia="Times New Roman" w:hAnsi="Times New Roman" w:cs="Times New Roman"/>
          <w:bCs/>
          <w:lang w:eastAsia="hr-HR"/>
        </w:rPr>
        <w:t>vlastoručno potpisanu izjavu kandidata da u odnosu na njega ne postoje zapreke za prijam u službu iz članka 15. i 16. Zakona o službenicima i namještenicima u lokalnoj i područnoj (regionalnoj) samoupravi</w:t>
      </w:r>
    </w:p>
    <w:p w14:paraId="5DAE0A76" w14:textId="26FFCBC2" w:rsidR="006B4ECA" w:rsidRDefault="007301E3" w:rsidP="00D1101C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9F299B">
        <w:rPr>
          <w:rFonts w:ascii="Times New Roman" w:eastAsia="Times New Roman" w:hAnsi="Times New Roman" w:cs="Times New Roman"/>
          <w:bCs/>
          <w:lang w:eastAsia="hr-HR"/>
        </w:rPr>
        <w:t>uvjerenje nadležnog suda da se</w:t>
      </w:r>
      <w:r w:rsidR="006B4ECA" w:rsidRPr="009F299B">
        <w:rPr>
          <w:rFonts w:ascii="Times New Roman" w:eastAsia="Times New Roman" w:hAnsi="Times New Roman" w:cs="Times New Roman"/>
          <w:bCs/>
          <w:lang w:eastAsia="hr-HR"/>
        </w:rPr>
        <w:t xml:space="preserve"> protiv podnositelja prijave ne vodi kazneni postupak (koje nije starije od </w:t>
      </w:r>
      <w:r w:rsidR="00B66B67">
        <w:rPr>
          <w:rFonts w:ascii="Times New Roman" w:eastAsia="Times New Roman" w:hAnsi="Times New Roman" w:cs="Times New Roman"/>
          <w:bCs/>
          <w:lang w:eastAsia="hr-HR"/>
        </w:rPr>
        <w:t>3 mjeseca</w:t>
      </w:r>
      <w:r w:rsidR="006B4ECA" w:rsidRPr="009F299B">
        <w:rPr>
          <w:rFonts w:ascii="Times New Roman" w:eastAsia="Times New Roman" w:hAnsi="Times New Roman" w:cs="Times New Roman"/>
          <w:bCs/>
          <w:lang w:eastAsia="hr-HR"/>
        </w:rPr>
        <w:t>)</w:t>
      </w:r>
    </w:p>
    <w:p w14:paraId="116F9CDB" w14:textId="19451C47" w:rsidR="00B66B67" w:rsidRDefault="00B66B67" w:rsidP="00D11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B66B67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*Ako je kvalifikacija odnosno stručna sprema i struka stečena u inozemstvu, potrebno je uz </w:t>
      </w:r>
      <w:r w:rsidR="00526FBE">
        <w:rPr>
          <w:rFonts w:ascii="Times New Roman" w:eastAsia="Times New Roman" w:hAnsi="Times New Roman" w:cs="Times New Roman"/>
          <w:bCs/>
          <w:color w:val="000000"/>
          <w:lang w:eastAsia="hr-HR"/>
        </w:rPr>
        <w:t>presliku diplome</w:t>
      </w:r>
      <w:r w:rsidRPr="00B66B67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priložiti </w:t>
      </w:r>
      <w:r w:rsidR="00174576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i presliku </w:t>
      </w:r>
      <w:r w:rsidRPr="00B66B67">
        <w:rPr>
          <w:rFonts w:ascii="Times New Roman" w:eastAsia="Times New Roman" w:hAnsi="Times New Roman" w:cs="Times New Roman"/>
          <w:bCs/>
          <w:color w:val="000000"/>
          <w:lang w:eastAsia="hr-HR"/>
        </w:rPr>
        <w:t>Rješenj</w:t>
      </w:r>
      <w:r w:rsidR="00174576">
        <w:rPr>
          <w:rFonts w:ascii="Times New Roman" w:eastAsia="Times New Roman" w:hAnsi="Times New Roman" w:cs="Times New Roman"/>
          <w:bCs/>
          <w:color w:val="000000"/>
          <w:lang w:eastAsia="hr-HR"/>
        </w:rPr>
        <w:t>a</w:t>
      </w:r>
      <w:r w:rsidRPr="00B66B67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o priznavanju inozemne školske kvalifikacije izdane od ovlaštene institucije u RH.</w:t>
      </w:r>
    </w:p>
    <w:p w14:paraId="0265462A" w14:textId="3A84BDBC" w:rsidR="006B4ECA" w:rsidRPr="009F299B" w:rsidRDefault="006B4ECA" w:rsidP="00D11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9F299B">
        <w:rPr>
          <w:rFonts w:ascii="Times New Roman" w:eastAsia="Times New Roman" w:hAnsi="Times New Roman" w:cs="Times New Roman"/>
          <w:bCs/>
          <w:color w:val="000000"/>
          <w:lang w:eastAsia="hr-HR"/>
        </w:rPr>
        <w:t>Ako kandidat uz prijavu priloži dokumente u kojima osobni podaci nisu istovjetni, dužan je dostaviti i dokaz o njihovoj promjeni (presliku vjenčanog ili rodnog lista i sl.).</w:t>
      </w:r>
    </w:p>
    <w:p w14:paraId="02417BB9" w14:textId="77777777" w:rsidR="006B4ECA" w:rsidRPr="009F299B" w:rsidRDefault="006B4ECA" w:rsidP="00D11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9F299B">
        <w:rPr>
          <w:rFonts w:ascii="Times New Roman" w:eastAsia="Times New Roman" w:hAnsi="Times New Roman" w:cs="Times New Roman"/>
          <w:bCs/>
          <w:lang w:eastAsia="hr-HR"/>
        </w:rPr>
        <w:t>Isprave se prilažu u neovjerenoj preslici, a prije izbora kandidata predočit će se izvornik.</w:t>
      </w:r>
    </w:p>
    <w:p w14:paraId="2534201C" w14:textId="77777777" w:rsidR="006B4ECA" w:rsidRDefault="006B4ECA" w:rsidP="00D11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5BC0899D" w14:textId="77777777" w:rsidR="00A64331" w:rsidRDefault="00A64331" w:rsidP="00D11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A64331">
        <w:rPr>
          <w:rFonts w:ascii="Times New Roman" w:eastAsia="Times New Roman" w:hAnsi="Times New Roman" w:cs="Times New Roman"/>
          <w:color w:val="000000"/>
          <w:lang w:eastAsia="hr-HR"/>
        </w:rPr>
        <w:t>Svi podaci koje dostave kandidati obrađivat će se samo u svrhu provedbe oglasa. Kandidati prijavom na oglas pristaju da Grad Karlovac, kao voditelj obrade, prikupljene podatke na temelju ovog oglasa obrađuje samo u obimu i samo u svrhu provedbe istog, od strane ovlaštenih osoba za provedbu oglasa. Grad Karlovac s osobnim podacima postupat će sukladno pozitivnim propisima uz primjenu odgovarajućih tehničkih i sigurnosnih mjera zaštite osobnih podataka od neovlaštenog pristupa, zlouporabe, otkrivanja, gubitka ili oštećenja.</w:t>
      </w:r>
    </w:p>
    <w:p w14:paraId="046C2E1F" w14:textId="77777777" w:rsidR="00A64331" w:rsidRPr="009F299B" w:rsidRDefault="00A64331" w:rsidP="00D11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61397A1" w14:textId="0B8F7873" w:rsidR="00AB3B80" w:rsidRPr="00235456" w:rsidRDefault="00AB3B80" w:rsidP="00AB3B80">
      <w:pPr>
        <w:spacing w:after="0" w:line="240" w:lineRule="auto"/>
        <w:ind w:firstLine="708"/>
        <w:jc w:val="both"/>
        <w:rPr>
          <w:rFonts w:ascii="Times New Roman" w:hAnsi="Times New Roman" w:cs="Times New Roman"/>
          <w:lang w:eastAsia="hr-HR"/>
        </w:rPr>
      </w:pPr>
      <w:r w:rsidRPr="004900CE">
        <w:rPr>
          <w:rFonts w:ascii="Times New Roman" w:hAnsi="Times New Roman" w:cs="Times New Roman"/>
          <w:lang w:eastAsia="hr-HR"/>
        </w:rPr>
        <w:t xml:space="preserve">Kandidat koji ostvaruje pravo prednosti pri zapošljavanju prema posebnim propisima dužan je u prijavi na </w:t>
      </w:r>
      <w:r w:rsidR="003935BD">
        <w:rPr>
          <w:rFonts w:ascii="Times New Roman" w:hAnsi="Times New Roman" w:cs="Times New Roman"/>
          <w:lang w:eastAsia="hr-HR"/>
        </w:rPr>
        <w:t>javni oglas</w:t>
      </w:r>
      <w:r w:rsidRPr="004900CE">
        <w:rPr>
          <w:rFonts w:ascii="Times New Roman" w:hAnsi="Times New Roman" w:cs="Times New Roman"/>
          <w:lang w:eastAsia="hr-HR"/>
        </w:rPr>
        <w:t xml:space="preserve"> pozvati se na to pravo i ima prednost u odnosu na ostale kandidate samo pod jednakim uvjetima. Da bi ostvario pravo prednosti pri zapošljavanju, kandidat koji ispunjava uvjete za ostvarivanje toga prava, dužan je uz prijavu na javni </w:t>
      </w:r>
      <w:r w:rsidR="003935BD">
        <w:rPr>
          <w:rFonts w:ascii="Times New Roman" w:hAnsi="Times New Roman" w:cs="Times New Roman"/>
          <w:lang w:eastAsia="hr-HR"/>
        </w:rPr>
        <w:t>oglas</w:t>
      </w:r>
      <w:r w:rsidRPr="004900CE">
        <w:rPr>
          <w:rFonts w:ascii="Times New Roman" w:hAnsi="Times New Roman" w:cs="Times New Roman"/>
          <w:lang w:eastAsia="hr-HR"/>
        </w:rPr>
        <w:t xml:space="preserve"> priložiti sve dokaze o ispunjavanju traženih uvjeta, kao i rješenje o priznatom statusu, odnosno potvrdu o priznatom statusu iz koje je vidljivo to pravo, dokaz iz kojeg je vidljivo na koji način je prestao radni odnos kod posljednjeg poslodavca (ugovor, rješenje, odluka i sl.) te dokaz da je nezaposlen (uvjerenje ili evidencijski list Hrvatskoga zavoda za zapošljavanje). Pod jednakim uvjetima podrazumijeva se da na kraju provedenog pisanog testiranja kandidata i provedenog intervjua s istima, kandidati koji su po rang-listi ostvarili najveći i isti broj ukupnih bodova, prednost pri zapošljavanju ima onaj kandidat koji se u svojoj prijavi pozvao na to pravo i dokazao ga.</w:t>
      </w:r>
    </w:p>
    <w:p w14:paraId="2B1629B9" w14:textId="77777777" w:rsidR="00094086" w:rsidRDefault="00094086" w:rsidP="003A5E25">
      <w:pPr>
        <w:pStyle w:val="NoSpacing"/>
        <w:ind w:firstLine="708"/>
        <w:rPr>
          <w:rFonts w:ascii="Times New Roman" w:hAnsi="Times New Roman" w:cs="Times New Roman"/>
        </w:rPr>
      </w:pPr>
      <w:r w:rsidRPr="009F299B">
        <w:rPr>
          <w:rFonts w:ascii="Times New Roman" w:hAnsi="Times New Roman" w:cs="Times New Roman"/>
        </w:rPr>
        <w:t xml:space="preserve">Kandidat koji se poziva na pravo prednosti pri zapošljavanju u skladu s člankom 101. Zakona o hrvatskim braniteljima iz Domovinskog rata i članovima njihovih obitelji (Narodne novine broj 121/17), uz prijavu na </w:t>
      </w:r>
      <w:r w:rsidR="00EF6826" w:rsidRPr="009F299B">
        <w:rPr>
          <w:rFonts w:ascii="Times New Roman" w:hAnsi="Times New Roman" w:cs="Times New Roman"/>
        </w:rPr>
        <w:t>oglas</w:t>
      </w:r>
      <w:r w:rsidRPr="009F299B">
        <w:rPr>
          <w:rFonts w:ascii="Times New Roman" w:hAnsi="Times New Roman" w:cs="Times New Roman"/>
        </w:rPr>
        <w:t xml:space="preserve"> dužan je priložiti, osim dokaza o ispunjavanju traženih uvjeta iz ovog </w:t>
      </w:r>
      <w:r w:rsidR="00EF6826" w:rsidRPr="009F299B">
        <w:rPr>
          <w:rFonts w:ascii="Times New Roman" w:hAnsi="Times New Roman" w:cs="Times New Roman"/>
        </w:rPr>
        <w:lastRenderedPageBreak/>
        <w:t xml:space="preserve">oglasa </w:t>
      </w:r>
      <w:r w:rsidRPr="009F299B">
        <w:rPr>
          <w:rFonts w:ascii="Times New Roman" w:hAnsi="Times New Roman" w:cs="Times New Roman"/>
        </w:rPr>
        <w:t xml:space="preserve">i sve potrebne dokaze dostupne na poveznici Ministarstva hrvatskih branitelja: </w:t>
      </w:r>
      <w:hyperlink r:id="rId11" w:history="1">
        <w:r w:rsidR="00A64331" w:rsidRPr="00754540">
          <w:rPr>
            <w:rStyle w:val="Hyperlink"/>
            <w:rFonts w:ascii="Times New Roman" w:hAnsi="Times New Roman" w:cs="Times New Roman"/>
          </w:rPr>
          <w:t>https://branitelji.gov.hr/zaposljavanje-843/843</w:t>
        </w:r>
      </w:hyperlink>
      <w:r w:rsidRPr="009F299B">
        <w:rPr>
          <w:rFonts w:ascii="Times New Roman" w:hAnsi="Times New Roman" w:cs="Times New Roman"/>
        </w:rPr>
        <w:t>.</w:t>
      </w:r>
    </w:p>
    <w:p w14:paraId="0C4B6F48" w14:textId="77777777" w:rsidR="00873599" w:rsidRPr="009F299B" w:rsidRDefault="006B4ECA" w:rsidP="00873599">
      <w:pPr>
        <w:pStyle w:val="NoSpacing"/>
        <w:rPr>
          <w:rFonts w:ascii="Times New Roman" w:hAnsi="Times New Roman" w:cs="Times New Roman"/>
          <w:lang w:eastAsia="hr-HR"/>
        </w:rPr>
      </w:pPr>
      <w:r w:rsidRPr="009F299B">
        <w:rPr>
          <w:rFonts w:ascii="Times New Roman" w:hAnsi="Times New Roman" w:cs="Times New Roman"/>
          <w:lang w:eastAsia="hr-HR"/>
        </w:rPr>
        <w:t xml:space="preserve">                                                                  </w:t>
      </w:r>
    </w:p>
    <w:p w14:paraId="1B7C4517" w14:textId="77777777" w:rsidR="006B4ECA" w:rsidRPr="009F299B" w:rsidRDefault="006B4ECA" w:rsidP="005A4AC4">
      <w:pPr>
        <w:pStyle w:val="NoSpacing"/>
        <w:ind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9F299B">
        <w:rPr>
          <w:rFonts w:ascii="Times New Roman" w:eastAsia="Times New Roman" w:hAnsi="Times New Roman" w:cs="Times New Roman"/>
          <w:color w:val="000000"/>
          <w:lang w:eastAsia="hr-HR"/>
        </w:rPr>
        <w:t xml:space="preserve">Kandidatom prijavljenim na </w:t>
      </w:r>
      <w:r w:rsidR="005D4928" w:rsidRPr="009F299B">
        <w:rPr>
          <w:rFonts w:ascii="Times New Roman" w:eastAsia="Times New Roman" w:hAnsi="Times New Roman" w:cs="Times New Roman"/>
          <w:color w:val="000000"/>
          <w:lang w:eastAsia="hr-HR"/>
        </w:rPr>
        <w:t>oglas</w:t>
      </w:r>
      <w:r w:rsidRPr="009F299B">
        <w:rPr>
          <w:rFonts w:ascii="Times New Roman" w:eastAsia="Times New Roman" w:hAnsi="Times New Roman" w:cs="Times New Roman"/>
          <w:color w:val="000000"/>
          <w:lang w:eastAsia="hr-HR"/>
        </w:rPr>
        <w:t xml:space="preserve"> smatrat će se samo osoba koja podnese pravovremenu i urednu prijavu te ispunjava formalne uvjete iz </w:t>
      </w:r>
      <w:r w:rsidR="005D4928" w:rsidRPr="009F299B">
        <w:rPr>
          <w:rFonts w:ascii="Times New Roman" w:eastAsia="Times New Roman" w:hAnsi="Times New Roman" w:cs="Times New Roman"/>
          <w:color w:val="000000"/>
          <w:lang w:eastAsia="hr-HR"/>
        </w:rPr>
        <w:t>oglasa</w:t>
      </w:r>
      <w:r w:rsidRPr="009F299B">
        <w:rPr>
          <w:rFonts w:ascii="Times New Roman" w:eastAsia="Times New Roman" w:hAnsi="Times New Roman" w:cs="Times New Roman"/>
          <w:color w:val="000000"/>
          <w:lang w:eastAsia="hr-HR"/>
        </w:rPr>
        <w:t xml:space="preserve">. Urednom prijavom smatra se potpuna prijava, odnosno prijava koja sadržava sve navedene podatke i priloge iz </w:t>
      </w:r>
      <w:r w:rsidR="005D4928" w:rsidRPr="009F299B">
        <w:rPr>
          <w:rFonts w:ascii="Times New Roman" w:eastAsia="Times New Roman" w:hAnsi="Times New Roman" w:cs="Times New Roman"/>
          <w:color w:val="000000"/>
          <w:lang w:eastAsia="hr-HR"/>
        </w:rPr>
        <w:t>oglasa</w:t>
      </w:r>
      <w:r w:rsidRPr="009F299B">
        <w:rPr>
          <w:rFonts w:ascii="Times New Roman" w:eastAsia="Times New Roman" w:hAnsi="Times New Roman" w:cs="Times New Roman"/>
          <w:color w:val="000000"/>
          <w:lang w:eastAsia="hr-HR"/>
        </w:rPr>
        <w:t>.</w:t>
      </w:r>
    </w:p>
    <w:p w14:paraId="09734C1D" w14:textId="77777777" w:rsidR="00EF6826" w:rsidRPr="009F299B" w:rsidRDefault="006B4ECA" w:rsidP="00EF6826">
      <w:pPr>
        <w:pStyle w:val="NoSpacing"/>
        <w:ind w:firstLine="708"/>
        <w:jc w:val="both"/>
        <w:rPr>
          <w:rFonts w:ascii="Times New Roman" w:hAnsi="Times New Roman" w:cs="Times New Roman"/>
          <w:lang w:eastAsia="hr-HR"/>
        </w:rPr>
      </w:pPr>
      <w:r w:rsidRPr="009F299B">
        <w:rPr>
          <w:rFonts w:ascii="Times New Roman" w:hAnsi="Times New Roman" w:cs="Times New Roman"/>
          <w:lang w:eastAsia="hr-HR"/>
        </w:rPr>
        <w:t xml:space="preserve">Nepravodobne i nepotpune prijave neće se razmatrati. Osobe koje ne podnesu pravodobnu i urednu prijavu ili ne ispunjavaju formalne uvjete </w:t>
      </w:r>
      <w:r w:rsidR="005D4928" w:rsidRPr="009F299B">
        <w:rPr>
          <w:rFonts w:ascii="Times New Roman" w:hAnsi="Times New Roman" w:cs="Times New Roman"/>
          <w:lang w:eastAsia="hr-HR"/>
        </w:rPr>
        <w:t>oglasa</w:t>
      </w:r>
      <w:r w:rsidRPr="009F299B">
        <w:rPr>
          <w:rFonts w:ascii="Times New Roman" w:hAnsi="Times New Roman" w:cs="Times New Roman"/>
          <w:lang w:eastAsia="hr-HR"/>
        </w:rPr>
        <w:t xml:space="preserve">, ne smatraju se kandidatima prijavljenim na </w:t>
      </w:r>
      <w:r w:rsidR="005D4928" w:rsidRPr="009F299B">
        <w:rPr>
          <w:rFonts w:ascii="Times New Roman" w:hAnsi="Times New Roman" w:cs="Times New Roman"/>
          <w:lang w:eastAsia="hr-HR"/>
        </w:rPr>
        <w:t>oglas</w:t>
      </w:r>
      <w:r w:rsidRPr="009F299B">
        <w:rPr>
          <w:rFonts w:ascii="Times New Roman" w:hAnsi="Times New Roman" w:cs="Times New Roman"/>
          <w:lang w:eastAsia="hr-HR"/>
        </w:rPr>
        <w:t xml:space="preserve"> te će o tome biti pisano obaviještene. Podnositelj nepotpune prijave na </w:t>
      </w:r>
      <w:r w:rsidR="005D4928" w:rsidRPr="009F299B">
        <w:rPr>
          <w:rFonts w:ascii="Times New Roman" w:hAnsi="Times New Roman" w:cs="Times New Roman"/>
          <w:lang w:eastAsia="hr-HR"/>
        </w:rPr>
        <w:t>oglas</w:t>
      </w:r>
      <w:r w:rsidRPr="009F299B">
        <w:rPr>
          <w:rFonts w:ascii="Times New Roman" w:hAnsi="Times New Roman" w:cs="Times New Roman"/>
          <w:lang w:eastAsia="hr-HR"/>
        </w:rPr>
        <w:t xml:space="preserve"> neće biti pozivan na dopunu iste.</w:t>
      </w:r>
    </w:p>
    <w:p w14:paraId="07E142AB" w14:textId="77777777" w:rsidR="00BF2261" w:rsidRDefault="00BF2261" w:rsidP="00131391">
      <w:pPr>
        <w:pStyle w:val="NoSpacing"/>
        <w:ind w:firstLine="708"/>
        <w:jc w:val="both"/>
        <w:rPr>
          <w:rFonts w:ascii="Times New Roman" w:hAnsi="Times New Roman" w:cs="Times New Roman"/>
          <w:lang w:eastAsia="hr-HR"/>
        </w:rPr>
      </w:pPr>
    </w:p>
    <w:p w14:paraId="4A02B263" w14:textId="265E39EF" w:rsidR="006B4ECA" w:rsidRPr="009F299B" w:rsidRDefault="005D4928" w:rsidP="00131391">
      <w:pPr>
        <w:pStyle w:val="NoSpacing"/>
        <w:ind w:firstLine="708"/>
        <w:jc w:val="both"/>
        <w:rPr>
          <w:rFonts w:ascii="Times New Roman" w:hAnsi="Times New Roman" w:cs="Times New Roman"/>
          <w:bCs/>
          <w:lang w:eastAsia="hr-HR"/>
        </w:rPr>
      </w:pPr>
      <w:r w:rsidRPr="009F299B">
        <w:rPr>
          <w:rFonts w:ascii="Times New Roman" w:hAnsi="Times New Roman" w:cs="Times New Roman"/>
          <w:lang w:eastAsia="hr-HR"/>
        </w:rPr>
        <w:t>Oglasni</w:t>
      </w:r>
      <w:r w:rsidR="006B4ECA" w:rsidRPr="009F299B">
        <w:rPr>
          <w:rFonts w:ascii="Times New Roman" w:hAnsi="Times New Roman" w:cs="Times New Roman"/>
          <w:lang w:eastAsia="hr-HR"/>
        </w:rPr>
        <w:t xml:space="preserve"> postupak obuhvaća obaveznu provjeru znanja i sposobnosti kandidata. Na prethodnu provjeru </w:t>
      </w:r>
      <w:r w:rsidR="00947766" w:rsidRPr="009F299B">
        <w:rPr>
          <w:rFonts w:ascii="Times New Roman" w:hAnsi="Times New Roman" w:cs="Times New Roman"/>
          <w:lang w:eastAsia="hr-HR"/>
        </w:rPr>
        <w:t xml:space="preserve">znanja i sposobnosti </w:t>
      </w:r>
      <w:r w:rsidR="006B4ECA" w:rsidRPr="009F299B">
        <w:rPr>
          <w:rFonts w:ascii="Times New Roman" w:hAnsi="Times New Roman" w:cs="Times New Roman"/>
          <w:lang w:eastAsia="hr-HR"/>
        </w:rPr>
        <w:t xml:space="preserve">mogu pristupiti samo kandidati koji ispunjavaju formalne uvjete iz </w:t>
      </w:r>
      <w:r w:rsidRPr="009F299B">
        <w:rPr>
          <w:rFonts w:ascii="Times New Roman" w:hAnsi="Times New Roman" w:cs="Times New Roman"/>
          <w:lang w:eastAsia="hr-HR"/>
        </w:rPr>
        <w:t>oglasa</w:t>
      </w:r>
      <w:r w:rsidR="006B4ECA" w:rsidRPr="009F299B">
        <w:rPr>
          <w:rFonts w:ascii="Times New Roman" w:hAnsi="Times New Roman" w:cs="Times New Roman"/>
          <w:lang w:eastAsia="hr-HR"/>
        </w:rPr>
        <w:t>.</w:t>
      </w:r>
    </w:p>
    <w:p w14:paraId="0A314420" w14:textId="3B862208" w:rsidR="003D6EC2" w:rsidRDefault="006B4ECA" w:rsidP="00131391">
      <w:pPr>
        <w:pStyle w:val="NoSpacing"/>
        <w:ind w:firstLine="708"/>
        <w:jc w:val="both"/>
        <w:rPr>
          <w:rStyle w:val="Hyperlink"/>
          <w:rFonts w:ascii="Times New Roman" w:hAnsi="Times New Roman" w:cs="Times New Roman"/>
          <w:color w:val="auto"/>
          <w:u w:val="none"/>
        </w:rPr>
      </w:pPr>
      <w:r w:rsidRPr="009F299B">
        <w:rPr>
          <w:rFonts w:ascii="Times New Roman" w:hAnsi="Times New Roman" w:cs="Times New Roman"/>
        </w:rPr>
        <w:t>Opis poslova i podaci o plaći radnog mjesta, sadržaj i način testiranja kandidata koji ispunjavaju formalne uvjete,  područja te pravni i drugi izvori za pripremanje kandidata za testiranje bit će objavljeni na službenoj web-stranici Grada Karlovca (</w:t>
      </w:r>
      <w:hyperlink r:id="rId12" w:history="1">
        <w:r w:rsidRPr="009F299B">
          <w:rPr>
            <w:rStyle w:val="Hyperlink"/>
            <w:rFonts w:ascii="Times New Roman" w:hAnsi="Times New Roman" w:cs="Times New Roman"/>
            <w:color w:val="auto"/>
            <w:u w:val="none"/>
          </w:rPr>
          <w:t>www.karlovac.hr</w:t>
        </w:r>
      </w:hyperlink>
      <w:r w:rsidR="003D6EC2">
        <w:rPr>
          <w:rStyle w:val="Hyperlink"/>
          <w:rFonts w:ascii="Times New Roman" w:hAnsi="Times New Roman" w:cs="Times New Roman"/>
          <w:color w:val="auto"/>
          <w:u w:val="none"/>
        </w:rPr>
        <w:t>)</w:t>
      </w:r>
    </w:p>
    <w:p w14:paraId="7B333E09" w14:textId="77777777" w:rsidR="006B4ECA" w:rsidRPr="009F299B" w:rsidRDefault="006B4ECA" w:rsidP="008C11C3">
      <w:pPr>
        <w:pStyle w:val="NoSpacing"/>
        <w:ind w:firstLine="708"/>
        <w:jc w:val="both"/>
        <w:rPr>
          <w:rFonts w:ascii="Times New Roman" w:hAnsi="Times New Roman" w:cs="Times New Roman"/>
        </w:rPr>
      </w:pPr>
      <w:r w:rsidRPr="009F299B">
        <w:rPr>
          <w:rFonts w:ascii="Times New Roman" w:hAnsi="Times New Roman" w:cs="Times New Roman"/>
        </w:rPr>
        <w:t xml:space="preserve">Vrijeme i mjesto održavanja testiranja objavit će se najmanje pet (5) dana prije testiranja na istoj web-stranici i na oglasnoj ploči Grada Karlovca, Karlovac, </w:t>
      </w:r>
      <w:proofErr w:type="spellStart"/>
      <w:r w:rsidRPr="009F299B">
        <w:rPr>
          <w:rFonts w:ascii="Times New Roman" w:hAnsi="Times New Roman" w:cs="Times New Roman"/>
        </w:rPr>
        <w:t>Banjavčićeva</w:t>
      </w:r>
      <w:proofErr w:type="spellEnd"/>
      <w:r w:rsidRPr="009F299B">
        <w:rPr>
          <w:rFonts w:ascii="Times New Roman" w:hAnsi="Times New Roman" w:cs="Times New Roman"/>
        </w:rPr>
        <w:t xml:space="preserve"> 9.</w:t>
      </w:r>
    </w:p>
    <w:p w14:paraId="63AC69C5" w14:textId="74F50466" w:rsidR="006B4ECA" w:rsidRDefault="006B4ECA" w:rsidP="003240F6">
      <w:pPr>
        <w:pStyle w:val="NoSpacing"/>
        <w:ind w:firstLine="708"/>
        <w:jc w:val="both"/>
        <w:rPr>
          <w:rFonts w:ascii="Times New Roman" w:hAnsi="Times New Roman" w:cs="Times New Roman"/>
        </w:rPr>
      </w:pPr>
      <w:r w:rsidRPr="009F299B">
        <w:rPr>
          <w:rFonts w:ascii="Times New Roman" w:hAnsi="Times New Roman" w:cs="Times New Roman"/>
        </w:rPr>
        <w:t>Kandidati su obvezni pristupiti prethodnoj provjeri znanja i sposobnosti putem pisanog testiranja i intervjua.</w:t>
      </w:r>
      <w:r w:rsidR="00024D4C">
        <w:rPr>
          <w:rFonts w:ascii="Times New Roman" w:hAnsi="Times New Roman" w:cs="Times New Roman"/>
        </w:rPr>
        <w:t xml:space="preserve"> </w:t>
      </w:r>
      <w:r w:rsidRPr="009F299B">
        <w:rPr>
          <w:rFonts w:ascii="Times New Roman" w:hAnsi="Times New Roman" w:cs="Times New Roman"/>
        </w:rPr>
        <w:t xml:space="preserve">Ako kandidat ne pristupi testiranju, odnosno odustane od testiranja smatra se da je povukao prijavu na </w:t>
      </w:r>
      <w:r w:rsidR="005D4928" w:rsidRPr="009F299B">
        <w:rPr>
          <w:rFonts w:ascii="Times New Roman" w:hAnsi="Times New Roman" w:cs="Times New Roman"/>
        </w:rPr>
        <w:t>oglas</w:t>
      </w:r>
      <w:r w:rsidRPr="009F299B">
        <w:rPr>
          <w:rFonts w:ascii="Times New Roman" w:hAnsi="Times New Roman" w:cs="Times New Roman"/>
        </w:rPr>
        <w:t xml:space="preserve"> i ne smatra se kandidatom u postupku.</w:t>
      </w:r>
    </w:p>
    <w:p w14:paraId="76B6B310" w14:textId="03003832" w:rsidR="00A625F5" w:rsidRPr="009F299B" w:rsidRDefault="00A625F5" w:rsidP="003240F6">
      <w:pPr>
        <w:pStyle w:val="NoSpacing"/>
        <w:ind w:firstLine="708"/>
        <w:jc w:val="both"/>
        <w:rPr>
          <w:rFonts w:ascii="Times New Roman" w:hAnsi="Times New Roman" w:cs="Times New Roman"/>
        </w:rPr>
      </w:pPr>
      <w:r w:rsidRPr="00A625F5">
        <w:rPr>
          <w:rFonts w:ascii="Times New Roman" w:hAnsi="Times New Roman" w:cs="Times New Roman"/>
        </w:rPr>
        <w:t xml:space="preserve">Uvjerenje o zdravstvenoj sposobnosti dostavlja izabrani kandidat po </w:t>
      </w:r>
      <w:r w:rsidR="00BC1268">
        <w:rPr>
          <w:rFonts w:ascii="Times New Roman" w:hAnsi="Times New Roman" w:cs="Times New Roman"/>
        </w:rPr>
        <w:t>obavijesti o izboru</w:t>
      </w:r>
      <w:r w:rsidR="00216A65">
        <w:rPr>
          <w:rFonts w:ascii="Times New Roman" w:hAnsi="Times New Roman" w:cs="Times New Roman"/>
        </w:rPr>
        <w:t>.</w:t>
      </w:r>
    </w:p>
    <w:p w14:paraId="686294E3" w14:textId="77777777" w:rsidR="00873599" w:rsidRPr="009F299B" w:rsidRDefault="00873599" w:rsidP="00873599">
      <w:pPr>
        <w:pStyle w:val="NoSpacing"/>
        <w:rPr>
          <w:rFonts w:ascii="Times New Roman" w:hAnsi="Times New Roman" w:cs="Times New Roman"/>
        </w:rPr>
      </w:pPr>
    </w:p>
    <w:p w14:paraId="1D0A4A7A" w14:textId="350BCA18" w:rsidR="006B4ECA" w:rsidRPr="009F299B" w:rsidRDefault="006B4ECA" w:rsidP="00131391">
      <w:pPr>
        <w:pStyle w:val="NoSpacing"/>
        <w:ind w:firstLine="708"/>
        <w:jc w:val="both"/>
        <w:rPr>
          <w:rFonts w:ascii="Times New Roman" w:hAnsi="Times New Roman" w:cs="Times New Roman"/>
          <w:lang w:eastAsia="hr-HR"/>
        </w:rPr>
      </w:pPr>
      <w:r w:rsidRPr="009F299B">
        <w:rPr>
          <w:rFonts w:ascii="Times New Roman" w:hAnsi="Times New Roman" w:cs="Times New Roman"/>
          <w:color w:val="000000"/>
          <w:lang w:eastAsia="hr-HR"/>
        </w:rPr>
        <w:t xml:space="preserve">Prijave na </w:t>
      </w:r>
      <w:r w:rsidR="0032134C" w:rsidRPr="009F299B">
        <w:rPr>
          <w:rFonts w:ascii="Times New Roman" w:hAnsi="Times New Roman" w:cs="Times New Roman"/>
          <w:color w:val="000000"/>
          <w:lang w:eastAsia="hr-HR"/>
        </w:rPr>
        <w:t>oglas</w:t>
      </w:r>
      <w:r w:rsidR="00947766" w:rsidRPr="009F299B">
        <w:rPr>
          <w:rFonts w:ascii="Times New Roman" w:hAnsi="Times New Roman" w:cs="Times New Roman"/>
          <w:color w:val="000000"/>
          <w:lang w:eastAsia="hr-HR"/>
        </w:rPr>
        <w:t>, s dokazima o ispunjavanju uvjeta,</w:t>
      </w:r>
      <w:r w:rsidRPr="009F299B">
        <w:rPr>
          <w:rFonts w:ascii="Times New Roman" w:hAnsi="Times New Roman" w:cs="Times New Roman"/>
          <w:color w:val="000000"/>
          <w:lang w:eastAsia="hr-HR"/>
        </w:rPr>
        <w:t xml:space="preserve"> podnose se </w:t>
      </w:r>
      <w:r w:rsidR="00A64331">
        <w:rPr>
          <w:rFonts w:ascii="Times New Roman" w:hAnsi="Times New Roman" w:cs="Times New Roman"/>
          <w:color w:val="000000"/>
          <w:lang w:eastAsia="hr-HR"/>
        </w:rPr>
        <w:t xml:space="preserve">preporučeno </w:t>
      </w:r>
      <w:r w:rsidRPr="009F299B">
        <w:rPr>
          <w:rFonts w:ascii="Times New Roman" w:hAnsi="Times New Roman" w:cs="Times New Roman"/>
          <w:color w:val="000000"/>
          <w:lang w:eastAsia="hr-HR"/>
        </w:rPr>
        <w:t xml:space="preserve">na adresu: Grad Karlovac, Povjerenstvo za provedbu </w:t>
      </w:r>
      <w:r w:rsidR="005D4928" w:rsidRPr="009F299B">
        <w:rPr>
          <w:rFonts w:ascii="Times New Roman" w:hAnsi="Times New Roman" w:cs="Times New Roman"/>
          <w:color w:val="000000"/>
          <w:lang w:eastAsia="hr-HR"/>
        </w:rPr>
        <w:t xml:space="preserve">oglasa </w:t>
      </w:r>
      <w:r w:rsidRPr="009F299B">
        <w:rPr>
          <w:rFonts w:ascii="Times New Roman" w:hAnsi="Times New Roman" w:cs="Times New Roman"/>
          <w:color w:val="000000"/>
          <w:lang w:eastAsia="hr-HR"/>
        </w:rPr>
        <w:t xml:space="preserve">za radno mjesto: </w:t>
      </w:r>
      <w:r w:rsidR="009409AA">
        <w:rPr>
          <w:rFonts w:ascii="Times New Roman" w:hAnsi="Times New Roman" w:cs="Times New Roman"/>
          <w:b/>
          <w:color w:val="000000"/>
          <w:lang w:eastAsia="hr-HR"/>
        </w:rPr>
        <w:t>viši stručni suradnik za planiranje i praćenje proračuna proračun</w:t>
      </w:r>
      <w:r w:rsidR="00822E60">
        <w:rPr>
          <w:rFonts w:ascii="Times New Roman" w:hAnsi="Times New Roman" w:cs="Times New Roman"/>
          <w:b/>
          <w:color w:val="000000"/>
          <w:lang w:eastAsia="hr-HR"/>
        </w:rPr>
        <w:t>skih korisnika</w:t>
      </w:r>
      <w:r w:rsidRPr="009F299B">
        <w:rPr>
          <w:rFonts w:ascii="Times New Roman" w:hAnsi="Times New Roman" w:cs="Times New Roman"/>
          <w:b/>
          <w:color w:val="000000"/>
          <w:lang w:eastAsia="hr-HR"/>
        </w:rPr>
        <w:t>,</w:t>
      </w:r>
      <w:r w:rsidR="00FA4EA9" w:rsidRPr="00FA4EA9">
        <w:t xml:space="preserve"> </w:t>
      </w:r>
      <w:r w:rsidR="00822E60">
        <w:rPr>
          <w:rFonts w:ascii="Times New Roman" w:hAnsi="Times New Roman" w:cs="Times New Roman"/>
          <w:b/>
          <w:color w:val="000000"/>
          <w:lang w:eastAsia="hr-HR"/>
        </w:rPr>
        <w:t>voditelj</w:t>
      </w:r>
      <w:r w:rsidR="00FA4EA9" w:rsidRPr="00FA4EA9">
        <w:rPr>
          <w:rFonts w:ascii="Times New Roman" w:hAnsi="Times New Roman" w:cs="Times New Roman"/>
          <w:b/>
          <w:color w:val="000000"/>
          <w:lang w:eastAsia="hr-HR"/>
        </w:rPr>
        <w:t xml:space="preserve"> projekta </w:t>
      </w:r>
      <w:r w:rsidR="006F38AA" w:rsidRPr="00775797">
        <w:rPr>
          <w:rFonts w:ascii="Times New Roman" w:eastAsia="Times New Roman" w:hAnsi="Times New Roman" w:cs="Times New Roman"/>
          <w:b/>
          <w:bCs/>
          <w:lang w:eastAsia="hr-HR"/>
        </w:rPr>
        <w:t>„</w:t>
      </w:r>
      <w:r w:rsidR="006F38AA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Revitalizacija </w:t>
      </w:r>
      <w:r w:rsidR="006F38AA">
        <w:rPr>
          <w:rFonts w:ascii="Times New Roman" w:eastAsia="Times New Roman" w:hAnsi="Times New Roman" w:cs="Times New Roman"/>
          <w:b/>
          <w:bCs/>
          <w:lang w:eastAsia="hr-HR"/>
        </w:rPr>
        <w:t>n</w:t>
      </w:r>
      <w:r w:rsidR="006F38AA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ekadašnjeg </w:t>
      </w:r>
      <w:r w:rsidR="006F38AA">
        <w:rPr>
          <w:rFonts w:ascii="Times New Roman" w:eastAsia="Times New Roman" w:hAnsi="Times New Roman" w:cs="Times New Roman"/>
          <w:b/>
          <w:bCs/>
          <w:lang w:eastAsia="hr-HR"/>
        </w:rPr>
        <w:t>k</w:t>
      </w:r>
      <w:r w:rsidR="006F38AA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ina Edison </w:t>
      </w:r>
      <w:r w:rsidR="006F38AA">
        <w:rPr>
          <w:rFonts w:ascii="Times New Roman" w:eastAsia="Times New Roman" w:hAnsi="Times New Roman" w:cs="Times New Roman"/>
          <w:b/>
          <w:bCs/>
          <w:lang w:eastAsia="hr-HR"/>
        </w:rPr>
        <w:t>u</w:t>
      </w:r>
      <w:r w:rsidR="006F38AA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="006F38AA">
        <w:rPr>
          <w:rFonts w:ascii="Times New Roman" w:eastAsia="Times New Roman" w:hAnsi="Times New Roman" w:cs="Times New Roman"/>
          <w:b/>
          <w:bCs/>
          <w:lang w:eastAsia="hr-HR"/>
        </w:rPr>
        <w:t>f</w:t>
      </w:r>
      <w:r w:rsidR="006F38AA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unkciji </w:t>
      </w:r>
      <w:r w:rsidR="006F38AA">
        <w:rPr>
          <w:rFonts w:ascii="Times New Roman" w:eastAsia="Times New Roman" w:hAnsi="Times New Roman" w:cs="Times New Roman"/>
          <w:b/>
          <w:bCs/>
          <w:lang w:eastAsia="hr-HR"/>
        </w:rPr>
        <w:t>pokretanja i</w:t>
      </w:r>
      <w:r w:rsidR="006F38AA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ntegriranih </w:t>
      </w:r>
      <w:r w:rsidR="006F38AA">
        <w:rPr>
          <w:rFonts w:ascii="Times New Roman" w:eastAsia="Times New Roman" w:hAnsi="Times New Roman" w:cs="Times New Roman"/>
          <w:b/>
          <w:bCs/>
          <w:lang w:eastAsia="hr-HR"/>
        </w:rPr>
        <w:t>t</w:t>
      </w:r>
      <w:r w:rsidR="006F38AA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urističkih </w:t>
      </w:r>
      <w:r w:rsidR="006F38AA">
        <w:rPr>
          <w:rFonts w:ascii="Times New Roman" w:eastAsia="Times New Roman" w:hAnsi="Times New Roman" w:cs="Times New Roman"/>
          <w:b/>
          <w:bCs/>
          <w:lang w:eastAsia="hr-HR"/>
        </w:rPr>
        <w:t>p</w:t>
      </w:r>
      <w:r w:rsidR="006F38AA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rograma </w:t>
      </w:r>
      <w:r w:rsidR="006F38AA">
        <w:rPr>
          <w:rFonts w:ascii="Times New Roman" w:eastAsia="Times New Roman" w:hAnsi="Times New Roman" w:cs="Times New Roman"/>
          <w:b/>
          <w:bCs/>
          <w:lang w:eastAsia="hr-HR"/>
        </w:rPr>
        <w:t>u</w:t>
      </w:r>
      <w:r w:rsidR="006F38AA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 Gradu Karlovcu</w:t>
      </w:r>
      <w:r w:rsidR="006F38AA" w:rsidRPr="00775797">
        <w:rPr>
          <w:rFonts w:ascii="Times New Roman" w:eastAsia="Times New Roman" w:hAnsi="Times New Roman" w:cs="Times New Roman"/>
          <w:b/>
          <w:bCs/>
          <w:lang w:eastAsia="hr-HR"/>
        </w:rPr>
        <w:t>“</w:t>
      </w:r>
      <w:r w:rsidR="00FA4EA9">
        <w:rPr>
          <w:rFonts w:ascii="Times New Roman" w:hAnsi="Times New Roman" w:cs="Times New Roman"/>
          <w:b/>
          <w:color w:val="000000"/>
          <w:lang w:eastAsia="hr-HR"/>
        </w:rPr>
        <w:t>,</w:t>
      </w:r>
      <w:r w:rsidRPr="009F299B">
        <w:rPr>
          <w:rFonts w:ascii="Times New Roman" w:hAnsi="Times New Roman" w:cs="Times New Roman"/>
          <w:b/>
          <w:color w:val="000000"/>
          <w:lang w:eastAsia="hr-HR"/>
        </w:rPr>
        <w:t xml:space="preserve"> </w:t>
      </w:r>
      <w:proofErr w:type="spellStart"/>
      <w:r w:rsidRPr="009F299B">
        <w:rPr>
          <w:rFonts w:ascii="Times New Roman" w:hAnsi="Times New Roman" w:cs="Times New Roman"/>
          <w:color w:val="000000"/>
          <w:lang w:eastAsia="hr-HR"/>
        </w:rPr>
        <w:t>Banjavčićeva</w:t>
      </w:r>
      <w:proofErr w:type="spellEnd"/>
      <w:r w:rsidRPr="009F299B">
        <w:rPr>
          <w:rFonts w:ascii="Times New Roman" w:hAnsi="Times New Roman" w:cs="Times New Roman"/>
          <w:color w:val="000000"/>
          <w:lang w:eastAsia="hr-HR"/>
        </w:rPr>
        <w:t xml:space="preserve"> 9, 47000 Karlovac, u roku od 8 dana od dana objave </w:t>
      </w:r>
      <w:r w:rsidR="005D4928" w:rsidRPr="009F299B">
        <w:rPr>
          <w:rFonts w:ascii="Times New Roman" w:hAnsi="Times New Roman" w:cs="Times New Roman"/>
          <w:color w:val="000000"/>
          <w:lang w:eastAsia="hr-HR"/>
        </w:rPr>
        <w:t>oglasa</w:t>
      </w:r>
      <w:r w:rsidRPr="009F299B">
        <w:rPr>
          <w:rFonts w:ascii="Times New Roman" w:hAnsi="Times New Roman" w:cs="Times New Roman"/>
          <w:color w:val="000000"/>
          <w:lang w:eastAsia="hr-HR"/>
        </w:rPr>
        <w:t xml:space="preserve"> </w:t>
      </w:r>
      <w:r w:rsidR="005D4928" w:rsidRPr="009F299B">
        <w:rPr>
          <w:rFonts w:ascii="Times New Roman" w:hAnsi="Times New Roman" w:cs="Times New Roman"/>
          <w:color w:val="000000"/>
          <w:lang w:eastAsia="hr-HR"/>
        </w:rPr>
        <w:t>kod Hrvatskog zavoda za zapošljavanje Područnog ureda Karlovac</w:t>
      </w:r>
      <w:r w:rsidRPr="009F299B">
        <w:rPr>
          <w:rFonts w:ascii="Times New Roman" w:hAnsi="Times New Roman" w:cs="Times New Roman"/>
          <w:color w:val="000000"/>
          <w:lang w:eastAsia="hr-HR"/>
        </w:rPr>
        <w:t xml:space="preserve">. </w:t>
      </w:r>
      <w:r w:rsidRPr="009F299B">
        <w:rPr>
          <w:rFonts w:ascii="Times New Roman" w:hAnsi="Times New Roman" w:cs="Times New Roman"/>
          <w:lang w:eastAsia="hr-HR"/>
        </w:rPr>
        <w:t xml:space="preserve">Prijave se mogu dostaviti i neposredno, u pisarnicu Grada Karlovca na adresi </w:t>
      </w:r>
      <w:proofErr w:type="spellStart"/>
      <w:r w:rsidRPr="009F299B">
        <w:rPr>
          <w:rFonts w:ascii="Times New Roman" w:hAnsi="Times New Roman" w:cs="Times New Roman"/>
          <w:lang w:eastAsia="hr-HR"/>
        </w:rPr>
        <w:t>Banjavčićeva</w:t>
      </w:r>
      <w:proofErr w:type="spellEnd"/>
      <w:r w:rsidRPr="009F299B">
        <w:rPr>
          <w:rFonts w:ascii="Times New Roman" w:hAnsi="Times New Roman" w:cs="Times New Roman"/>
          <w:lang w:eastAsia="hr-HR"/>
        </w:rPr>
        <w:t xml:space="preserve"> 9, Karlovac.</w:t>
      </w:r>
    </w:p>
    <w:p w14:paraId="2ED7FE3E" w14:textId="77777777" w:rsidR="009F299B" w:rsidRPr="009F299B" w:rsidRDefault="009F299B" w:rsidP="009F299B">
      <w:pPr>
        <w:pStyle w:val="NoSpacing"/>
        <w:jc w:val="both"/>
        <w:rPr>
          <w:rFonts w:ascii="Times New Roman" w:hAnsi="Times New Roman" w:cs="Times New Roman"/>
          <w:lang w:eastAsia="hr-HR"/>
        </w:rPr>
      </w:pPr>
    </w:p>
    <w:p w14:paraId="2F4154C9" w14:textId="77777777" w:rsidR="006B4ECA" w:rsidRPr="009F299B" w:rsidRDefault="006B4ECA" w:rsidP="009F299B">
      <w:pPr>
        <w:pStyle w:val="NoSpacing"/>
        <w:ind w:firstLine="708"/>
        <w:jc w:val="both"/>
        <w:rPr>
          <w:rFonts w:ascii="Times New Roman" w:hAnsi="Times New Roman" w:cs="Times New Roman"/>
          <w:lang w:eastAsia="hr-HR"/>
        </w:rPr>
      </w:pPr>
      <w:r w:rsidRPr="009F299B">
        <w:rPr>
          <w:rFonts w:ascii="Times New Roman" w:hAnsi="Times New Roman" w:cs="Times New Roman"/>
          <w:lang w:eastAsia="hr-HR"/>
        </w:rPr>
        <w:t xml:space="preserve">O rezultatima </w:t>
      </w:r>
      <w:r w:rsidR="005D4928" w:rsidRPr="009F299B">
        <w:rPr>
          <w:rFonts w:ascii="Times New Roman" w:hAnsi="Times New Roman" w:cs="Times New Roman"/>
          <w:lang w:eastAsia="hr-HR"/>
        </w:rPr>
        <w:t>oglasa</w:t>
      </w:r>
      <w:r w:rsidRPr="009F299B">
        <w:rPr>
          <w:rFonts w:ascii="Times New Roman" w:hAnsi="Times New Roman" w:cs="Times New Roman"/>
          <w:lang w:eastAsia="hr-HR"/>
        </w:rPr>
        <w:t xml:space="preserve"> kandidati će biti obaviješteni u zakonskom roku.</w:t>
      </w:r>
    </w:p>
    <w:p w14:paraId="785E68B3" w14:textId="77777777" w:rsidR="006B4ECA" w:rsidRPr="009F299B" w:rsidRDefault="006B4ECA" w:rsidP="009F299B">
      <w:pPr>
        <w:pStyle w:val="NoSpacing"/>
        <w:jc w:val="both"/>
        <w:rPr>
          <w:rFonts w:ascii="Times New Roman" w:hAnsi="Times New Roman" w:cs="Times New Roman"/>
          <w:lang w:eastAsia="hr-HR"/>
        </w:rPr>
      </w:pPr>
    </w:p>
    <w:p w14:paraId="58E39862" w14:textId="77777777" w:rsidR="005D4928" w:rsidRDefault="005D4928" w:rsidP="00D110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B3D01F0" w14:textId="77777777" w:rsidR="002F3B6E" w:rsidRPr="002F3B6E" w:rsidRDefault="002F3B6E" w:rsidP="002F3B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2F3B6E">
        <w:rPr>
          <w:rFonts w:ascii="Times New Roman" w:eastAsia="Times New Roman" w:hAnsi="Times New Roman" w:cs="Times New Roman"/>
          <w:b/>
          <w:lang w:eastAsia="hr-HR"/>
        </w:rPr>
        <w:t xml:space="preserve">                                                                                           PROČELNICA</w:t>
      </w:r>
    </w:p>
    <w:p w14:paraId="0E8011DB" w14:textId="10F8154A" w:rsidR="002F3B6E" w:rsidRPr="002F3B6E" w:rsidRDefault="002F3B6E" w:rsidP="002F3B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2F3B6E">
        <w:rPr>
          <w:rFonts w:ascii="Times New Roman" w:eastAsia="Times New Roman" w:hAnsi="Times New Roman" w:cs="Times New Roman"/>
          <w:b/>
          <w:lang w:eastAsia="hr-HR"/>
        </w:rPr>
        <w:t xml:space="preserve">                                                                                            </w:t>
      </w:r>
      <w:r w:rsidR="0019282E">
        <w:rPr>
          <w:rFonts w:ascii="Times New Roman" w:eastAsia="Times New Roman" w:hAnsi="Times New Roman" w:cs="Times New Roman"/>
          <w:b/>
          <w:lang w:eastAsia="hr-HR"/>
        </w:rPr>
        <w:t>Draženka Sila Ljubenko, prof.</w:t>
      </w:r>
    </w:p>
    <w:p w14:paraId="6239C4D7" w14:textId="77777777" w:rsidR="002F3B6E" w:rsidRPr="002F3B6E" w:rsidRDefault="002F3B6E" w:rsidP="002F3B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2E52CD80" w14:textId="77777777" w:rsidR="002F3B6E" w:rsidRPr="002F3B6E" w:rsidRDefault="002F3B6E" w:rsidP="002F3B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3BF57243" w14:textId="77777777" w:rsidR="003A7F0A" w:rsidRDefault="003A7F0A" w:rsidP="002F3B6E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2E4855F4" w14:textId="06DD189E" w:rsidR="003A7F0A" w:rsidRDefault="003A7F0A" w:rsidP="002F3B6E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6B061FD7" w14:textId="65006F05" w:rsidR="0019282E" w:rsidRDefault="0019282E" w:rsidP="002F3B6E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38880E4B" w14:textId="522D48A2" w:rsidR="002F3B6E" w:rsidRPr="002F3B6E" w:rsidRDefault="002F3B6E" w:rsidP="002F3B6E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2F3B6E">
        <w:rPr>
          <w:rFonts w:ascii="Times New Roman" w:eastAsia="Times New Roman" w:hAnsi="Times New Roman" w:cs="Times New Roman"/>
          <w:b/>
          <w:lang w:eastAsia="hr-HR"/>
        </w:rPr>
        <w:t>DOSTAVITI:</w:t>
      </w:r>
    </w:p>
    <w:p w14:paraId="56991DCC" w14:textId="70C6332A" w:rsidR="002F3B6E" w:rsidRPr="002F3B6E" w:rsidRDefault="00510E98" w:rsidP="002F3B6E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Hrvatski zavod za zapošljavanje</w:t>
      </w:r>
      <w:r w:rsidR="002F3B6E" w:rsidRPr="002F3B6E">
        <w:rPr>
          <w:rFonts w:ascii="Times New Roman" w:eastAsia="Times New Roman" w:hAnsi="Times New Roman" w:cs="Times New Roman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lang w:eastAsia="hr-HR"/>
        </w:rPr>
        <w:t>Područni ured Karlovac</w:t>
      </w:r>
    </w:p>
    <w:p w14:paraId="4B19110C" w14:textId="6E862819" w:rsidR="002F3B6E" w:rsidRPr="002F3B6E" w:rsidRDefault="002F3B6E" w:rsidP="002F3B6E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hr-HR"/>
        </w:rPr>
      </w:pPr>
      <w:r w:rsidRPr="002F3B6E">
        <w:rPr>
          <w:rFonts w:ascii="Times New Roman" w:eastAsia="Times New Roman" w:hAnsi="Times New Roman" w:cs="Times New Roman"/>
          <w:lang w:eastAsia="hr-HR"/>
        </w:rPr>
        <w:t>(elektroničkom poštom na adresu</w:t>
      </w:r>
      <w:r w:rsidR="0030471E">
        <w:rPr>
          <w:rFonts w:ascii="Times New Roman" w:eastAsia="Times New Roman" w:hAnsi="Times New Roman" w:cs="Times New Roman"/>
          <w:lang w:eastAsia="hr-HR"/>
        </w:rPr>
        <w:t>: katarina.pavlina</w:t>
      </w:r>
      <w:r w:rsidRPr="002F3B6E">
        <w:rPr>
          <w:rFonts w:ascii="Times New Roman" w:eastAsia="Times New Roman" w:hAnsi="Times New Roman" w:cs="Times New Roman"/>
          <w:lang w:eastAsia="hr-HR"/>
        </w:rPr>
        <w:t>@</w:t>
      </w:r>
      <w:r w:rsidR="007F1EF3">
        <w:rPr>
          <w:rFonts w:ascii="Times New Roman" w:eastAsia="Times New Roman" w:hAnsi="Times New Roman" w:cs="Times New Roman"/>
          <w:lang w:eastAsia="hr-HR"/>
        </w:rPr>
        <w:t>hzz</w:t>
      </w:r>
      <w:r w:rsidRPr="002F3B6E">
        <w:rPr>
          <w:rFonts w:ascii="Times New Roman" w:eastAsia="Times New Roman" w:hAnsi="Times New Roman" w:cs="Times New Roman"/>
          <w:lang w:eastAsia="hr-HR"/>
        </w:rPr>
        <w:t>.hr)</w:t>
      </w:r>
    </w:p>
    <w:p w14:paraId="1BAFCF74" w14:textId="77777777" w:rsidR="002F3B6E" w:rsidRPr="002F3B6E" w:rsidRDefault="002F3B6E" w:rsidP="002F3B6E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2F3B6E">
        <w:rPr>
          <w:rFonts w:ascii="Times New Roman" w:eastAsia="Times New Roman" w:hAnsi="Times New Roman" w:cs="Times New Roman"/>
          <w:lang w:eastAsia="hr-HR"/>
        </w:rPr>
        <w:t>Web stranica Grada Karlovca</w:t>
      </w:r>
    </w:p>
    <w:p w14:paraId="42B663AA" w14:textId="77777777" w:rsidR="002F3B6E" w:rsidRPr="002F3B6E" w:rsidRDefault="002F3B6E" w:rsidP="002F3B6E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hr-HR"/>
        </w:rPr>
      </w:pPr>
      <w:r w:rsidRPr="002F3B6E">
        <w:rPr>
          <w:rFonts w:ascii="Times New Roman" w:eastAsia="Times New Roman" w:hAnsi="Times New Roman" w:cs="Times New Roman"/>
          <w:lang w:eastAsia="hr-HR"/>
        </w:rPr>
        <w:t xml:space="preserve">(elektroničkom poštom na adresu: </w:t>
      </w:r>
      <w:hyperlink r:id="rId13" w:history="1">
        <w:r w:rsidRPr="002F3B6E">
          <w:rPr>
            <w:rFonts w:ascii="Times New Roman" w:eastAsia="Times New Roman" w:hAnsi="Times New Roman" w:cs="Times New Roman"/>
            <w:color w:val="0000FF" w:themeColor="hyperlink"/>
            <w:u w:val="single"/>
            <w:lang w:eastAsia="hr-HR"/>
          </w:rPr>
          <w:t>maja.purgar@karlovac.hr</w:t>
        </w:r>
      </w:hyperlink>
      <w:r w:rsidRPr="002F3B6E">
        <w:rPr>
          <w:rFonts w:ascii="Times New Roman" w:eastAsia="Times New Roman" w:hAnsi="Times New Roman" w:cs="Times New Roman"/>
          <w:lang w:eastAsia="hr-HR"/>
        </w:rPr>
        <w:t>)</w:t>
      </w:r>
    </w:p>
    <w:p w14:paraId="6A1A5862" w14:textId="119B1E10" w:rsidR="002F3B6E" w:rsidRPr="002F3B6E" w:rsidRDefault="002F3B6E" w:rsidP="002F3B6E">
      <w:pPr>
        <w:numPr>
          <w:ilvl w:val="0"/>
          <w:numId w:val="2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2F3B6E">
        <w:rPr>
          <w:rFonts w:ascii="Times New Roman" w:eastAsia="Times New Roman" w:hAnsi="Times New Roman" w:cs="Times New Roman"/>
          <w:lang w:eastAsia="hr-HR"/>
        </w:rPr>
        <w:t xml:space="preserve">Upravni odjel za </w:t>
      </w:r>
      <w:r w:rsidR="0019282E">
        <w:rPr>
          <w:rFonts w:ascii="Times New Roman" w:eastAsia="Times New Roman" w:hAnsi="Times New Roman" w:cs="Times New Roman"/>
          <w:lang w:eastAsia="hr-HR"/>
        </w:rPr>
        <w:t>društvene djelatnosti</w:t>
      </w:r>
      <w:r w:rsidR="00241EA8">
        <w:rPr>
          <w:rFonts w:ascii="Times New Roman" w:eastAsia="Times New Roman" w:hAnsi="Times New Roman" w:cs="Times New Roman"/>
          <w:lang w:eastAsia="hr-HR"/>
        </w:rPr>
        <w:t>, ovdje</w:t>
      </w:r>
    </w:p>
    <w:p w14:paraId="0FBD8976" w14:textId="77777777" w:rsidR="002F3B6E" w:rsidRPr="002F3B6E" w:rsidRDefault="002F3B6E" w:rsidP="002F3B6E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2F3B6E">
        <w:rPr>
          <w:rFonts w:ascii="Times New Roman" w:eastAsia="Times New Roman" w:hAnsi="Times New Roman" w:cs="Times New Roman"/>
          <w:lang w:eastAsia="hr-HR"/>
        </w:rPr>
        <w:t xml:space="preserve">Ured gradonačelnika, </w:t>
      </w:r>
    </w:p>
    <w:p w14:paraId="754F2FE2" w14:textId="13B8E252" w:rsidR="002F3B6E" w:rsidRPr="002F3B6E" w:rsidRDefault="002F3B6E" w:rsidP="002F3B6E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hr-HR"/>
        </w:rPr>
      </w:pPr>
      <w:r w:rsidRPr="002F3B6E">
        <w:rPr>
          <w:rFonts w:ascii="Times New Roman" w:eastAsia="Times New Roman" w:hAnsi="Times New Roman" w:cs="Times New Roman"/>
          <w:lang w:eastAsia="hr-HR"/>
        </w:rPr>
        <w:t>Odsjek za pravne, opće i kadrovske poslove</w:t>
      </w:r>
      <w:r w:rsidR="00241EA8">
        <w:rPr>
          <w:rFonts w:ascii="Times New Roman" w:eastAsia="Times New Roman" w:hAnsi="Times New Roman" w:cs="Times New Roman"/>
          <w:lang w:eastAsia="hr-HR"/>
        </w:rPr>
        <w:t>, ovdje</w:t>
      </w:r>
    </w:p>
    <w:p w14:paraId="42B806A6" w14:textId="76D95EB3" w:rsidR="00A64331" w:rsidRPr="003A7F0A" w:rsidRDefault="002F3B6E" w:rsidP="003A7F0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3A7F0A">
        <w:rPr>
          <w:rFonts w:ascii="Times New Roman" w:eastAsia="Times New Roman" w:hAnsi="Times New Roman" w:cs="Times New Roman"/>
          <w:lang w:eastAsia="hr-HR"/>
        </w:rPr>
        <w:t xml:space="preserve">Pismohrana </w:t>
      </w:r>
    </w:p>
    <w:sectPr w:rsidR="00A64331" w:rsidRPr="003A7F0A" w:rsidSect="00131391">
      <w:headerReference w:type="first" r:id="rId14"/>
      <w:footerReference w:type="first" r:id="rId15"/>
      <w:pgSz w:w="11906" w:h="16838"/>
      <w:pgMar w:top="1560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DD822" w14:textId="77777777" w:rsidR="00467DDA" w:rsidRDefault="00467DDA" w:rsidP="00883CD4">
      <w:pPr>
        <w:spacing w:after="0" w:line="240" w:lineRule="auto"/>
      </w:pPr>
      <w:r>
        <w:separator/>
      </w:r>
    </w:p>
  </w:endnote>
  <w:endnote w:type="continuationSeparator" w:id="0">
    <w:p w14:paraId="4D5507C7" w14:textId="77777777" w:rsidR="00467DDA" w:rsidRDefault="00467DDA" w:rsidP="00883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89BA9" w14:textId="7835E7A5" w:rsidR="007D47DB" w:rsidRDefault="007D47DB" w:rsidP="007D47DB">
    <w:pPr>
      <w:pStyle w:val="Footer"/>
      <w:pBdr>
        <w:top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Grad Karlovac, </w:t>
    </w:r>
    <w:r w:rsidR="00325A76">
      <w:rPr>
        <w:rFonts w:ascii="Times New Roman" w:hAnsi="Times New Roman" w:cs="Times New Roman"/>
        <w:color w:val="000000"/>
        <w:sz w:val="18"/>
        <w:szCs w:val="20"/>
      </w:rPr>
      <w:t xml:space="preserve">Upravni odjel za </w:t>
    </w:r>
    <w:r w:rsidR="00401FE9">
      <w:rPr>
        <w:rFonts w:ascii="Times New Roman" w:hAnsi="Times New Roman" w:cs="Times New Roman"/>
        <w:color w:val="000000"/>
        <w:sz w:val="18"/>
        <w:szCs w:val="20"/>
      </w:rPr>
      <w:t>društvene djelatnosti</w:t>
    </w:r>
    <w:r>
      <w:rPr>
        <w:rFonts w:ascii="Times New Roman" w:hAnsi="Times New Roman" w:cs="Times New Roman"/>
        <w:sz w:val="18"/>
        <w:szCs w:val="18"/>
      </w:rPr>
      <w:t xml:space="preserve">, </w:t>
    </w:r>
    <w:proofErr w:type="spellStart"/>
    <w:r w:rsidRPr="003114FE">
      <w:rPr>
        <w:rFonts w:ascii="Times New Roman" w:hAnsi="Times New Roman" w:cs="Times New Roman"/>
        <w:sz w:val="18"/>
        <w:szCs w:val="18"/>
      </w:rPr>
      <w:t>Banjavčićeva</w:t>
    </w:r>
    <w:proofErr w:type="spellEnd"/>
    <w:r w:rsidRPr="003114FE">
      <w:rPr>
        <w:rFonts w:ascii="Times New Roman" w:hAnsi="Times New Roman" w:cs="Times New Roman"/>
        <w:sz w:val="18"/>
        <w:szCs w:val="18"/>
      </w:rPr>
      <w:t xml:space="preserve"> 9, 47000 Karlovac</w:t>
    </w:r>
    <w:r>
      <w:rPr>
        <w:rFonts w:ascii="Times New Roman" w:hAnsi="Times New Roman" w:cs="Times New Roman"/>
        <w:sz w:val="18"/>
        <w:szCs w:val="18"/>
      </w:rPr>
      <w:t>,</w:t>
    </w:r>
  </w:p>
  <w:p w14:paraId="20D873B2" w14:textId="2DBBDA84" w:rsidR="007D47DB" w:rsidRPr="008D78AB" w:rsidRDefault="007D47DB" w:rsidP="007D47DB">
    <w:pPr>
      <w:pStyle w:val="Footer"/>
      <w:pBdr>
        <w:top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OIB: 25654647153, </w:t>
    </w:r>
    <w:r w:rsidRPr="003114FE">
      <w:rPr>
        <w:rFonts w:ascii="Times New Roman" w:hAnsi="Times New Roman" w:cs="Times New Roman"/>
        <w:sz w:val="18"/>
        <w:szCs w:val="18"/>
      </w:rPr>
      <w:t>tel. +385 47 628</w:t>
    </w:r>
    <w:r>
      <w:rPr>
        <w:rFonts w:ascii="Times New Roman" w:hAnsi="Times New Roman" w:cs="Times New Roman"/>
        <w:sz w:val="18"/>
        <w:szCs w:val="18"/>
      </w:rPr>
      <w:t xml:space="preserve"> </w:t>
    </w:r>
    <w:r w:rsidR="00401FE9">
      <w:rPr>
        <w:rFonts w:ascii="Times New Roman" w:hAnsi="Times New Roman" w:cs="Times New Roman"/>
        <w:sz w:val="18"/>
        <w:szCs w:val="18"/>
      </w:rPr>
      <w:t>109</w:t>
    </w:r>
    <w:r>
      <w:rPr>
        <w:rFonts w:ascii="Times New Roman" w:hAnsi="Times New Roman" w:cs="Times New Roman"/>
        <w:sz w:val="18"/>
        <w:szCs w:val="18"/>
      </w:rPr>
      <w:t xml:space="preserve">, fax: +385 47 </w:t>
    </w:r>
    <w:r w:rsidR="00286943">
      <w:rPr>
        <w:rFonts w:ascii="Times New Roman" w:hAnsi="Times New Roman" w:cs="Times New Roman"/>
        <w:sz w:val="18"/>
        <w:szCs w:val="18"/>
      </w:rPr>
      <w:t xml:space="preserve">628 </w:t>
    </w:r>
    <w:r w:rsidR="00401FE9">
      <w:rPr>
        <w:rFonts w:ascii="Times New Roman" w:hAnsi="Times New Roman" w:cs="Times New Roman"/>
        <w:sz w:val="18"/>
        <w:szCs w:val="18"/>
      </w:rPr>
      <w:t>141</w:t>
    </w:r>
    <w:r>
      <w:rPr>
        <w:rFonts w:ascii="Times New Roman" w:hAnsi="Times New Roman" w:cs="Times New Roman"/>
        <w:sz w:val="18"/>
        <w:szCs w:val="18"/>
      </w:rPr>
      <w:t xml:space="preserve"> , www.karlovac.hr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5E9D9" w14:textId="77777777" w:rsidR="00467DDA" w:rsidRDefault="00467DDA" w:rsidP="00883CD4">
      <w:pPr>
        <w:spacing w:after="0" w:line="240" w:lineRule="auto"/>
      </w:pPr>
      <w:r>
        <w:separator/>
      </w:r>
    </w:p>
  </w:footnote>
  <w:footnote w:type="continuationSeparator" w:id="0">
    <w:p w14:paraId="3F249442" w14:textId="77777777" w:rsidR="00467DDA" w:rsidRDefault="00467DDA" w:rsidP="00883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74"/>
      <w:gridCol w:w="6165"/>
    </w:tblGrid>
    <w:tr w:rsidR="007D47DB" w:rsidRPr="00B57821" w14:paraId="62A7A234" w14:textId="77777777" w:rsidTr="002D1ED7">
      <w:trPr>
        <w:trHeight w:hRule="exact" w:val="1129"/>
      </w:trPr>
      <w:tc>
        <w:tcPr>
          <w:tcW w:w="2874" w:type="dxa"/>
          <w:vAlign w:val="center"/>
        </w:tcPr>
        <w:p w14:paraId="0C18A371" w14:textId="77777777" w:rsidR="007D47DB" w:rsidRPr="00F403FB" w:rsidRDefault="007D47DB" w:rsidP="007D47DB">
          <w:pPr>
            <w:autoSpaceDE w:val="0"/>
            <w:autoSpaceDN w:val="0"/>
            <w:adjustRightInd w:val="0"/>
            <w:spacing w:before="12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  <w:noProof/>
              <w:lang w:eastAsia="hr-HR"/>
            </w:rPr>
            <w:drawing>
              <wp:anchor distT="0" distB="0" distL="36195" distR="0" simplePos="0" relativeHeight="251659264" behindDoc="1" locked="0" layoutInCell="1" allowOverlap="1" wp14:anchorId="58EED1A8" wp14:editId="5CEDF79E">
                <wp:simplePos x="0" y="0"/>
                <wp:positionH relativeFrom="column">
                  <wp:posOffset>664845</wp:posOffset>
                </wp:positionH>
                <wp:positionV relativeFrom="paragraph">
                  <wp:posOffset>-282575</wp:posOffset>
                </wp:positionV>
                <wp:extent cx="219710" cy="287655"/>
                <wp:effectExtent l="19050" t="0" r="8890" b="0"/>
                <wp:wrapTopAndBottom/>
                <wp:docPr id="10" name="Picture 10" descr="Grb RH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b RH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710" cy="287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403FB">
            <w:rPr>
              <w:rFonts w:ascii="Times New Roman" w:hAnsi="Times New Roman" w:cs="Times New Roman"/>
            </w:rPr>
            <w:ptab w:relativeTo="margin" w:alignment="left" w:leader="none"/>
          </w:r>
          <w:r w:rsidRPr="00F403FB">
            <w:rPr>
              <w:rFonts w:ascii="Times New Roman" w:hAnsi="Times New Roman" w:cs="Times New Roman"/>
            </w:rPr>
            <w:ptab w:relativeTo="margin" w:alignment="left" w:leader="none"/>
          </w:r>
          <w:r w:rsidRPr="00F403FB">
            <w:rPr>
              <w:rFonts w:ascii="Times New Roman" w:hAnsi="Times New Roman" w:cs="Times New Roman"/>
            </w:rPr>
            <w:t>REPUBLIKA HRVATSKA</w:t>
          </w:r>
        </w:p>
        <w:p w14:paraId="2842D33C" w14:textId="77777777" w:rsidR="007D47DB" w:rsidRDefault="007D47DB" w:rsidP="007D47DB">
          <w:pPr>
            <w:autoSpaceDE w:val="0"/>
            <w:autoSpaceDN w:val="0"/>
            <w:adjustRightInd w:val="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</w:rPr>
            <w:t>KARLOVAČKA ŽUPANIJA</w:t>
          </w:r>
        </w:p>
        <w:p w14:paraId="26AE6C94" w14:textId="77777777" w:rsidR="007D47DB" w:rsidRPr="00F403FB" w:rsidRDefault="007D47DB" w:rsidP="007D47DB">
          <w:pPr>
            <w:autoSpaceDE w:val="0"/>
            <w:autoSpaceDN w:val="0"/>
            <w:adjustRightInd w:val="0"/>
            <w:rPr>
              <w:rFonts w:ascii="Times New Roman" w:hAnsi="Times New Roman" w:cs="Times New Roman"/>
            </w:rPr>
          </w:pPr>
        </w:p>
      </w:tc>
      <w:tc>
        <w:tcPr>
          <w:tcW w:w="6165" w:type="dxa"/>
          <w:vMerge w:val="restart"/>
          <w:vAlign w:val="center"/>
        </w:tcPr>
        <w:p w14:paraId="0C88440F" w14:textId="77777777" w:rsidR="007D47DB" w:rsidRPr="00B57821" w:rsidRDefault="007D47DB" w:rsidP="007D47DB">
          <w:pPr>
            <w:autoSpaceDE w:val="0"/>
            <w:autoSpaceDN w:val="0"/>
            <w:adjustRightInd w:val="0"/>
            <w:spacing w:before="120"/>
            <w:jc w:val="right"/>
            <w:rPr>
              <w:rFonts w:ascii="Times New Roman" w:hAnsi="Times New Roman" w:cs="Times New Roman"/>
              <w:noProof/>
              <w:sz w:val="18"/>
              <w:szCs w:val="18"/>
              <w:lang w:val="en-US"/>
            </w:rPr>
          </w:pPr>
          <w:r>
            <w:rPr>
              <w:rFonts w:ascii="Times New Roman" w:hAnsi="Times New Roman" w:cs="Times New Roman"/>
              <w:noProof/>
              <w:sz w:val="18"/>
              <w:szCs w:val="18"/>
              <w:lang w:eastAsia="hr-HR"/>
            </w:rPr>
            <w:drawing>
              <wp:inline distT="0" distB="0" distL="0" distR="0" wp14:anchorId="30413D38" wp14:editId="51D6587F">
                <wp:extent cx="1335405" cy="365760"/>
                <wp:effectExtent l="0" t="0" r="0" b="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5405" cy="3657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7D47DB" w:rsidRPr="00B57821" w14:paraId="1F6BE975" w14:textId="77777777" w:rsidTr="002D1ED7">
      <w:trPr>
        <w:trHeight w:val="437"/>
      </w:trPr>
      <w:tc>
        <w:tcPr>
          <w:tcW w:w="2874" w:type="dxa"/>
          <w:vAlign w:val="bottom"/>
        </w:tcPr>
        <w:p w14:paraId="54068BEB" w14:textId="77777777" w:rsidR="007D47DB" w:rsidRPr="00F403FB" w:rsidRDefault="007D47DB" w:rsidP="007D47DB">
          <w:pPr>
            <w:autoSpaceDE w:val="0"/>
            <w:autoSpaceDN w:val="0"/>
            <w:adjustRightInd w:val="0"/>
            <w:spacing w:before="24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  <w:noProof/>
              <w:color w:val="000000"/>
              <w:lang w:eastAsia="hr-HR"/>
            </w:rPr>
            <w:drawing>
              <wp:anchor distT="0" distB="0" distL="36195" distR="0" simplePos="0" relativeHeight="251660288" behindDoc="1" locked="0" layoutInCell="1" allowOverlap="0" wp14:anchorId="270DE119" wp14:editId="5A813134">
                <wp:simplePos x="0" y="0"/>
                <wp:positionH relativeFrom="column">
                  <wp:posOffset>-111760</wp:posOffset>
                </wp:positionH>
                <wp:positionV relativeFrom="paragraph">
                  <wp:posOffset>-635</wp:posOffset>
                </wp:positionV>
                <wp:extent cx="307975" cy="361315"/>
                <wp:effectExtent l="19050" t="0" r="0" b="0"/>
                <wp:wrapThrough wrapText="bothSides">
                  <wp:wrapPolygon edited="0">
                    <wp:start x="-1336" y="0"/>
                    <wp:lineTo x="-1336" y="20499"/>
                    <wp:lineTo x="21377" y="20499"/>
                    <wp:lineTo x="21377" y="0"/>
                    <wp:lineTo x="-1336" y="0"/>
                  </wp:wrapPolygon>
                </wp:wrapThrough>
                <wp:docPr id="12" name="Picture 4" descr="Grb-boj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b-boja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975" cy="361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Times New Roman" w:hAnsi="Times New Roman" w:cs="Times New Roman"/>
            </w:rPr>
            <w:t xml:space="preserve"> </w:t>
          </w:r>
          <w:r w:rsidRPr="00F403FB">
            <w:rPr>
              <w:rFonts w:ascii="Times New Roman" w:hAnsi="Times New Roman" w:cs="Times New Roman"/>
            </w:rPr>
            <w:t>GRAD KARLOVAC</w:t>
          </w:r>
        </w:p>
      </w:tc>
      <w:tc>
        <w:tcPr>
          <w:tcW w:w="6165" w:type="dxa"/>
          <w:vMerge/>
          <w:vAlign w:val="center"/>
        </w:tcPr>
        <w:p w14:paraId="1A3286D9" w14:textId="77777777" w:rsidR="007D47DB" w:rsidRDefault="007D47DB" w:rsidP="007D47DB">
          <w:pPr>
            <w:autoSpaceDE w:val="0"/>
            <w:autoSpaceDN w:val="0"/>
            <w:adjustRightInd w:val="0"/>
            <w:spacing w:before="240"/>
            <w:rPr>
              <w:rFonts w:ascii="Times New Roman" w:hAnsi="Times New Roman" w:cs="Times New Roman"/>
              <w:noProof/>
              <w:color w:val="000000"/>
              <w:sz w:val="18"/>
              <w:szCs w:val="20"/>
              <w:lang w:val="en-US"/>
            </w:rPr>
          </w:pPr>
        </w:p>
      </w:tc>
    </w:tr>
  </w:tbl>
  <w:p w14:paraId="09E7F0F1" w14:textId="77777777" w:rsidR="007D47DB" w:rsidRDefault="007D47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12505"/>
    <w:multiLevelType w:val="hybridMultilevel"/>
    <w:tmpl w:val="7188EDAE"/>
    <w:lvl w:ilvl="0" w:tplc="1B96A2EA">
      <w:start w:val="47"/>
      <w:numFmt w:val="bullet"/>
      <w:lvlText w:val="-"/>
      <w:lvlJc w:val="left"/>
      <w:pPr>
        <w:ind w:left="1365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" w15:restartNumberingAfterBreak="0">
    <w:nsid w:val="0B0162B3"/>
    <w:multiLevelType w:val="hybridMultilevel"/>
    <w:tmpl w:val="6DCEECD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08E397F"/>
    <w:multiLevelType w:val="hybridMultilevel"/>
    <w:tmpl w:val="E22AE9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D7B43"/>
    <w:multiLevelType w:val="hybridMultilevel"/>
    <w:tmpl w:val="1E3687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F3641"/>
    <w:multiLevelType w:val="hybridMultilevel"/>
    <w:tmpl w:val="8A5C90A4"/>
    <w:lvl w:ilvl="0" w:tplc="3D7AD8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F61737"/>
    <w:multiLevelType w:val="hybridMultilevel"/>
    <w:tmpl w:val="7CD2E1DE"/>
    <w:lvl w:ilvl="0" w:tplc="A86E2D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A01839"/>
    <w:multiLevelType w:val="hybridMultilevel"/>
    <w:tmpl w:val="336066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F139AE"/>
    <w:multiLevelType w:val="hybridMultilevel"/>
    <w:tmpl w:val="B3CC4530"/>
    <w:lvl w:ilvl="0" w:tplc="AD980FB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8C6D6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98F57D4"/>
    <w:multiLevelType w:val="hybridMultilevel"/>
    <w:tmpl w:val="DEAC23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05550"/>
    <w:multiLevelType w:val="hybridMultilevel"/>
    <w:tmpl w:val="336066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5425CD"/>
    <w:multiLevelType w:val="hybridMultilevel"/>
    <w:tmpl w:val="83106C0C"/>
    <w:lvl w:ilvl="0" w:tplc="71C62A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440F81"/>
    <w:multiLevelType w:val="hybridMultilevel"/>
    <w:tmpl w:val="2908631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9352E5E"/>
    <w:multiLevelType w:val="hybridMultilevel"/>
    <w:tmpl w:val="D7F430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9D4233"/>
    <w:multiLevelType w:val="hybridMultilevel"/>
    <w:tmpl w:val="AF528F9E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4C907F03"/>
    <w:multiLevelType w:val="hybridMultilevel"/>
    <w:tmpl w:val="336066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2D6259"/>
    <w:multiLevelType w:val="hybridMultilevel"/>
    <w:tmpl w:val="56F2F53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ABC25CD"/>
    <w:multiLevelType w:val="hybridMultilevel"/>
    <w:tmpl w:val="189A2A58"/>
    <w:lvl w:ilvl="0" w:tplc="F4C018FC">
      <w:start w:val="1"/>
      <w:numFmt w:val="decimal"/>
      <w:lvlText w:val="%1."/>
      <w:lvlJc w:val="left"/>
      <w:pPr>
        <w:ind w:left="720" w:hanging="360"/>
      </w:pPr>
      <w:rPr>
        <w:rFonts w:eastAsia="Times New Roman" w:cs="Arial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45135A"/>
    <w:multiLevelType w:val="multilevel"/>
    <w:tmpl w:val="286C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06550A8"/>
    <w:multiLevelType w:val="hybridMultilevel"/>
    <w:tmpl w:val="CBF4F684"/>
    <w:lvl w:ilvl="0" w:tplc="01349AA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5C4E54"/>
    <w:multiLevelType w:val="multilevel"/>
    <w:tmpl w:val="64E64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E6F6F88"/>
    <w:multiLevelType w:val="hybridMultilevel"/>
    <w:tmpl w:val="10921F06"/>
    <w:lvl w:ilvl="0" w:tplc="9E4E91DA">
      <w:start w:val="2"/>
      <w:numFmt w:val="bullet"/>
      <w:lvlText w:val="-"/>
      <w:lvlJc w:val="left"/>
      <w:pPr>
        <w:tabs>
          <w:tab w:val="num" w:pos="360"/>
        </w:tabs>
        <w:ind w:left="360" w:hanging="76"/>
      </w:p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614EA7"/>
    <w:multiLevelType w:val="hybridMultilevel"/>
    <w:tmpl w:val="E460C9DE"/>
    <w:lvl w:ilvl="0" w:tplc="F7FC439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3"/>
  </w:num>
  <w:num w:numId="4">
    <w:abstractNumId w:val="2"/>
  </w:num>
  <w:num w:numId="5">
    <w:abstractNumId w:val="19"/>
  </w:num>
  <w:num w:numId="6">
    <w:abstractNumId w:val="15"/>
  </w:num>
  <w:num w:numId="7">
    <w:abstractNumId w:val="7"/>
  </w:num>
  <w:num w:numId="8">
    <w:abstractNumId w:val="4"/>
  </w:num>
  <w:num w:numId="9">
    <w:abstractNumId w:val="6"/>
  </w:num>
  <w:num w:numId="10">
    <w:abstractNumId w:val="10"/>
  </w:num>
  <w:num w:numId="11">
    <w:abstractNumId w:val="16"/>
  </w:num>
  <w:num w:numId="12">
    <w:abstractNumId w:val="21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</w:num>
  <w:num w:numId="15">
    <w:abstractNumId w:val="22"/>
  </w:num>
  <w:num w:numId="16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20"/>
  </w:num>
  <w:num w:numId="22">
    <w:abstractNumId w:val="1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C8"/>
    <w:rsid w:val="00000F06"/>
    <w:rsid w:val="0000106D"/>
    <w:rsid w:val="00001B78"/>
    <w:rsid w:val="0000526C"/>
    <w:rsid w:val="000062B6"/>
    <w:rsid w:val="000073AB"/>
    <w:rsid w:val="000108BC"/>
    <w:rsid w:val="00011283"/>
    <w:rsid w:val="00020902"/>
    <w:rsid w:val="00021848"/>
    <w:rsid w:val="000239A7"/>
    <w:rsid w:val="00024D4C"/>
    <w:rsid w:val="00025B5B"/>
    <w:rsid w:val="0002738B"/>
    <w:rsid w:val="0003195C"/>
    <w:rsid w:val="00031B6F"/>
    <w:rsid w:val="000378BD"/>
    <w:rsid w:val="000402DC"/>
    <w:rsid w:val="00040509"/>
    <w:rsid w:val="00040964"/>
    <w:rsid w:val="0004270C"/>
    <w:rsid w:val="00042A3A"/>
    <w:rsid w:val="00043319"/>
    <w:rsid w:val="00044E2C"/>
    <w:rsid w:val="0004511E"/>
    <w:rsid w:val="00046305"/>
    <w:rsid w:val="0004633D"/>
    <w:rsid w:val="00047116"/>
    <w:rsid w:val="00050D67"/>
    <w:rsid w:val="000511D1"/>
    <w:rsid w:val="0005219D"/>
    <w:rsid w:val="000527F9"/>
    <w:rsid w:val="00052F84"/>
    <w:rsid w:val="000546E6"/>
    <w:rsid w:val="000547A0"/>
    <w:rsid w:val="00056186"/>
    <w:rsid w:val="000566A7"/>
    <w:rsid w:val="00060050"/>
    <w:rsid w:val="00060709"/>
    <w:rsid w:val="000610AA"/>
    <w:rsid w:val="000612DB"/>
    <w:rsid w:val="00061F7A"/>
    <w:rsid w:val="00062725"/>
    <w:rsid w:val="00063052"/>
    <w:rsid w:val="00066051"/>
    <w:rsid w:val="00066506"/>
    <w:rsid w:val="000666C2"/>
    <w:rsid w:val="00067B83"/>
    <w:rsid w:val="00067BC5"/>
    <w:rsid w:val="00067F0C"/>
    <w:rsid w:val="00072144"/>
    <w:rsid w:val="00072A36"/>
    <w:rsid w:val="0007510B"/>
    <w:rsid w:val="000768EA"/>
    <w:rsid w:val="00076925"/>
    <w:rsid w:val="000771EE"/>
    <w:rsid w:val="00077A69"/>
    <w:rsid w:val="000808F0"/>
    <w:rsid w:val="000811E3"/>
    <w:rsid w:val="00081842"/>
    <w:rsid w:val="0008382D"/>
    <w:rsid w:val="00085C93"/>
    <w:rsid w:val="000861F0"/>
    <w:rsid w:val="000866F3"/>
    <w:rsid w:val="0008786F"/>
    <w:rsid w:val="00093511"/>
    <w:rsid w:val="00093793"/>
    <w:rsid w:val="0009405A"/>
    <w:rsid w:val="00094086"/>
    <w:rsid w:val="000956D3"/>
    <w:rsid w:val="000977A7"/>
    <w:rsid w:val="000A1A03"/>
    <w:rsid w:val="000A3D2D"/>
    <w:rsid w:val="000A55D2"/>
    <w:rsid w:val="000A60AB"/>
    <w:rsid w:val="000A62DF"/>
    <w:rsid w:val="000A71D3"/>
    <w:rsid w:val="000B3813"/>
    <w:rsid w:val="000B3C7C"/>
    <w:rsid w:val="000B4CE8"/>
    <w:rsid w:val="000B5FDC"/>
    <w:rsid w:val="000B6387"/>
    <w:rsid w:val="000B6873"/>
    <w:rsid w:val="000B7ED3"/>
    <w:rsid w:val="000C2B25"/>
    <w:rsid w:val="000C301F"/>
    <w:rsid w:val="000C3168"/>
    <w:rsid w:val="000C3E6F"/>
    <w:rsid w:val="000C3F74"/>
    <w:rsid w:val="000C43D2"/>
    <w:rsid w:val="000C4910"/>
    <w:rsid w:val="000C5C76"/>
    <w:rsid w:val="000D04A3"/>
    <w:rsid w:val="000D0726"/>
    <w:rsid w:val="000D08E1"/>
    <w:rsid w:val="000D0BB5"/>
    <w:rsid w:val="000D3659"/>
    <w:rsid w:val="000D36F1"/>
    <w:rsid w:val="000D44F7"/>
    <w:rsid w:val="000D4C62"/>
    <w:rsid w:val="000E01D5"/>
    <w:rsid w:val="000E10A4"/>
    <w:rsid w:val="000E32C6"/>
    <w:rsid w:val="000E67F5"/>
    <w:rsid w:val="000F2F32"/>
    <w:rsid w:val="000F315D"/>
    <w:rsid w:val="000F4243"/>
    <w:rsid w:val="000F5A1A"/>
    <w:rsid w:val="000F6435"/>
    <w:rsid w:val="00100C1D"/>
    <w:rsid w:val="00101A48"/>
    <w:rsid w:val="00104235"/>
    <w:rsid w:val="00115AD4"/>
    <w:rsid w:val="0011603D"/>
    <w:rsid w:val="00120C6E"/>
    <w:rsid w:val="001214DD"/>
    <w:rsid w:val="0012246E"/>
    <w:rsid w:val="00124F7C"/>
    <w:rsid w:val="0012615D"/>
    <w:rsid w:val="00131391"/>
    <w:rsid w:val="0013702A"/>
    <w:rsid w:val="001418B7"/>
    <w:rsid w:val="00142A63"/>
    <w:rsid w:val="0014369C"/>
    <w:rsid w:val="00143E5F"/>
    <w:rsid w:val="00146ECC"/>
    <w:rsid w:val="00150EEA"/>
    <w:rsid w:val="00152611"/>
    <w:rsid w:val="00154D4F"/>
    <w:rsid w:val="00155557"/>
    <w:rsid w:val="00156503"/>
    <w:rsid w:val="00156849"/>
    <w:rsid w:val="00157F21"/>
    <w:rsid w:val="001607A7"/>
    <w:rsid w:val="00163074"/>
    <w:rsid w:val="00163E03"/>
    <w:rsid w:val="00164623"/>
    <w:rsid w:val="00164A0F"/>
    <w:rsid w:val="00164BB3"/>
    <w:rsid w:val="00167A54"/>
    <w:rsid w:val="00170290"/>
    <w:rsid w:val="00172A5B"/>
    <w:rsid w:val="00172E12"/>
    <w:rsid w:val="00174576"/>
    <w:rsid w:val="00174C1A"/>
    <w:rsid w:val="00174E8C"/>
    <w:rsid w:val="00175E9D"/>
    <w:rsid w:val="001800CF"/>
    <w:rsid w:val="00180E8F"/>
    <w:rsid w:val="00181C9B"/>
    <w:rsid w:val="00183187"/>
    <w:rsid w:val="00186332"/>
    <w:rsid w:val="0019014A"/>
    <w:rsid w:val="00190E2A"/>
    <w:rsid w:val="00191636"/>
    <w:rsid w:val="0019233B"/>
    <w:rsid w:val="00192701"/>
    <w:rsid w:val="0019274C"/>
    <w:rsid w:val="0019282E"/>
    <w:rsid w:val="00192AE9"/>
    <w:rsid w:val="00192E37"/>
    <w:rsid w:val="00196DED"/>
    <w:rsid w:val="0019742E"/>
    <w:rsid w:val="001A049A"/>
    <w:rsid w:val="001A05BC"/>
    <w:rsid w:val="001A084B"/>
    <w:rsid w:val="001A097B"/>
    <w:rsid w:val="001A0BFE"/>
    <w:rsid w:val="001A10AD"/>
    <w:rsid w:val="001A17D9"/>
    <w:rsid w:val="001A2151"/>
    <w:rsid w:val="001A2793"/>
    <w:rsid w:val="001A2C80"/>
    <w:rsid w:val="001A6218"/>
    <w:rsid w:val="001A7CE7"/>
    <w:rsid w:val="001B067D"/>
    <w:rsid w:val="001B3032"/>
    <w:rsid w:val="001C3CEB"/>
    <w:rsid w:val="001C5A5C"/>
    <w:rsid w:val="001C5E26"/>
    <w:rsid w:val="001C6E34"/>
    <w:rsid w:val="001C6EC2"/>
    <w:rsid w:val="001C7EDE"/>
    <w:rsid w:val="001D136B"/>
    <w:rsid w:val="001D19FE"/>
    <w:rsid w:val="001D1F3B"/>
    <w:rsid w:val="001D2674"/>
    <w:rsid w:val="001D43C2"/>
    <w:rsid w:val="001D625C"/>
    <w:rsid w:val="001D66F3"/>
    <w:rsid w:val="001D6857"/>
    <w:rsid w:val="001E1036"/>
    <w:rsid w:val="001E4940"/>
    <w:rsid w:val="001E51E0"/>
    <w:rsid w:val="001F0C86"/>
    <w:rsid w:val="001F128D"/>
    <w:rsid w:val="001F1766"/>
    <w:rsid w:val="001F2059"/>
    <w:rsid w:val="001F2759"/>
    <w:rsid w:val="001F2B16"/>
    <w:rsid w:val="001F30B4"/>
    <w:rsid w:val="001F3266"/>
    <w:rsid w:val="001F4C8D"/>
    <w:rsid w:val="00200FD7"/>
    <w:rsid w:val="00203797"/>
    <w:rsid w:val="00203C55"/>
    <w:rsid w:val="00210CAA"/>
    <w:rsid w:val="002123A3"/>
    <w:rsid w:val="00213878"/>
    <w:rsid w:val="00216510"/>
    <w:rsid w:val="002165A4"/>
    <w:rsid w:val="00216A65"/>
    <w:rsid w:val="00216BB5"/>
    <w:rsid w:val="00221A0C"/>
    <w:rsid w:val="002225BC"/>
    <w:rsid w:val="0022298D"/>
    <w:rsid w:val="00223637"/>
    <w:rsid w:val="00224356"/>
    <w:rsid w:val="00224B1C"/>
    <w:rsid w:val="00224F93"/>
    <w:rsid w:val="002279D7"/>
    <w:rsid w:val="00230B48"/>
    <w:rsid w:val="00231212"/>
    <w:rsid w:val="00231EF2"/>
    <w:rsid w:val="00232E2E"/>
    <w:rsid w:val="00240073"/>
    <w:rsid w:val="00240814"/>
    <w:rsid w:val="00240B3E"/>
    <w:rsid w:val="00240B95"/>
    <w:rsid w:val="00240C49"/>
    <w:rsid w:val="00240D81"/>
    <w:rsid w:val="00240F32"/>
    <w:rsid w:val="00241EA8"/>
    <w:rsid w:val="002443D5"/>
    <w:rsid w:val="00245356"/>
    <w:rsid w:val="0024672C"/>
    <w:rsid w:val="0024678F"/>
    <w:rsid w:val="00246931"/>
    <w:rsid w:val="00247E28"/>
    <w:rsid w:val="002512D2"/>
    <w:rsid w:val="0025249A"/>
    <w:rsid w:val="00253B7F"/>
    <w:rsid w:val="00253D28"/>
    <w:rsid w:val="00255417"/>
    <w:rsid w:val="0026120A"/>
    <w:rsid w:val="0026129A"/>
    <w:rsid w:val="002614A0"/>
    <w:rsid w:val="0026481C"/>
    <w:rsid w:val="0026507B"/>
    <w:rsid w:val="00265A46"/>
    <w:rsid w:val="002669EF"/>
    <w:rsid w:val="00266FD7"/>
    <w:rsid w:val="00270AF6"/>
    <w:rsid w:val="00270C26"/>
    <w:rsid w:val="0027107A"/>
    <w:rsid w:val="0027305E"/>
    <w:rsid w:val="00273851"/>
    <w:rsid w:val="00273E8A"/>
    <w:rsid w:val="002747EE"/>
    <w:rsid w:val="00275C03"/>
    <w:rsid w:val="00276F75"/>
    <w:rsid w:val="00277109"/>
    <w:rsid w:val="0027789E"/>
    <w:rsid w:val="00280144"/>
    <w:rsid w:val="00280E20"/>
    <w:rsid w:val="00281B54"/>
    <w:rsid w:val="00282BC2"/>
    <w:rsid w:val="00283A79"/>
    <w:rsid w:val="002856CD"/>
    <w:rsid w:val="00286084"/>
    <w:rsid w:val="00286943"/>
    <w:rsid w:val="00291948"/>
    <w:rsid w:val="00294F04"/>
    <w:rsid w:val="00297174"/>
    <w:rsid w:val="00297418"/>
    <w:rsid w:val="002A01FE"/>
    <w:rsid w:val="002A0C8E"/>
    <w:rsid w:val="002A24DE"/>
    <w:rsid w:val="002A25E5"/>
    <w:rsid w:val="002A37BB"/>
    <w:rsid w:val="002A53E8"/>
    <w:rsid w:val="002A5D9B"/>
    <w:rsid w:val="002B0E66"/>
    <w:rsid w:val="002B34E3"/>
    <w:rsid w:val="002B38B0"/>
    <w:rsid w:val="002B66E3"/>
    <w:rsid w:val="002C11D9"/>
    <w:rsid w:val="002C2531"/>
    <w:rsid w:val="002C3D95"/>
    <w:rsid w:val="002C6129"/>
    <w:rsid w:val="002C661F"/>
    <w:rsid w:val="002D022E"/>
    <w:rsid w:val="002D0E05"/>
    <w:rsid w:val="002D0E0B"/>
    <w:rsid w:val="002D17FD"/>
    <w:rsid w:val="002D1C56"/>
    <w:rsid w:val="002D229A"/>
    <w:rsid w:val="002D4BF0"/>
    <w:rsid w:val="002E1B4A"/>
    <w:rsid w:val="002E1EF5"/>
    <w:rsid w:val="002E4252"/>
    <w:rsid w:val="002E7D62"/>
    <w:rsid w:val="002F18DF"/>
    <w:rsid w:val="002F2C9F"/>
    <w:rsid w:val="002F3997"/>
    <w:rsid w:val="002F3B6E"/>
    <w:rsid w:val="002F44D4"/>
    <w:rsid w:val="002F4E94"/>
    <w:rsid w:val="002F57D5"/>
    <w:rsid w:val="002F5FF7"/>
    <w:rsid w:val="002F6AE5"/>
    <w:rsid w:val="003011AB"/>
    <w:rsid w:val="0030378E"/>
    <w:rsid w:val="0030471E"/>
    <w:rsid w:val="00307B51"/>
    <w:rsid w:val="003114FE"/>
    <w:rsid w:val="00311783"/>
    <w:rsid w:val="0031184F"/>
    <w:rsid w:val="00311EDD"/>
    <w:rsid w:val="003121A7"/>
    <w:rsid w:val="0031249B"/>
    <w:rsid w:val="003146A2"/>
    <w:rsid w:val="00314DC0"/>
    <w:rsid w:val="00316D86"/>
    <w:rsid w:val="00316DBE"/>
    <w:rsid w:val="003178D1"/>
    <w:rsid w:val="003203B2"/>
    <w:rsid w:val="0032134C"/>
    <w:rsid w:val="00321EFB"/>
    <w:rsid w:val="003240F6"/>
    <w:rsid w:val="00325A76"/>
    <w:rsid w:val="003262D9"/>
    <w:rsid w:val="00326367"/>
    <w:rsid w:val="00327A63"/>
    <w:rsid w:val="00331148"/>
    <w:rsid w:val="00331277"/>
    <w:rsid w:val="00332BF1"/>
    <w:rsid w:val="00333688"/>
    <w:rsid w:val="0033371E"/>
    <w:rsid w:val="003352AC"/>
    <w:rsid w:val="00335F37"/>
    <w:rsid w:val="003366BB"/>
    <w:rsid w:val="003377D5"/>
    <w:rsid w:val="00340A78"/>
    <w:rsid w:val="00343231"/>
    <w:rsid w:val="00343B0B"/>
    <w:rsid w:val="00344736"/>
    <w:rsid w:val="003452C9"/>
    <w:rsid w:val="00347032"/>
    <w:rsid w:val="00347817"/>
    <w:rsid w:val="00347C90"/>
    <w:rsid w:val="00352845"/>
    <w:rsid w:val="00353C0F"/>
    <w:rsid w:val="00353DF5"/>
    <w:rsid w:val="00355ECD"/>
    <w:rsid w:val="00357DF3"/>
    <w:rsid w:val="00361BD8"/>
    <w:rsid w:val="00362B78"/>
    <w:rsid w:val="00363CE1"/>
    <w:rsid w:val="003640E2"/>
    <w:rsid w:val="00365D20"/>
    <w:rsid w:val="00366599"/>
    <w:rsid w:val="00367D12"/>
    <w:rsid w:val="00372C69"/>
    <w:rsid w:val="00380CE2"/>
    <w:rsid w:val="003826B6"/>
    <w:rsid w:val="003844ED"/>
    <w:rsid w:val="00384901"/>
    <w:rsid w:val="00385DF1"/>
    <w:rsid w:val="00386B05"/>
    <w:rsid w:val="003873EE"/>
    <w:rsid w:val="00387976"/>
    <w:rsid w:val="003909B3"/>
    <w:rsid w:val="00391FDE"/>
    <w:rsid w:val="003935BD"/>
    <w:rsid w:val="003948AD"/>
    <w:rsid w:val="003948C1"/>
    <w:rsid w:val="00394A48"/>
    <w:rsid w:val="00395482"/>
    <w:rsid w:val="003A03C1"/>
    <w:rsid w:val="003A1C5C"/>
    <w:rsid w:val="003A39A4"/>
    <w:rsid w:val="003A4406"/>
    <w:rsid w:val="003A4DE4"/>
    <w:rsid w:val="003A5E25"/>
    <w:rsid w:val="003A7F0A"/>
    <w:rsid w:val="003B27C1"/>
    <w:rsid w:val="003B28F4"/>
    <w:rsid w:val="003B3E14"/>
    <w:rsid w:val="003B4085"/>
    <w:rsid w:val="003B634C"/>
    <w:rsid w:val="003B7024"/>
    <w:rsid w:val="003C2D7A"/>
    <w:rsid w:val="003C39FB"/>
    <w:rsid w:val="003C435F"/>
    <w:rsid w:val="003C5586"/>
    <w:rsid w:val="003C5E1D"/>
    <w:rsid w:val="003C6B04"/>
    <w:rsid w:val="003C7EF7"/>
    <w:rsid w:val="003D1178"/>
    <w:rsid w:val="003D26E4"/>
    <w:rsid w:val="003D4DD8"/>
    <w:rsid w:val="003D5BB6"/>
    <w:rsid w:val="003D6EC2"/>
    <w:rsid w:val="003D6F9C"/>
    <w:rsid w:val="003E0176"/>
    <w:rsid w:val="003E0184"/>
    <w:rsid w:val="003E3958"/>
    <w:rsid w:val="003E423A"/>
    <w:rsid w:val="003E54F1"/>
    <w:rsid w:val="003E711F"/>
    <w:rsid w:val="003F0169"/>
    <w:rsid w:val="003F0D01"/>
    <w:rsid w:val="003F2A71"/>
    <w:rsid w:val="003F5207"/>
    <w:rsid w:val="003F52D7"/>
    <w:rsid w:val="003F5B7E"/>
    <w:rsid w:val="003F6053"/>
    <w:rsid w:val="003F7A4E"/>
    <w:rsid w:val="0040078D"/>
    <w:rsid w:val="00401FE9"/>
    <w:rsid w:val="00402234"/>
    <w:rsid w:val="00402D16"/>
    <w:rsid w:val="0040421F"/>
    <w:rsid w:val="00404A0E"/>
    <w:rsid w:val="004056CF"/>
    <w:rsid w:val="0040581A"/>
    <w:rsid w:val="004104FF"/>
    <w:rsid w:val="00410E73"/>
    <w:rsid w:val="00411319"/>
    <w:rsid w:val="00413411"/>
    <w:rsid w:val="00413684"/>
    <w:rsid w:val="00413FA9"/>
    <w:rsid w:val="00415379"/>
    <w:rsid w:val="0041595B"/>
    <w:rsid w:val="00416B59"/>
    <w:rsid w:val="00420A60"/>
    <w:rsid w:val="00421770"/>
    <w:rsid w:val="00424AE4"/>
    <w:rsid w:val="0042599D"/>
    <w:rsid w:val="00425E68"/>
    <w:rsid w:val="004271A4"/>
    <w:rsid w:val="00433CBD"/>
    <w:rsid w:val="00436015"/>
    <w:rsid w:val="004361B4"/>
    <w:rsid w:val="00437096"/>
    <w:rsid w:val="0044018F"/>
    <w:rsid w:val="00442728"/>
    <w:rsid w:val="00443FDE"/>
    <w:rsid w:val="00445187"/>
    <w:rsid w:val="004509A2"/>
    <w:rsid w:val="00451B17"/>
    <w:rsid w:val="0045223F"/>
    <w:rsid w:val="00455E17"/>
    <w:rsid w:val="00456DA1"/>
    <w:rsid w:val="00457299"/>
    <w:rsid w:val="004572B2"/>
    <w:rsid w:val="00460260"/>
    <w:rsid w:val="00462101"/>
    <w:rsid w:val="00466272"/>
    <w:rsid w:val="00467DDA"/>
    <w:rsid w:val="00470F69"/>
    <w:rsid w:val="00470FCA"/>
    <w:rsid w:val="00477FEC"/>
    <w:rsid w:val="00480BB0"/>
    <w:rsid w:val="00482B8F"/>
    <w:rsid w:val="0048429F"/>
    <w:rsid w:val="00484A07"/>
    <w:rsid w:val="00484E3C"/>
    <w:rsid w:val="00486AC8"/>
    <w:rsid w:val="00487AB0"/>
    <w:rsid w:val="004922D7"/>
    <w:rsid w:val="00493320"/>
    <w:rsid w:val="0049372D"/>
    <w:rsid w:val="00496455"/>
    <w:rsid w:val="00496DFB"/>
    <w:rsid w:val="00496F4A"/>
    <w:rsid w:val="004A0670"/>
    <w:rsid w:val="004A076B"/>
    <w:rsid w:val="004A0909"/>
    <w:rsid w:val="004A2F5A"/>
    <w:rsid w:val="004B047A"/>
    <w:rsid w:val="004B133F"/>
    <w:rsid w:val="004B1E3C"/>
    <w:rsid w:val="004C02B4"/>
    <w:rsid w:val="004C0EDD"/>
    <w:rsid w:val="004C1336"/>
    <w:rsid w:val="004C4973"/>
    <w:rsid w:val="004C4FFA"/>
    <w:rsid w:val="004C60C7"/>
    <w:rsid w:val="004C619B"/>
    <w:rsid w:val="004C746F"/>
    <w:rsid w:val="004D1971"/>
    <w:rsid w:val="004D3160"/>
    <w:rsid w:val="004D438D"/>
    <w:rsid w:val="004D4A2E"/>
    <w:rsid w:val="004E2370"/>
    <w:rsid w:val="004E409F"/>
    <w:rsid w:val="004E4A24"/>
    <w:rsid w:val="004E5B76"/>
    <w:rsid w:val="004E68F4"/>
    <w:rsid w:val="004F1314"/>
    <w:rsid w:val="004F32F6"/>
    <w:rsid w:val="004F4BFE"/>
    <w:rsid w:val="004F4F22"/>
    <w:rsid w:val="004F5DDD"/>
    <w:rsid w:val="004F5E82"/>
    <w:rsid w:val="004F75E9"/>
    <w:rsid w:val="00500256"/>
    <w:rsid w:val="0050135D"/>
    <w:rsid w:val="00501D23"/>
    <w:rsid w:val="00502C04"/>
    <w:rsid w:val="0050345D"/>
    <w:rsid w:val="00506C60"/>
    <w:rsid w:val="00507F3E"/>
    <w:rsid w:val="00510E98"/>
    <w:rsid w:val="005116B5"/>
    <w:rsid w:val="00514533"/>
    <w:rsid w:val="00514666"/>
    <w:rsid w:val="0051483F"/>
    <w:rsid w:val="005159D0"/>
    <w:rsid w:val="00515A0F"/>
    <w:rsid w:val="0051785A"/>
    <w:rsid w:val="005204FE"/>
    <w:rsid w:val="00523926"/>
    <w:rsid w:val="00526FBE"/>
    <w:rsid w:val="005272FE"/>
    <w:rsid w:val="00527FA2"/>
    <w:rsid w:val="005301CA"/>
    <w:rsid w:val="00535008"/>
    <w:rsid w:val="00535F40"/>
    <w:rsid w:val="005372E6"/>
    <w:rsid w:val="00540A4A"/>
    <w:rsid w:val="00540FC5"/>
    <w:rsid w:val="00542CDF"/>
    <w:rsid w:val="00544485"/>
    <w:rsid w:val="005455AE"/>
    <w:rsid w:val="00545A1A"/>
    <w:rsid w:val="00545F53"/>
    <w:rsid w:val="00545FC2"/>
    <w:rsid w:val="00547A2B"/>
    <w:rsid w:val="00547E05"/>
    <w:rsid w:val="005525A7"/>
    <w:rsid w:val="005565D2"/>
    <w:rsid w:val="005569FB"/>
    <w:rsid w:val="00557C0C"/>
    <w:rsid w:val="005613F6"/>
    <w:rsid w:val="0056396F"/>
    <w:rsid w:val="005658E1"/>
    <w:rsid w:val="00566089"/>
    <w:rsid w:val="00566CE0"/>
    <w:rsid w:val="00566CE2"/>
    <w:rsid w:val="00567F2E"/>
    <w:rsid w:val="00570572"/>
    <w:rsid w:val="0057158B"/>
    <w:rsid w:val="00573E72"/>
    <w:rsid w:val="0057466A"/>
    <w:rsid w:val="00574F8D"/>
    <w:rsid w:val="00580066"/>
    <w:rsid w:val="00580CD3"/>
    <w:rsid w:val="00581AF0"/>
    <w:rsid w:val="00581B32"/>
    <w:rsid w:val="00581F86"/>
    <w:rsid w:val="005836A8"/>
    <w:rsid w:val="00585BE7"/>
    <w:rsid w:val="0059208E"/>
    <w:rsid w:val="00593914"/>
    <w:rsid w:val="00593C92"/>
    <w:rsid w:val="005947D7"/>
    <w:rsid w:val="0059712A"/>
    <w:rsid w:val="00597789"/>
    <w:rsid w:val="005A04AD"/>
    <w:rsid w:val="005A2001"/>
    <w:rsid w:val="005A25DE"/>
    <w:rsid w:val="005A3212"/>
    <w:rsid w:val="005A3C18"/>
    <w:rsid w:val="005A4525"/>
    <w:rsid w:val="005A4AC4"/>
    <w:rsid w:val="005B0D5A"/>
    <w:rsid w:val="005B19A1"/>
    <w:rsid w:val="005B3E08"/>
    <w:rsid w:val="005B52C9"/>
    <w:rsid w:val="005B53A3"/>
    <w:rsid w:val="005C03F4"/>
    <w:rsid w:val="005C0D41"/>
    <w:rsid w:val="005C2867"/>
    <w:rsid w:val="005C4AF6"/>
    <w:rsid w:val="005C6D02"/>
    <w:rsid w:val="005C7729"/>
    <w:rsid w:val="005C7D90"/>
    <w:rsid w:val="005D0639"/>
    <w:rsid w:val="005D0BC1"/>
    <w:rsid w:val="005D1CA9"/>
    <w:rsid w:val="005D4928"/>
    <w:rsid w:val="005D5108"/>
    <w:rsid w:val="005D5E01"/>
    <w:rsid w:val="005D71A9"/>
    <w:rsid w:val="005D7C2F"/>
    <w:rsid w:val="005E1605"/>
    <w:rsid w:val="005E3438"/>
    <w:rsid w:val="005E3F91"/>
    <w:rsid w:val="005E6783"/>
    <w:rsid w:val="005F055B"/>
    <w:rsid w:val="005F0B6F"/>
    <w:rsid w:val="005F2029"/>
    <w:rsid w:val="005F3C97"/>
    <w:rsid w:val="005F40B6"/>
    <w:rsid w:val="005F605C"/>
    <w:rsid w:val="005F655D"/>
    <w:rsid w:val="005F6992"/>
    <w:rsid w:val="005F7578"/>
    <w:rsid w:val="0060015A"/>
    <w:rsid w:val="00600971"/>
    <w:rsid w:val="00601328"/>
    <w:rsid w:val="0060336E"/>
    <w:rsid w:val="00603676"/>
    <w:rsid w:val="006048B3"/>
    <w:rsid w:val="006064F4"/>
    <w:rsid w:val="00606719"/>
    <w:rsid w:val="00610665"/>
    <w:rsid w:val="0061178D"/>
    <w:rsid w:val="00612E68"/>
    <w:rsid w:val="00613614"/>
    <w:rsid w:val="00613BE7"/>
    <w:rsid w:val="006140B3"/>
    <w:rsid w:val="00614EAE"/>
    <w:rsid w:val="0061733E"/>
    <w:rsid w:val="00617B6B"/>
    <w:rsid w:val="00620FD2"/>
    <w:rsid w:val="00621CD7"/>
    <w:rsid w:val="0062209A"/>
    <w:rsid w:val="00622332"/>
    <w:rsid w:val="00623A23"/>
    <w:rsid w:val="00623DAA"/>
    <w:rsid w:val="00624A2B"/>
    <w:rsid w:val="006253BC"/>
    <w:rsid w:val="00625651"/>
    <w:rsid w:val="006276BA"/>
    <w:rsid w:val="00632961"/>
    <w:rsid w:val="00641934"/>
    <w:rsid w:val="00642278"/>
    <w:rsid w:val="006425A8"/>
    <w:rsid w:val="00644F48"/>
    <w:rsid w:val="006468DC"/>
    <w:rsid w:val="00647443"/>
    <w:rsid w:val="00650747"/>
    <w:rsid w:val="006551BA"/>
    <w:rsid w:val="00655EFF"/>
    <w:rsid w:val="00657BFA"/>
    <w:rsid w:val="006639B8"/>
    <w:rsid w:val="00663E54"/>
    <w:rsid w:val="00665020"/>
    <w:rsid w:val="006662C1"/>
    <w:rsid w:val="00667A1A"/>
    <w:rsid w:val="006720B4"/>
    <w:rsid w:val="00673033"/>
    <w:rsid w:val="00673569"/>
    <w:rsid w:val="0067376F"/>
    <w:rsid w:val="0067509B"/>
    <w:rsid w:val="00675358"/>
    <w:rsid w:val="00675E4F"/>
    <w:rsid w:val="00675EFE"/>
    <w:rsid w:val="006766ED"/>
    <w:rsid w:val="0067757A"/>
    <w:rsid w:val="006802CC"/>
    <w:rsid w:val="00681496"/>
    <w:rsid w:val="00684A05"/>
    <w:rsid w:val="006861C3"/>
    <w:rsid w:val="0069247C"/>
    <w:rsid w:val="00692835"/>
    <w:rsid w:val="006929E4"/>
    <w:rsid w:val="00692C73"/>
    <w:rsid w:val="0069326C"/>
    <w:rsid w:val="00695BEE"/>
    <w:rsid w:val="00695FC4"/>
    <w:rsid w:val="00697216"/>
    <w:rsid w:val="006A37F9"/>
    <w:rsid w:val="006A4DB6"/>
    <w:rsid w:val="006A55A8"/>
    <w:rsid w:val="006A70FC"/>
    <w:rsid w:val="006B12E7"/>
    <w:rsid w:val="006B1383"/>
    <w:rsid w:val="006B30F4"/>
    <w:rsid w:val="006B401C"/>
    <w:rsid w:val="006B4ECA"/>
    <w:rsid w:val="006B6A96"/>
    <w:rsid w:val="006C3B2E"/>
    <w:rsid w:val="006C447D"/>
    <w:rsid w:val="006C4620"/>
    <w:rsid w:val="006C5A18"/>
    <w:rsid w:val="006C7AE0"/>
    <w:rsid w:val="006D0D32"/>
    <w:rsid w:val="006D100E"/>
    <w:rsid w:val="006D139C"/>
    <w:rsid w:val="006D335D"/>
    <w:rsid w:val="006D3C59"/>
    <w:rsid w:val="006D53F9"/>
    <w:rsid w:val="006E1D91"/>
    <w:rsid w:val="006E2A13"/>
    <w:rsid w:val="006E4765"/>
    <w:rsid w:val="006E4DC2"/>
    <w:rsid w:val="006E62EF"/>
    <w:rsid w:val="006F044D"/>
    <w:rsid w:val="006F1333"/>
    <w:rsid w:val="006F2372"/>
    <w:rsid w:val="006F38AA"/>
    <w:rsid w:val="006F44CD"/>
    <w:rsid w:val="006F5D92"/>
    <w:rsid w:val="006F6AC6"/>
    <w:rsid w:val="006F6E5A"/>
    <w:rsid w:val="006F6F30"/>
    <w:rsid w:val="006F7371"/>
    <w:rsid w:val="006F756F"/>
    <w:rsid w:val="006F7BD6"/>
    <w:rsid w:val="007010A1"/>
    <w:rsid w:val="007012B1"/>
    <w:rsid w:val="007028AA"/>
    <w:rsid w:val="00711703"/>
    <w:rsid w:val="0071222E"/>
    <w:rsid w:val="007131F7"/>
    <w:rsid w:val="00713735"/>
    <w:rsid w:val="00713E99"/>
    <w:rsid w:val="0071484B"/>
    <w:rsid w:val="00715184"/>
    <w:rsid w:val="00717B73"/>
    <w:rsid w:val="007219D9"/>
    <w:rsid w:val="007224C1"/>
    <w:rsid w:val="007242A5"/>
    <w:rsid w:val="00725494"/>
    <w:rsid w:val="0072558B"/>
    <w:rsid w:val="007259B0"/>
    <w:rsid w:val="007277AA"/>
    <w:rsid w:val="007301E3"/>
    <w:rsid w:val="007317B5"/>
    <w:rsid w:val="00736859"/>
    <w:rsid w:val="00740180"/>
    <w:rsid w:val="007420B3"/>
    <w:rsid w:val="00743702"/>
    <w:rsid w:val="00743A0F"/>
    <w:rsid w:val="00745261"/>
    <w:rsid w:val="00745674"/>
    <w:rsid w:val="0074726A"/>
    <w:rsid w:val="00747355"/>
    <w:rsid w:val="00750E9D"/>
    <w:rsid w:val="007518DF"/>
    <w:rsid w:val="00753D58"/>
    <w:rsid w:val="00754EA0"/>
    <w:rsid w:val="00757987"/>
    <w:rsid w:val="00761489"/>
    <w:rsid w:val="00762B13"/>
    <w:rsid w:val="007633D2"/>
    <w:rsid w:val="00763B13"/>
    <w:rsid w:val="00767EF8"/>
    <w:rsid w:val="00770A42"/>
    <w:rsid w:val="00770F3F"/>
    <w:rsid w:val="00775797"/>
    <w:rsid w:val="0077595E"/>
    <w:rsid w:val="00775E61"/>
    <w:rsid w:val="00777569"/>
    <w:rsid w:val="00780338"/>
    <w:rsid w:val="00783488"/>
    <w:rsid w:val="00783A4A"/>
    <w:rsid w:val="00783D56"/>
    <w:rsid w:val="007848BC"/>
    <w:rsid w:val="0078506D"/>
    <w:rsid w:val="007851E6"/>
    <w:rsid w:val="00791F65"/>
    <w:rsid w:val="007922EF"/>
    <w:rsid w:val="007929D9"/>
    <w:rsid w:val="007933B1"/>
    <w:rsid w:val="00794233"/>
    <w:rsid w:val="0079606C"/>
    <w:rsid w:val="00797718"/>
    <w:rsid w:val="00797782"/>
    <w:rsid w:val="007A0CB2"/>
    <w:rsid w:val="007A0E64"/>
    <w:rsid w:val="007A11C6"/>
    <w:rsid w:val="007A1D57"/>
    <w:rsid w:val="007A208E"/>
    <w:rsid w:val="007A36DD"/>
    <w:rsid w:val="007A5E9C"/>
    <w:rsid w:val="007A6630"/>
    <w:rsid w:val="007B00DA"/>
    <w:rsid w:val="007B28CB"/>
    <w:rsid w:val="007B2D14"/>
    <w:rsid w:val="007B64A8"/>
    <w:rsid w:val="007B73C8"/>
    <w:rsid w:val="007C2A14"/>
    <w:rsid w:val="007C3C4F"/>
    <w:rsid w:val="007C492B"/>
    <w:rsid w:val="007D30E6"/>
    <w:rsid w:val="007D310F"/>
    <w:rsid w:val="007D40F7"/>
    <w:rsid w:val="007D47DB"/>
    <w:rsid w:val="007D6324"/>
    <w:rsid w:val="007D786E"/>
    <w:rsid w:val="007E01FD"/>
    <w:rsid w:val="007E0355"/>
    <w:rsid w:val="007E3690"/>
    <w:rsid w:val="007E3B8C"/>
    <w:rsid w:val="007E4310"/>
    <w:rsid w:val="007E543B"/>
    <w:rsid w:val="007E603A"/>
    <w:rsid w:val="007E732A"/>
    <w:rsid w:val="007E7455"/>
    <w:rsid w:val="007E7703"/>
    <w:rsid w:val="007E788E"/>
    <w:rsid w:val="007E7CDC"/>
    <w:rsid w:val="007F08E2"/>
    <w:rsid w:val="007F1024"/>
    <w:rsid w:val="007F1EF3"/>
    <w:rsid w:val="007F2FBC"/>
    <w:rsid w:val="007F36A9"/>
    <w:rsid w:val="007F3A39"/>
    <w:rsid w:val="007F3CD2"/>
    <w:rsid w:val="007F7709"/>
    <w:rsid w:val="007F7CA7"/>
    <w:rsid w:val="00800812"/>
    <w:rsid w:val="0080092F"/>
    <w:rsid w:val="00802067"/>
    <w:rsid w:val="0080347A"/>
    <w:rsid w:val="00803F42"/>
    <w:rsid w:val="008041FD"/>
    <w:rsid w:val="00804F57"/>
    <w:rsid w:val="0080543B"/>
    <w:rsid w:val="00805538"/>
    <w:rsid w:val="008057D6"/>
    <w:rsid w:val="00805F98"/>
    <w:rsid w:val="008120D0"/>
    <w:rsid w:val="00812FE4"/>
    <w:rsid w:val="008150B6"/>
    <w:rsid w:val="0081526B"/>
    <w:rsid w:val="00817566"/>
    <w:rsid w:val="008219F7"/>
    <w:rsid w:val="00821A75"/>
    <w:rsid w:val="00822845"/>
    <w:rsid w:val="00822E60"/>
    <w:rsid w:val="00822EFD"/>
    <w:rsid w:val="00822FCA"/>
    <w:rsid w:val="008257B7"/>
    <w:rsid w:val="008301A8"/>
    <w:rsid w:val="00830570"/>
    <w:rsid w:val="00831CC4"/>
    <w:rsid w:val="00832619"/>
    <w:rsid w:val="00832A56"/>
    <w:rsid w:val="00834918"/>
    <w:rsid w:val="00837CBF"/>
    <w:rsid w:val="008418CD"/>
    <w:rsid w:val="00842424"/>
    <w:rsid w:val="0084245D"/>
    <w:rsid w:val="00846235"/>
    <w:rsid w:val="0084674D"/>
    <w:rsid w:val="008513E9"/>
    <w:rsid w:val="008526AF"/>
    <w:rsid w:val="00854DC9"/>
    <w:rsid w:val="008569E7"/>
    <w:rsid w:val="00860DA7"/>
    <w:rsid w:val="00862793"/>
    <w:rsid w:val="00862F68"/>
    <w:rsid w:val="008630F0"/>
    <w:rsid w:val="0086502A"/>
    <w:rsid w:val="0086530C"/>
    <w:rsid w:val="0086621D"/>
    <w:rsid w:val="008672AE"/>
    <w:rsid w:val="00870181"/>
    <w:rsid w:val="008710B1"/>
    <w:rsid w:val="00873599"/>
    <w:rsid w:val="0087393D"/>
    <w:rsid w:val="0087745C"/>
    <w:rsid w:val="0087767D"/>
    <w:rsid w:val="0088126E"/>
    <w:rsid w:val="00883CD4"/>
    <w:rsid w:val="00886313"/>
    <w:rsid w:val="00892C15"/>
    <w:rsid w:val="008936D0"/>
    <w:rsid w:val="0089420A"/>
    <w:rsid w:val="008A0172"/>
    <w:rsid w:val="008A0804"/>
    <w:rsid w:val="008A1B29"/>
    <w:rsid w:val="008A2655"/>
    <w:rsid w:val="008A408C"/>
    <w:rsid w:val="008A6F72"/>
    <w:rsid w:val="008A742E"/>
    <w:rsid w:val="008A7C9B"/>
    <w:rsid w:val="008B03C2"/>
    <w:rsid w:val="008B17BE"/>
    <w:rsid w:val="008B567B"/>
    <w:rsid w:val="008B7D39"/>
    <w:rsid w:val="008C11C3"/>
    <w:rsid w:val="008C183A"/>
    <w:rsid w:val="008C2BFA"/>
    <w:rsid w:val="008C4B89"/>
    <w:rsid w:val="008C5076"/>
    <w:rsid w:val="008C6941"/>
    <w:rsid w:val="008C69C7"/>
    <w:rsid w:val="008C7424"/>
    <w:rsid w:val="008C7F18"/>
    <w:rsid w:val="008D1DE1"/>
    <w:rsid w:val="008D2836"/>
    <w:rsid w:val="008D43F7"/>
    <w:rsid w:val="008D5B2F"/>
    <w:rsid w:val="008D78AB"/>
    <w:rsid w:val="008E15F1"/>
    <w:rsid w:val="008E3586"/>
    <w:rsid w:val="008E5D09"/>
    <w:rsid w:val="008F0055"/>
    <w:rsid w:val="008F1589"/>
    <w:rsid w:val="008F1A36"/>
    <w:rsid w:val="008F1F68"/>
    <w:rsid w:val="008F2093"/>
    <w:rsid w:val="008F461B"/>
    <w:rsid w:val="008F4C5C"/>
    <w:rsid w:val="008F5365"/>
    <w:rsid w:val="008F6529"/>
    <w:rsid w:val="008F74E5"/>
    <w:rsid w:val="009015C6"/>
    <w:rsid w:val="009078F9"/>
    <w:rsid w:val="00910378"/>
    <w:rsid w:val="00912703"/>
    <w:rsid w:val="009129F9"/>
    <w:rsid w:val="00913490"/>
    <w:rsid w:val="00914C54"/>
    <w:rsid w:val="00915726"/>
    <w:rsid w:val="00920414"/>
    <w:rsid w:val="00921031"/>
    <w:rsid w:val="00923072"/>
    <w:rsid w:val="00930E56"/>
    <w:rsid w:val="009333F1"/>
    <w:rsid w:val="00933C7A"/>
    <w:rsid w:val="009356FC"/>
    <w:rsid w:val="00936E9D"/>
    <w:rsid w:val="009374CD"/>
    <w:rsid w:val="0093797C"/>
    <w:rsid w:val="009409AA"/>
    <w:rsid w:val="00941D66"/>
    <w:rsid w:val="00942468"/>
    <w:rsid w:val="00947239"/>
    <w:rsid w:val="0094766C"/>
    <w:rsid w:val="00947766"/>
    <w:rsid w:val="00955BD0"/>
    <w:rsid w:val="00956D5E"/>
    <w:rsid w:val="009601FD"/>
    <w:rsid w:val="00960BD8"/>
    <w:rsid w:val="00960C91"/>
    <w:rsid w:val="00963C8F"/>
    <w:rsid w:val="00966240"/>
    <w:rsid w:val="0096798B"/>
    <w:rsid w:val="009722B1"/>
    <w:rsid w:val="00974257"/>
    <w:rsid w:val="0097454C"/>
    <w:rsid w:val="0097540C"/>
    <w:rsid w:val="0097552C"/>
    <w:rsid w:val="00975CA7"/>
    <w:rsid w:val="00976944"/>
    <w:rsid w:val="00977F22"/>
    <w:rsid w:val="0098099A"/>
    <w:rsid w:val="009809E7"/>
    <w:rsid w:val="0098736C"/>
    <w:rsid w:val="00990E67"/>
    <w:rsid w:val="00992FB0"/>
    <w:rsid w:val="009930AE"/>
    <w:rsid w:val="00994CE7"/>
    <w:rsid w:val="00995147"/>
    <w:rsid w:val="00996450"/>
    <w:rsid w:val="009973CB"/>
    <w:rsid w:val="009A0A69"/>
    <w:rsid w:val="009A2CFD"/>
    <w:rsid w:val="009A3226"/>
    <w:rsid w:val="009A3E26"/>
    <w:rsid w:val="009A47E6"/>
    <w:rsid w:val="009A54E2"/>
    <w:rsid w:val="009A5A26"/>
    <w:rsid w:val="009A5A36"/>
    <w:rsid w:val="009A678A"/>
    <w:rsid w:val="009B1746"/>
    <w:rsid w:val="009B25F7"/>
    <w:rsid w:val="009B2D8E"/>
    <w:rsid w:val="009B3E4B"/>
    <w:rsid w:val="009B4C0C"/>
    <w:rsid w:val="009B5A3D"/>
    <w:rsid w:val="009C252F"/>
    <w:rsid w:val="009C7C06"/>
    <w:rsid w:val="009D0079"/>
    <w:rsid w:val="009D0F0A"/>
    <w:rsid w:val="009D4B02"/>
    <w:rsid w:val="009D4B65"/>
    <w:rsid w:val="009E0C13"/>
    <w:rsid w:val="009E1A65"/>
    <w:rsid w:val="009E2B5E"/>
    <w:rsid w:val="009E37B0"/>
    <w:rsid w:val="009E49EE"/>
    <w:rsid w:val="009E7AAA"/>
    <w:rsid w:val="009E7E76"/>
    <w:rsid w:val="009F2085"/>
    <w:rsid w:val="009F299B"/>
    <w:rsid w:val="009F4669"/>
    <w:rsid w:val="009F5909"/>
    <w:rsid w:val="009F5E7F"/>
    <w:rsid w:val="009F5FA6"/>
    <w:rsid w:val="009F6DA4"/>
    <w:rsid w:val="00A00C3A"/>
    <w:rsid w:val="00A011EC"/>
    <w:rsid w:val="00A020D8"/>
    <w:rsid w:val="00A022B0"/>
    <w:rsid w:val="00A03BCD"/>
    <w:rsid w:val="00A05915"/>
    <w:rsid w:val="00A0737B"/>
    <w:rsid w:val="00A07592"/>
    <w:rsid w:val="00A101A0"/>
    <w:rsid w:val="00A10267"/>
    <w:rsid w:val="00A10E2D"/>
    <w:rsid w:val="00A125BE"/>
    <w:rsid w:val="00A13B10"/>
    <w:rsid w:val="00A145D8"/>
    <w:rsid w:val="00A14DD4"/>
    <w:rsid w:val="00A20034"/>
    <w:rsid w:val="00A20666"/>
    <w:rsid w:val="00A23E1A"/>
    <w:rsid w:val="00A23F05"/>
    <w:rsid w:val="00A23FCE"/>
    <w:rsid w:val="00A2426E"/>
    <w:rsid w:val="00A25E6F"/>
    <w:rsid w:val="00A267A7"/>
    <w:rsid w:val="00A27942"/>
    <w:rsid w:val="00A32B9E"/>
    <w:rsid w:val="00A35E31"/>
    <w:rsid w:val="00A41421"/>
    <w:rsid w:val="00A41B66"/>
    <w:rsid w:val="00A4250A"/>
    <w:rsid w:val="00A43FD8"/>
    <w:rsid w:val="00A45A0A"/>
    <w:rsid w:val="00A4639F"/>
    <w:rsid w:val="00A469F6"/>
    <w:rsid w:val="00A46D36"/>
    <w:rsid w:val="00A51159"/>
    <w:rsid w:val="00A544AA"/>
    <w:rsid w:val="00A552B2"/>
    <w:rsid w:val="00A555AB"/>
    <w:rsid w:val="00A605CB"/>
    <w:rsid w:val="00A610D7"/>
    <w:rsid w:val="00A61520"/>
    <w:rsid w:val="00A625F5"/>
    <w:rsid w:val="00A6410D"/>
    <w:rsid w:val="00A64331"/>
    <w:rsid w:val="00A65036"/>
    <w:rsid w:val="00A659D6"/>
    <w:rsid w:val="00A65CED"/>
    <w:rsid w:val="00A663F6"/>
    <w:rsid w:val="00A66AC4"/>
    <w:rsid w:val="00A706F3"/>
    <w:rsid w:val="00A7479D"/>
    <w:rsid w:val="00A74B04"/>
    <w:rsid w:val="00A754F8"/>
    <w:rsid w:val="00A80FD8"/>
    <w:rsid w:val="00A814E5"/>
    <w:rsid w:val="00A81853"/>
    <w:rsid w:val="00A827A5"/>
    <w:rsid w:val="00A82BFA"/>
    <w:rsid w:val="00A83B6B"/>
    <w:rsid w:val="00A83D80"/>
    <w:rsid w:val="00A86EE3"/>
    <w:rsid w:val="00A87323"/>
    <w:rsid w:val="00A87F35"/>
    <w:rsid w:val="00A90289"/>
    <w:rsid w:val="00A90C59"/>
    <w:rsid w:val="00A932ED"/>
    <w:rsid w:val="00A94728"/>
    <w:rsid w:val="00AA0940"/>
    <w:rsid w:val="00AA1071"/>
    <w:rsid w:val="00AA17C7"/>
    <w:rsid w:val="00AA2562"/>
    <w:rsid w:val="00AA35C8"/>
    <w:rsid w:val="00AA3725"/>
    <w:rsid w:val="00AA373E"/>
    <w:rsid w:val="00AA546D"/>
    <w:rsid w:val="00AA5915"/>
    <w:rsid w:val="00AA60E0"/>
    <w:rsid w:val="00AB09AB"/>
    <w:rsid w:val="00AB0D23"/>
    <w:rsid w:val="00AB25A1"/>
    <w:rsid w:val="00AB3B80"/>
    <w:rsid w:val="00AB3DF8"/>
    <w:rsid w:val="00AB552F"/>
    <w:rsid w:val="00AB56B6"/>
    <w:rsid w:val="00AB6FF9"/>
    <w:rsid w:val="00AB79AA"/>
    <w:rsid w:val="00AB7BC7"/>
    <w:rsid w:val="00AC09B9"/>
    <w:rsid w:val="00AC1326"/>
    <w:rsid w:val="00AC2BDF"/>
    <w:rsid w:val="00AC328D"/>
    <w:rsid w:val="00AC5036"/>
    <w:rsid w:val="00AC5D8B"/>
    <w:rsid w:val="00AC7D91"/>
    <w:rsid w:val="00AC7DA1"/>
    <w:rsid w:val="00AD264A"/>
    <w:rsid w:val="00AD48FE"/>
    <w:rsid w:val="00AD6708"/>
    <w:rsid w:val="00AD7807"/>
    <w:rsid w:val="00AE0055"/>
    <w:rsid w:val="00AE1978"/>
    <w:rsid w:val="00AE2358"/>
    <w:rsid w:val="00AE41DF"/>
    <w:rsid w:val="00AE4467"/>
    <w:rsid w:val="00AE4CCD"/>
    <w:rsid w:val="00AE75A6"/>
    <w:rsid w:val="00AE785B"/>
    <w:rsid w:val="00AE789C"/>
    <w:rsid w:val="00AF0704"/>
    <w:rsid w:val="00AF0FAA"/>
    <w:rsid w:val="00AF2EA6"/>
    <w:rsid w:val="00AF3AD4"/>
    <w:rsid w:val="00AF614A"/>
    <w:rsid w:val="00AF70FB"/>
    <w:rsid w:val="00B003DB"/>
    <w:rsid w:val="00B05EE9"/>
    <w:rsid w:val="00B07783"/>
    <w:rsid w:val="00B07FBE"/>
    <w:rsid w:val="00B10187"/>
    <w:rsid w:val="00B11973"/>
    <w:rsid w:val="00B11FEF"/>
    <w:rsid w:val="00B1286B"/>
    <w:rsid w:val="00B141EC"/>
    <w:rsid w:val="00B14227"/>
    <w:rsid w:val="00B147A7"/>
    <w:rsid w:val="00B14AC7"/>
    <w:rsid w:val="00B154BA"/>
    <w:rsid w:val="00B1689C"/>
    <w:rsid w:val="00B16F36"/>
    <w:rsid w:val="00B1746C"/>
    <w:rsid w:val="00B20066"/>
    <w:rsid w:val="00B20AB8"/>
    <w:rsid w:val="00B2494E"/>
    <w:rsid w:val="00B2719F"/>
    <w:rsid w:val="00B30A62"/>
    <w:rsid w:val="00B31571"/>
    <w:rsid w:val="00B32DCC"/>
    <w:rsid w:val="00B33D80"/>
    <w:rsid w:val="00B346D7"/>
    <w:rsid w:val="00B34D74"/>
    <w:rsid w:val="00B36FD3"/>
    <w:rsid w:val="00B378CE"/>
    <w:rsid w:val="00B40D1C"/>
    <w:rsid w:val="00B4106D"/>
    <w:rsid w:val="00B43384"/>
    <w:rsid w:val="00B43A13"/>
    <w:rsid w:val="00B44473"/>
    <w:rsid w:val="00B45437"/>
    <w:rsid w:val="00B45572"/>
    <w:rsid w:val="00B46D47"/>
    <w:rsid w:val="00B46EEE"/>
    <w:rsid w:val="00B47A1E"/>
    <w:rsid w:val="00B526B0"/>
    <w:rsid w:val="00B52BDA"/>
    <w:rsid w:val="00B55D39"/>
    <w:rsid w:val="00B5693F"/>
    <w:rsid w:val="00B569B6"/>
    <w:rsid w:val="00B57821"/>
    <w:rsid w:val="00B60D80"/>
    <w:rsid w:val="00B65B11"/>
    <w:rsid w:val="00B66B67"/>
    <w:rsid w:val="00B672D8"/>
    <w:rsid w:val="00B70146"/>
    <w:rsid w:val="00B71991"/>
    <w:rsid w:val="00B764FF"/>
    <w:rsid w:val="00B76A1A"/>
    <w:rsid w:val="00B77E6D"/>
    <w:rsid w:val="00B77FE9"/>
    <w:rsid w:val="00B80345"/>
    <w:rsid w:val="00B806D3"/>
    <w:rsid w:val="00B80BF3"/>
    <w:rsid w:val="00B80DA5"/>
    <w:rsid w:val="00B829C2"/>
    <w:rsid w:val="00B83A31"/>
    <w:rsid w:val="00B854B7"/>
    <w:rsid w:val="00B85BD1"/>
    <w:rsid w:val="00B86321"/>
    <w:rsid w:val="00B904AE"/>
    <w:rsid w:val="00B9071C"/>
    <w:rsid w:val="00B91D5E"/>
    <w:rsid w:val="00B9251E"/>
    <w:rsid w:val="00B95318"/>
    <w:rsid w:val="00B95BF7"/>
    <w:rsid w:val="00B96AA8"/>
    <w:rsid w:val="00B96EC0"/>
    <w:rsid w:val="00B97F59"/>
    <w:rsid w:val="00BA2B7B"/>
    <w:rsid w:val="00BA3C94"/>
    <w:rsid w:val="00BA63C9"/>
    <w:rsid w:val="00BA7FBF"/>
    <w:rsid w:val="00BB079D"/>
    <w:rsid w:val="00BB0E5E"/>
    <w:rsid w:val="00BB1025"/>
    <w:rsid w:val="00BB1EC3"/>
    <w:rsid w:val="00BB3D7C"/>
    <w:rsid w:val="00BB4A19"/>
    <w:rsid w:val="00BB6C78"/>
    <w:rsid w:val="00BB7909"/>
    <w:rsid w:val="00BC1268"/>
    <w:rsid w:val="00BC1511"/>
    <w:rsid w:val="00BC51E4"/>
    <w:rsid w:val="00BC6CB9"/>
    <w:rsid w:val="00BD01DB"/>
    <w:rsid w:val="00BD10CD"/>
    <w:rsid w:val="00BD4991"/>
    <w:rsid w:val="00BE1E09"/>
    <w:rsid w:val="00BE5331"/>
    <w:rsid w:val="00BE5904"/>
    <w:rsid w:val="00BE64FB"/>
    <w:rsid w:val="00BE780D"/>
    <w:rsid w:val="00BF2261"/>
    <w:rsid w:val="00BF3C85"/>
    <w:rsid w:val="00BF49B0"/>
    <w:rsid w:val="00BF6A50"/>
    <w:rsid w:val="00C013E9"/>
    <w:rsid w:val="00C05DD6"/>
    <w:rsid w:val="00C0754F"/>
    <w:rsid w:val="00C07716"/>
    <w:rsid w:val="00C109FB"/>
    <w:rsid w:val="00C10A60"/>
    <w:rsid w:val="00C11499"/>
    <w:rsid w:val="00C12AB2"/>
    <w:rsid w:val="00C14402"/>
    <w:rsid w:val="00C15960"/>
    <w:rsid w:val="00C244BC"/>
    <w:rsid w:val="00C2453E"/>
    <w:rsid w:val="00C25011"/>
    <w:rsid w:val="00C254E2"/>
    <w:rsid w:val="00C3094D"/>
    <w:rsid w:val="00C309C8"/>
    <w:rsid w:val="00C314F9"/>
    <w:rsid w:val="00C31EF8"/>
    <w:rsid w:val="00C32A76"/>
    <w:rsid w:val="00C35AC7"/>
    <w:rsid w:val="00C366E1"/>
    <w:rsid w:val="00C36939"/>
    <w:rsid w:val="00C404A4"/>
    <w:rsid w:val="00C40707"/>
    <w:rsid w:val="00C40D3F"/>
    <w:rsid w:val="00C40D9A"/>
    <w:rsid w:val="00C43763"/>
    <w:rsid w:val="00C4448E"/>
    <w:rsid w:val="00C50073"/>
    <w:rsid w:val="00C51664"/>
    <w:rsid w:val="00C51C09"/>
    <w:rsid w:val="00C5287B"/>
    <w:rsid w:val="00C53E92"/>
    <w:rsid w:val="00C54A67"/>
    <w:rsid w:val="00C619BE"/>
    <w:rsid w:val="00C61AFF"/>
    <w:rsid w:val="00C62587"/>
    <w:rsid w:val="00C62BEE"/>
    <w:rsid w:val="00C6342D"/>
    <w:rsid w:val="00C67041"/>
    <w:rsid w:val="00C7005B"/>
    <w:rsid w:val="00C717F0"/>
    <w:rsid w:val="00C71C62"/>
    <w:rsid w:val="00C75284"/>
    <w:rsid w:val="00C7553F"/>
    <w:rsid w:val="00C778F1"/>
    <w:rsid w:val="00C804F4"/>
    <w:rsid w:val="00C81D78"/>
    <w:rsid w:val="00C82974"/>
    <w:rsid w:val="00C834A1"/>
    <w:rsid w:val="00C83899"/>
    <w:rsid w:val="00C8417C"/>
    <w:rsid w:val="00C849FA"/>
    <w:rsid w:val="00C849FF"/>
    <w:rsid w:val="00C85485"/>
    <w:rsid w:val="00C859AC"/>
    <w:rsid w:val="00C85D58"/>
    <w:rsid w:val="00C86517"/>
    <w:rsid w:val="00C909AE"/>
    <w:rsid w:val="00C90AB7"/>
    <w:rsid w:val="00C910E2"/>
    <w:rsid w:val="00C91628"/>
    <w:rsid w:val="00C923CD"/>
    <w:rsid w:val="00C92601"/>
    <w:rsid w:val="00C93DFD"/>
    <w:rsid w:val="00C94B2A"/>
    <w:rsid w:val="00C9588B"/>
    <w:rsid w:val="00C966E9"/>
    <w:rsid w:val="00CA1A5C"/>
    <w:rsid w:val="00CA1BF9"/>
    <w:rsid w:val="00CA23B3"/>
    <w:rsid w:val="00CA3E3B"/>
    <w:rsid w:val="00CA47D1"/>
    <w:rsid w:val="00CA4843"/>
    <w:rsid w:val="00CA5A9A"/>
    <w:rsid w:val="00CA5F2D"/>
    <w:rsid w:val="00CA5F44"/>
    <w:rsid w:val="00CA6B0E"/>
    <w:rsid w:val="00CB025E"/>
    <w:rsid w:val="00CB2A97"/>
    <w:rsid w:val="00CB35EF"/>
    <w:rsid w:val="00CB3781"/>
    <w:rsid w:val="00CB4B62"/>
    <w:rsid w:val="00CB51A9"/>
    <w:rsid w:val="00CB5858"/>
    <w:rsid w:val="00CB7157"/>
    <w:rsid w:val="00CB7538"/>
    <w:rsid w:val="00CC7CE0"/>
    <w:rsid w:val="00CD08AF"/>
    <w:rsid w:val="00CD26A9"/>
    <w:rsid w:val="00CD39EE"/>
    <w:rsid w:val="00CD5D1E"/>
    <w:rsid w:val="00CD642B"/>
    <w:rsid w:val="00CD6A45"/>
    <w:rsid w:val="00CE2547"/>
    <w:rsid w:val="00CE71BC"/>
    <w:rsid w:val="00CF1E4A"/>
    <w:rsid w:val="00CF3240"/>
    <w:rsid w:val="00CF59D0"/>
    <w:rsid w:val="00CF5B11"/>
    <w:rsid w:val="00CF6228"/>
    <w:rsid w:val="00D01283"/>
    <w:rsid w:val="00D015A7"/>
    <w:rsid w:val="00D04823"/>
    <w:rsid w:val="00D050BC"/>
    <w:rsid w:val="00D062FE"/>
    <w:rsid w:val="00D06563"/>
    <w:rsid w:val="00D065E0"/>
    <w:rsid w:val="00D067B4"/>
    <w:rsid w:val="00D06F8B"/>
    <w:rsid w:val="00D0743B"/>
    <w:rsid w:val="00D10375"/>
    <w:rsid w:val="00D1101C"/>
    <w:rsid w:val="00D11ADE"/>
    <w:rsid w:val="00D1253C"/>
    <w:rsid w:val="00D1584E"/>
    <w:rsid w:val="00D1793C"/>
    <w:rsid w:val="00D2148A"/>
    <w:rsid w:val="00D21BBA"/>
    <w:rsid w:val="00D22367"/>
    <w:rsid w:val="00D22D21"/>
    <w:rsid w:val="00D24013"/>
    <w:rsid w:val="00D24F7E"/>
    <w:rsid w:val="00D265FB"/>
    <w:rsid w:val="00D26637"/>
    <w:rsid w:val="00D26A7F"/>
    <w:rsid w:val="00D308DC"/>
    <w:rsid w:val="00D31014"/>
    <w:rsid w:val="00D3114E"/>
    <w:rsid w:val="00D357D8"/>
    <w:rsid w:val="00D420D1"/>
    <w:rsid w:val="00D43496"/>
    <w:rsid w:val="00D45C7D"/>
    <w:rsid w:val="00D47E02"/>
    <w:rsid w:val="00D533E3"/>
    <w:rsid w:val="00D61837"/>
    <w:rsid w:val="00D61CE9"/>
    <w:rsid w:val="00D63A3E"/>
    <w:rsid w:val="00D6418A"/>
    <w:rsid w:val="00D642F3"/>
    <w:rsid w:val="00D64D74"/>
    <w:rsid w:val="00D70187"/>
    <w:rsid w:val="00D708C3"/>
    <w:rsid w:val="00D71C13"/>
    <w:rsid w:val="00D73741"/>
    <w:rsid w:val="00D74C82"/>
    <w:rsid w:val="00D75DD1"/>
    <w:rsid w:val="00D772A0"/>
    <w:rsid w:val="00D77538"/>
    <w:rsid w:val="00D77BFA"/>
    <w:rsid w:val="00D80C25"/>
    <w:rsid w:val="00D86D2B"/>
    <w:rsid w:val="00D942EE"/>
    <w:rsid w:val="00D95549"/>
    <w:rsid w:val="00D9776B"/>
    <w:rsid w:val="00DA578C"/>
    <w:rsid w:val="00DA6C6E"/>
    <w:rsid w:val="00DA6CA7"/>
    <w:rsid w:val="00DA7399"/>
    <w:rsid w:val="00DB4835"/>
    <w:rsid w:val="00DB4FAC"/>
    <w:rsid w:val="00DB656F"/>
    <w:rsid w:val="00DB6930"/>
    <w:rsid w:val="00DB6F91"/>
    <w:rsid w:val="00DC1D94"/>
    <w:rsid w:val="00DC5430"/>
    <w:rsid w:val="00DC62DA"/>
    <w:rsid w:val="00DD1459"/>
    <w:rsid w:val="00DD22B8"/>
    <w:rsid w:val="00DD4A35"/>
    <w:rsid w:val="00DD56EA"/>
    <w:rsid w:val="00DD5AD8"/>
    <w:rsid w:val="00DE0786"/>
    <w:rsid w:val="00DE0A8C"/>
    <w:rsid w:val="00DE22C5"/>
    <w:rsid w:val="00DE26B7"/>
    <w:rsid w:val="00DE2C12"/>
    <w:rsid w:val="00DE33EA"/>
    <w:rsid w:val="00DE49E7"/>
    <w:rsid w:val="00DE53E4"/>
    <w:rsid w:val="00DE6591"/>
    <w:rsid w:val="00DE7687"/>
    <w:rsid w:val="00DF021F"/>
    <w:rsid w:val="00DF2738"/>
    <w:rsid w:val="00DF6381"/>
    <w:rsid w:val="00E00D93"/>
    <w:rsid w:val="00E01880"/>
    <w:rsid w:val="00E0203F"/>
    <w:rsid w:val="00E02229"/>
    <w:rsid w:val="00E03D74"/>
    <w:rsid w:val="00E03FD4"/>
    <w:rsid w:val="00E04BD0"/>
    <w:rsid w:val="00E04CDB"/>
    <w:rsid w:val="00E04E01"/>
    <w:rsid w:val="00E05E37"/>
    <w:rsid w:val="00E066A8"/>
    <w:rsid w:val="00E07255"/>
    <w:rsid w:val="00E1163E"/>
    <w:rsid w:val="00E118E4"/>
    <w:rsid w:val="00E11DD4"/>
    <w:rsid w:val="00E12014"/>
    <w:rsid w:val="00E1283B"/>
    <w:rsid w:val="00E12C22"/>
    <w:rsid w:val="00E13DB7"/>
    <w:rsid w:val="00E16F5D"/>
    <w:rsid w:val="00E21395"/>
    <w:rsid w:val="00E2155A"/>
    <w:rsid w:val="00E21C7C"/>
    <w:rsid w:val="00E229D1"/>
    <w:rsid w:val="00E23102"/>
    <w:rsid w:val="00E231B1"/>
    <w:rsid w:val="00E235D6"/>
    <w:rsid w:val="00E26153"/>
    <w:rsid w:val="00E26A20"/>
    <w:rsid w:val="00E30141"/>
    <w:rsid w:val="00E31DF2"/>
    <w:rsid w:val="00E31FA3"/>
    <w:rsid w:val="00E33C08"/>
    <w:rsid w:val="00E33D54"/>
    <w:rsid w:val="00E34F9A"/>
    <w:rsid w:val="00E35D85"/>
    <w:rsid w:val="00E405F2"/>
    <w:rsid w:val="00E41B16"/>
    <w:rsid w:val="00E42842"/>
    <w:rsid w:val="00E501C2"/>
    <w:rsid w:val="00E521A8"/>
    <w:rsid w:val="00E5309C"/>
    <w:rsid w:val="00E54081"/>
    <w:rsid w:val="00E54A26"/>
    <w:rsid w:val="00E54A5B"/>
    <w:rsid w:val="00E55D48"/>
    <w:rsid w:val="00E56AEB"/>
    <w:rsid w:val="00E56C13"/>
    <w:rsid w:val="00E57383"/>
    <w:rsid w:val="00E57667"/>
    <w:rsid w:val="00E60788"/>
    <w:rsid w:val="00E60C87"/>
    <w:rsid w:val="00E61D0F"/>
    <w:rsid w:val="00E642E7"/>
    <w:rsid w:val="00E64B0C"/>
    <w:rsid w:val="00E64C04"/>
    <w:rsid w:val="00E66BD4"/>
    <w:rsid w:val="00E66CEE"/>
    <w:rsid w:val="00E70782"/>
    <w:rsid w:val="00E712D9"/>
    <w:rsid w:val="00E716DE"/>
    <w:rsid w:val="00E7475A"/>
    <w:rsid w:val="00E747BB"/>
    <w:rsid w:val="00E77010"/>
    <w:rsid w:val="00E830C5"/>
    <w:rsid w:val="00E83A50"/>
    <w:rsid w:val="00E83EF1"/>
    <w:rsid w:val="00E84D79"/>
    <w:rsid w:val="00E85306"/>
    <w:rsid w:val="00E85434"/>
    <w:rsid w:val="00E855C3"/>
    <w:rsid w:val="00E85805"/>
    <w:rsid w:val="00E85C50"/>
    <w:rsid w:val="00E87886"/>
    <w:rsid w:val="00E90112"/>
    <w:rsid w:val="00E9231F"/>
    <w:rsid w:val="00E93E30"/>
    <w:rsid w:val="00E94E92"/>
    <w:rsid w:val="00E97244"/>
    <w:rsid w:val="00E97B28"/>
    <w:rsid w:val="00EA0797"/>
    <w:rsid w:val="00EA167C"/>
    <w:rsid w:val="00EA229D"/>
    <w:rsid w:val="00EA2928"/>
    <w:rsid w:val="00EA377B"/>
    <w:rsid w:val="00EA3CE9"/>
    <w:rsid w:val="00EA419F"/>
    <w:rsid w:val="00EA4278"/>
    <w:rsid w:val="00EA50AC"/>
    <w:rsid w:val="00EA5118"/>
    <w:rsid w:val="00EA65C7"/>
    <w:rsid w:val="00EB0CEE"/>
    <w:rsid w:val="00EB2540"/>
    <w:rsid w:val="00EB3A9E"/>
    <w:rsid w:val="00EB520B"/>
    <w:rsid w:val="00EB5DFB"/>
    <w:rsid w:val="00EB64B8"/>
    <w:rsid w:val="00EB7C2D"/>
    <w:rsid w:val="00EC1CCC"/>
    <w:rsid w:val="00EC2273"/>
    <w:rsid w:val="00EC3157"/>
    <w:rsid w:val="00EC5AAB"/>
    <w:rsid w:val="00EC6557"/>
    <w:rsid w:val="00EC6751"/>
    <w:rsid w:val="00EC6A12"/>
    <w:rsid w:val="00EC6CB3"/>
    <w:rsid w:val="00EC7580"/>
    <w:rsid w:val="00EC7D4B"/>
    <w:rsid w:val="00ED050B"/>
    <w:rsid w:val="00ED07E0"/>
    <w:rsid w:val="00ED0CD4"/>
    <w:rsid w:val="00ED4820"/>
    <w:rsid w:val="00ED532E"/>
    <w:rsid w:val="00ED5CFA"/>
    <w:rsid w:val="00ED64F3"/>
    <w:rsid w:val="00ED6BFB"/>
    <w:rsid w:val="00ED6DB4"/>
    <w:rsid w:val="00EE0C63"/>
    <w:rsid w:val="00EE2391"/>
    <w:rsid w:val="00EE23C5"/>
    <w:rsid w:val="00EE2430"/>
    <w:rsid w:val="00EE24CE"/>
    <w:rsid w:val="00EE2807"/>
    <w:rsid w:val="00EE3F13"/>
    <w:rsid w:val="00EE5279"/>
    <w:rsid w:val="00EF07C6"/>
    <w:rsid w:val="00EF08CC"/>
    <w:rsid w:val="00EF2888"/>
    <w:rsid w:val="00EF48DC"/>
    <w:rsid w:val="00EF4A09"/>
    <w:rsid w:val="00EF55C3"/>
    <w:rsid w:val="00EF5ED3"/>
    <w:rsid w:val="00EF6055"/>
    <w:rsid w:val="00EF6387"/>
    <w:rsid w:val="00EF641E"/>
    <w:rsid w:val="00EF6826"/>
    <w:rsid w:val="00EF7715"/>
    <w:rsid w:val="00EF7D11"/>
    <w:rsid w:val="00F0024E"/>
    <w:rsid w:val="00F00A89"/>
    <w:rsid w:val="00F01F40"/>
    <w:rsid w:val="00F0224B"/>
    <w:rsid w:val="00F03C6E"/>
    <w:rsid w:val="00F05DB1"/>
    <w:rsid w:val="00F06270"/>
    <w:rsid w:val="00F068EE"/>
    <w:rsid w:val="00F10272"/>
    <w:rsid w:val="00F102C5"/>
    <w:rsid w:val="00F1319C"/>
    <w:rsid w:val="00F148CE"/>
    <w:rsid w:val="00F14F99"/>
    <w:rsid w:val="00F154E1"/>
    <w:rsid w:val="00F20E10"/>
    <w:rsid w:val="00F22C41"/>
    <w:rsid w:val="00F23E65"/>
    <w:rsid w:val="00F25278"/>
    <w:rsid w:val="00F25C5F"/>
    <w:rsid w:val="00F25D46"/>
    <w:rsid w:val="00F26D78"/>
    <w:rsid w:val="00F2743E"/>
    <w:rsid w:val="00F301A9"/>
    <w:rsid w:val="00F30973"/>
    <w:rsid w:val="00F31680"/>
    <w:rsid w:val="00F3301B"/>
    <w:rsid w:val="00F3321B"/>
    <w:rsid w:val="00F34C88"/>
    <w:rsid w:val="00F36863"/>
    <w:rsid w:val="00F40951"/>
    <w:rsid w:val="00F41166"/>
    <w:rsid w:val="00F4156F"/>
    <w:rsid w:val="00F4531E"/>
    <w:rsid w:val="00F47627"/>
    <w:rsid w:val="00F502F6"/>
    <w:rsid w:val="00F5078A"/>
    <w:rsid w:val="00F50E3C"/>
    <w:rsid w:val="00F519CB"/>
    <w:rsid w:val="00F519EC"/>
    <w:rsid w:val="00F54992"/>
    <w:rsid w:val="00F54C0F"/>
    <w:rsid w:val="00F56925"/>
    <w:rsid w:val="00F60F30"/>
    <w:rsid w:val="00F61CE8"/>
    <w:rsid w:val="00F628E9"/>
    <w:rsid w:val="00F6297E"/>
    <w:rsid w:val="00F638DD"/>
    <w:rsid w:val="00F65323"/>
    <w:rsid w:val="00F66CBE"/>
    <w:rsid w:val="00F67239"/>
    <w:rsid w:val="00F67988"/>
    <w:rsid w:val="00F67D57"/>
    <w:rsid w:val="00F71A4A"/>
    <w:rsid w:val="00F71DD3"/>
    <w:rsid w:val="00F7207A"/>
    <w:rsid w:val="00F724AC"/>
    <w:rsid w:val="00F73898"/>
    <w:rsid w:val="00F7677D"/>
    <w:rsid w:val="00F76D63"/>
    <w:rsid w:val="00F7762B"/>
    <w:rsid w:val="00F80B38"/>
    <w:rsid w:val="00F8190F"/>
    <w:rsid w:val="00F823A5"/>
    <w:rsid w:val="00F8321B"/>
    <w:rsid w:val="00F83A48"/>
    <w:rsid w:val="00F91B02"/>
    <w:rsid w:val="00F92E5C"/>
    <w:rsid w:val="00F934E2"/>
    <w:rsid w:val="00F936A7"/>
    <w:rsid w:val="00F95280"/>
    <w:rsid w:val="00FA10CC"/>
    <w:rsid w:val="00FA1124"/>
    <w:rsid w:val="00FA1A91"/>
    <w:rsid w:val="00FA25D8"/>
    <w:rsid w:val="00FA2803"/>
    <w:rsid w:val="00FA3957"/>
    <w:rsid w:val="00FA4EA9"/>
    <w:rsid w:val="00FA6351"/>
    <w:rsid w:val="00FA668D"/>
    <w:rsid w:val="00FA6782"/>
    <w:rsid w:val="00FA6B82"/>
    <w:rsid w:val="00FB04F8"/>
    <w:rsid w:val="00FB05C4"/>
    <w:rsid w:val="00FB1B2C"/>
    <w:rsid w:val="00FB3377"/>
    <w:rsid w:val="00FB3DA9"/>
    <w:rsid w:val="00FB657C"/>
    <w:rsid w:val="00FB7C35"/>
    <w:rsid w:val="00FC1D9D"/>
    <w:rsid w:val="00FC2D99"/>
    <w:rsid w:val="00FD40F2"/>
    <w:rsid w:val="00FD413B"/>
    <w:rsid w:val="00FD645C"/>
    <w:rsid w:val="00FD73FC"/>
    <w:rsid w:val="00FE008B"/>
    <w:rsid w:val="00FE0284"/>
    <w:rsid w:val="00FE1282"/>
    <w:rsid w:val="00FE2A5C"/>
    <w:rsid w:val="00FE34F8"/>
    <w:rsid w:val="00FE3A35"/>
    <w:rsid w:val="00FE5860"/>
    <w:rsid w:val="00FE58DF"/>
    <w:rsid w:val="00FE702D"/>
    <w:rsid w:val="00FF0161"/>
    <w:rsid w:val="00FF0513"/>
    <w:rsid w:val="00FF0C1C"/>
    <w:rsid w:val="00FF1EE1"/>
    <w:rsid w:val="00FF596F"/>
    <w:rsid w:val="00FF5C9F"/>
    <w:rsid w:val="00FF6E6D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1D90C0"/>
  <w15:docId w15:val="{EF412D73-02EC-494D-BFA3-7165951A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9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3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CD4"/>
  </w:style>
  <w:style w:type="paragraph" w:styleId="Footer">
    <w:name w:val="footer"/>
    <w:basedOn w:val="Normal"/>
    <w:link w:val="FooterChar"/>
    <w:uiPriority w:val="99"/>
    <w:unhideWhenUsed/>
    <w:rsid w:val="00883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CD4"/>
  </w:style>
  <w:style w:type="table" w:styleId="TableGrid">
    <w:name w:val="Table Grid"/>
    <w:basedOn w:val="TableNormal"/>
    <w:uiPriority w:val="59"/>
    <w:rsid w:val="00224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4E01"/>
    <w:pPr>
      <w:ind w:left="720"/>
      <w:contextualSpacing/>
    </w:pPr>
  </w:style>
  <w:style w:type="character" w:styleId="Hyperlink">
    <w:name w:val="Hyperlink"/>
    <w:unhideWhenUsed/>
    <w:rsid w:val="006B4ECA"/>
    <w:rPr>
      <w:color w:val="000080"/>
      <w:u w:val="single"/>
    </w:rPr>
  </w:style>
  <w:style w:type="paragraph" w:styleId="NoSpacing">
    <w:name w:val="No Spacing"/>
    <w:uiPriority w:val="1"/>
    <w:qFormat/>
    <w:rsid w:val="006B4E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4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ja.purgar@karlovac.hr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karlovac.h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ranitelji.gov.hr/zaposljavanje-843/843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stojkic\Documents\MEMORANDUMI\4%20Memorandum%20%20dru&#353;tven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3983DAD6CAA14A9E5459220BE0D833" ma:contentTypeVersion="0" ma:contentTypeDescription="Stvaranje novog dokumenta." ma:contentTypeScope="" ma:versionID="93015e4cbcd2d67a37a5bff3d86e365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8b5f3248e05cc689270537c622a7b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38EE4-0D00-4CB6-B632-648ED9B160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031B05-A4EA-4DA2-A391-11EBEA5125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386E13C-262A-49E2-84C5-B198DDA2F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7D18EB7-037C-47EB-AA52-66DD9866B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 Memorandum  društvene</Template>
  <TotalTime>5</TotalTime>
  <Pages>3</Pages>
  <Words>1542</Words>
  <Characters>8795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Višnja Stojkić</dc:creator>
  <cp:lastModifiedBy>Sanda Ban</cp:lastModifiedBy>
  <cp:revision>9</cp:revision>
  <cp:lastPrinted>2021-10-04T13:07:00Z</cp:lastPrinted>
  <dcterms:created xsi:type="dcterms:W3CDTF">2021-10-04T13:07:00Z</dcterms:created>
  <dcterms:modified xsi:type="dcterms:W3CDTF">2021-10-04T13:12:00Z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0x010100FE3983DAD6CAA14A9E5459220BE0D833</vt:lpwstr>
  </property>
</Properties>
</file>