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5C65" w14:textId="3AB3AC8D" w:rsidR="00411319" w:rsidRPr="00624915" w:rsidRDefault="00411319" w:rsidP="00344DA0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624915">
        <w:rPr>
          <w:rFonts w:ascii="Times New Roman" w:hAnsi="Times New Roman" w:cs="Times New Roman"/>
          <w:color w:val="000000"/>
        </w:rPr>
        <w:t>U</w:t>
      </w:r>
      <w:r w:rsidR="00F32F23" w:rsidRPr="00624915">
        <w:rPr>
          <w:rFonts w:ascii="Times New Roman" w:hAnsi="Times New Roman" w:cs="Times New Roman"/>
          <w:color w:val="000000"/>
        </w:rPr>
        <w:t xml:space="preserve">PRAVNI </w:t>
      </w:r>
      <w:r w:rsidRPr="00624915">
        <w:rPr>
          <w:rFonts w:ascii="Times New Roman" w:hAnsi="Times New Roman" w:cs="Times New Roman"/>
          <w:color w:val="000000"/>
        </w:rPr>
        <w:t>O</w:t>
      </w:r>
      <w:r w:rsidR="00F32F23" w:rsidRPr="00624915">
        <w:rPr>
          <w:rFonts w:ascii="Times New Roman" w:hAnsi="Times New Roman" w:cs="Times New Roman"/>
          <w:color w:val="000000"/>
        </w:rPr>
        <w:t xml:space="preserve">DJEL ZA </w:t>
      </w:r>
      <w:r w:rsidR="00344DA0">
        <w:rPr>
          <w:rFonts w:ascii="Times New Roman" w:hAnsi="Times New Roman" w:cs="Times New Roman"/>
          <w:color w:val="000000"/>
        </w:rPr>
        <w:t>DRUŠTVENE DJELATNOSTI</w:t>
      </w:r>
    </w:p>
    <w:p w14:paraId="094F2495" w14:textId="77777777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r w:rsidRPr="00C36F5E">
        <w:rPr>
          <w:rFonts w:ascii="Times New Roman" w:eastAsia="Calibri" w:hAnsi="Times New Roman" w:cs="Times New Roman"/>
        </w:rPr>
        <w:t>KLASA: 112-01/22-02/18</w:t>
      </w:r>
    </w:p>
    <w:p w14:paraId="3C3B29FE" w14:textId="72CFDE36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r w:rsidRPr="00C36F5E">
        <w:rPr>
          <w:rFonts w:ascii="Times New Roman" w:eastAsia="Calibri" w:hAnsi="Times New Roman" w:cs="Times New Roman"/>
        </w:rPr>
        <w:t>URBROJ: 2133/01-03-01/04-22-</w:t>
      </w:r>
      <w:r w:rsidR="008D04C4">
        <w:rPr>
          <w:rFonts w:ascii="Times New Roman" w:eastAsia="Calibri" w:hAnsi="Times New Roman" w:cs="Times New Roman"/>
        </w:rPr>
        <w:t>7</w:t>
      </w:r>
    </w:p>
    <w:p w14:paraId="44C6C226" w14:textId="03E93A63" w:rsidR="00C36F5E" w:rsidRPr="00C36F5E" w:rsidRDefault="00C36F5E" w:rsidP="00C36F5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36F5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8D04C4">
        <w:rPr>
          <w:rFonts w:ascii="Times New Roman" w:eastAsia="Times New Roman" w:hAnsi="Times New Roman" w:cs="Times New Roman"/>
          <w:lang w:eastAsia="hr-HR"/>
        </w:rPr>
        <w:t>05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8D04C4">
        <w:rPr>
          <w:rFonts w:ascii="Times New Roman" w:eastAsia="Times New Roman" w:hAnsi="Times New Roman" w:cs="Times New Roman"/>
          <w:lang w:eastAsia="hr-HR"/>
        </w:rPr>
        <w:t>srpnja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 2022.</w:t>
      </w:r>
    </w:p>
    <w:p w14:paraId="52835C6A" w14:textId="77777777" w:rsidR="00A941F9" w:rsidRPr="00624915" w:rsidRDefault="00A941F9" w:rsidP="00A94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B" w14:textId="4346B1FA" w:rsidR="00624915" w:rsidRPr="00624915" w:rsidRDefault="00624915" w:rsidP="00624915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Na temelju članka 24. stavka 5. Zakona o službenicima i namještenicima u lokalnoj i područnoj (regionalnoj) samoupravi (Narodne novine br. 86/08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="00AD484A">
        <w:rPr>
          <w:rFonts w:ascii="Times New Roman" w:eastAsia="Times New Roman" w:hAnsi="Times New Roman" w:cs="Times New Roman"/>
          <w:lang w:eastAsia="hr-HR"/>
        </w:rPr>
        <w:t xml:space="preserve"> 4/18, 112/19</w:t>
      </w:r>
      <w:r w:rsidRPr="00624915">
        <w:rPr>
          <w:rFonts w:ascii="Times New Roman" w:eastAsia="Times New Roman" w:hAnsi="Times New Roman" w:cs="Times New Roman"/>
          <w:lang w:eastAsia="hr-HR"/>
        </w:rPr>
        <w:t>) pročelni</w:t>
      </w:r>
      <w:r w:rsidR="00AD484A">
        <w:rPr>
          <w:rFonts w:ascii="Times New Roman" w:eastAsia="Times New Roman" w:hAnsi="Times New Roman" w:cs="Times New Roman"/>
          <w:lang w:eastAsia="hr-HR"/>
        </w:rPr>
        <w:t>ca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AD484A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52835C6C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D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E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F" w14:textId="77777777" w:rsidR="00624915" w:rsidRPr="00624915" w:rsidRDefault="00624915" w:rsidP="00624915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2835C70" w14:textId="77777777" w:rsidR="00624915" w:rsidRPr="00624915" w:rsidRDefault="00624915" w:rsidP="006249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o poništenju </w:t>
      </w:r>
      <w:r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52835C71" w14:textId="77777777" w:rsidR="00624915" w:rsidRPr="00624915" w:rsidRDefault="00624915" w:rsidP="0062491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2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52835C73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4" w14:textId="5D5EA732" w:rsidR="00624915" w:rsidRPr="00624915" w:rsidRDefault="00624915" w:rsidP="00624915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za prijam </w:t>
      </w:r>
      <w:r w:rsidR="001E04B2">
        <w:rPr>
          <w:rFonts w:ascii="Times New Roman" w:eastAsia="Times New Roman" w:hAnsi="Times New Roman" w:cs="Times New Roman"/>
          <w:lang w:eastAsia="hr-HR"/>
        </w:rPr>
        <w:t>u službu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 </w:t>
      </w:r>
      <w:r w:rsidR="00104A65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104A65">
        <w:rPr>
          <w:rFonts w:ascii="Times New Roman" w:eastAsia="Times New Roman" w:hAnsi="Times New Roman" w:cs="Times New Roman"/>
          <w:lang w:eastAsia="hr-HR"/>
        </w:rPr>
        <w:t>društve</w:t>
      </w:r>
      <w:r w:rsidR="00291DDA">
        <w:rPr>
          <w:rFonts w:ascii="Times New Roman" w:eastAsia="Times New Roman" w:hAnsi="Times New Roman" w:cs="Times New Roman"/>
          <w:lang w:eastAsia="hr-HR"/>
        </w:rPr>
        <w:t>ne djelatnosti</w:t>
      </w:r>
      <w:r w:rsidR="00FD596A">
        <w:rPr>
          <w:rFonts w:ascii="Times New Roman" w:eastAsia="Times New Roman" w:hAnsi="Times New Roman" w:cs="Times New Roman"/>
          <w:lang w:eastAsia="hr-HR"/>
        </w:rPr>
        <w:t>,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291DDA">
        <w:rPr>
          <w:rFonts w:ascii="Times New Roman" w:eastAsia="Times New Roman" w:hAnsi="Times New Roman" w:cs="Times New Roman"/>
          <w:b/>
          <w:lang w:eastAsia="hr-HR"/>
        </w:rPr>
        <w:t>mlade, tehničku kulturu</w:t>
      </w:r>
      <w:r w:rsidR="00A05CCD">
        <w:rPr>
          <w:rFonts w:ascii="Times New Roman" w:eastAsia="Times New Roman" w:hAnsi="Times New Roman" w:cs="Times New Roman"/>
          <w:b/>
          <w:lang w:eastAsia="hr-HR"/>
        </w:rPr>
        <w:t xml:space="preserve"> i sport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624915">
        <w:rPr>
          <w:rFonts w:ascii="Times New Roman" w:eastAsia="Times New Roman" w:hAnsi="Times New Roman" w:cs="Times New Roman"/>
          <w:b/>
          <w:lang w:eastAsia="hr-HR"/>
        </w:rPr>
        <w:t>– 1 izvršitelj (m/ž)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na </w:t>
      </w:r>
      <w:r>
        <w:rPr>
          <w:rFonts w:ascii="Times New Roman" w:eastAsia="Times New Roman" w:hAnsi="Times New Roman" w:cs="Times New Roman"/>
          <w:lang w:eastAsia="hr-HR"/>
        </w:rPr>
        <w:t>ne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određeno vrijeme, objavljen </w:t>
      </w:r>
      <w:r>
        <w:rPr>
          <w:rFonts w:ascii="Times New Roman" w:eastAsia="Times New Roman" w:hAnsi="Times New Roman" w:cs="Times New Roman"/>
          <w:lang w:eastAsia="hr-HR"/>
        </w:rPr>
        <w:t>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E04B2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“ broj </w:t>
      </w:r>
      <w:r w:rsidR="009C6BC1">
        <w:rPr>
          <w:rFonts w:ascii="Times New Roman" w:eastAsia="Times New Roman" w:hAnsi="Times New Roman" w:cs="Times New Roman"/>
          <w:lang w:eastAsia="hr-HR"/>
        </w:rPr>
        <w:t>68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9C6BC1">
        <w:rPr>
          <w:rFonts w:ascii="Times New Roman" w:eastAsia="Times New Roman" w:hAnsi="Times New Roman" w:cs="Times New Roman"/>
          <w:lang w:eastAsia="hr-HR"/>
        </w:rPr>
        <w:t>15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C6BC1">
        <w:rPr>
          <w:rFonts w:ascii="Times New Roman" w:eastAsia="Times New Roman" w:hAnsi="Times New Roman" w:cs="Times New Roman"/>
          <w:lang w:eastAsia="hr-HR"/>
        </w:rPr>
        <w:t>lipnja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9C6BC1">
        <w:rPr>
          <w:rFonts w:ascii="Times New Roman" w:eastAsia="Times New Roman" w:hAnsi="Times New Roman" w:cs="Times New Roman"/>
          <w:lang w:eastAsia="hr-HR"/>
        </w:rPr>
        <w:t>22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>. godine</w:t>
      </w:r>
      <w:r w:rsidRPr="00624915">
        <w:rPr>
          <w:rFonts w:ascii="Times New Roman" w:eastAsia="Times New Roman" w:hAnsi="Times New Roman" w:cs="Times New Roman"/>
          <w:lang w:eastAsia="hr-HR"/>
        </w:rPr>
        <w:t>.</w:t>
      </w:r>
    </w:p>
    <w:p w14:paraId="52835C75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6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52835C77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</w:r>
    </w:p>
    <w:p w14:paraId="52835C78" w14:textId="77777777" w:rsidR="00624915" w:rsidRPr="00624915" w:rsidRDefault="00624915" w:rsidP="00624915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 xml:space="preserve">Odluka o poništenju </w:t>
      </w:r>
      <w:r>
        <w:rPr>
          <w:rFonts w:ascii="Times New Roman" w:eastAsia="Times New Roman" w:hAnsi="Times New Roman" w:cs="Times New Roman"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dostavit će se svim prijavljenim kandidatima, a objavit će se </w:t>
      </w:r>
      <w:r>
        <w:rPr>
          <w:rFonts w:ascii="Times New Roman" w:eastAsia="Times New Roman" w:hAnsi="Times New Roman" w:cs="Times New Roman"/>
          <w:lang w:eastAsia="hr-HR"/>
        </w:rPr>
        <w:t xml:space="preserve">u </w:t>
      </w:r>
      <w:r w:rsidR="005F28DB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5F28DB">
        <w:rPr>
          <w:rFonts w:ascii="Times New Roman" w:eastAsia="Times New Roman" w:hAnsi="Times New Roman" w:cs="Times New Roman"/>
          <w:lang w:eastAsia="hr-HR"/>
        </w:rPr>
        <w:t xml:space="preserve">“ i </w:t>
      </w:r>
      <w:r w:rsidRPr="00624915">
        <w:rPr>
          <w:rFonts w:ascii="Times New Roman" w:eastAsia="Times New Roman" w:hAnsi="Times New Roman" w:cs="Times New Roman"/>
          <w:lang w:eastAsia="hr-HR"/>
        </w:rPr>
        <w:t>na web</w:t>
      </w:r>
      <w:r w:rsidR="005F28DB">
        <w:rPr>
          <w:rFonts w:ascii="Times New Roman" w:eastAsia="Times New Roman" w:hAnsi="Times New Roman" w:cs="Times New Roman"/>
          <w:lang w:eastAsia="hr-HR"/>
        </w:rPr>
        <w:t>-</w:t>
      </w:r>
      <w:r w:rsidRPr="00624915">
        <w:rPr>
          <w:rFonts w:ascii="Times New Roman" w:eastAsia="Times New Roman" w:hAnsi="Times New Roman" w:cs="Times New Roman"/>
          <w:lang w:eastAsia="hr-HR"/>
        </w:rPr>
        <w:t>stranici Grada Karlovca.</w:t>
      </w:r>
    </w:p>
    <w:p w14:paraId="52835C79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A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52835C7B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C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  <w:t>Protiv ove Odluke nije dopušteno podnošenje pravnih lijekova.</w:t>
      </w:r>
    </w:p>
    <w:p w14:paraId="52835C7D" w14:textId="77777777" w:rsidR="00624915" w:rsidRPr="00624915" w:rsidRDefault="00624915" w:rsidP="00624915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2835C80" w14:textId="77777777" w:rsidR="00624915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</w:t>
      </w:r>
    </w:p>
    <w:p w14:paraId="52835C81" w14:textId="77777777" w:rsidR="00624915" w:rsidRPr="0000754F" w:rsidRDefault="00624915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2835C82" w14:textId="4A92342C" w:rsidR="00A941F9" w:rsidRPr="0000754F" w:rsidRDefault="00A941F9" w:rsidP="00624915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lang w:eastAsia="hr-HR"/>
        </w:rPr>
      </w:pPr>
      <w:r w:rsidRPr="0000754F">
        <w:rPr>
          <w:rFonts w:ascii="Times New Roman" w:eastAsia="Times New Roman" w:hAnsi="Times New Roman" w:cs="Times New Roman"/>
          <w:lang w:eastAsia="hr-HR"/>
        </w:rPr>
        <w:t xml:space="preserve">  PROČELNI</w:t>
      </w:r>
      <w:r w:rsidR="009C6BC1">
        <w:rPr>
          <w:rFonts w:ascii="Times New Roman" w:eastAsia="Times New Roman" w:hAnsi="Times New Roman" w:cs="Times New Roman"/>
          <w:lang w:eastAsia="hr-HR"/>
        </w:rPr>
        <w:t>CA</w:t>
      </w:r>
    </w:p>
    <w:p w14:paraId="52835C83" w14:textId="77777777" w:rsidR="009F1F8D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0754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</w:t>
      </w:r>
      <w:r w:rsidR="004306BA" w:rsidRPr="0000754F">
        <w:rPr>
          <w:rFonts w:ascii="Times New Roman" w:eastAsia="Times New Roman" w:hAnsi="Times New Roman" w:cs="Times New Roman"/>
          <w:lang w:eastAsia="hr-HR"/>
        </w:rPr>
        <w:t xml:space="preserve">  </w:t>
      </w:r>
      <w:r w:rsidR="0000754F" w:rsidRPr="0000754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2835C84" w14:textId="7CA0921F" w:rsidR="00A941F9" w:rsidRPr="0000754F" w:rsidRDefault="009F1F8D" w:rsidP="009F1F8D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9C6BC1">
        <w:rPr>
          <w:rFonts w:ascii="Times New Roman" w:eastAsia="Times New Roman" w:hAnsi="Times New Roman" w:cs="Times New Roman"/>
          <w:lang w:eastAsia="hr-HR"/>
        </w:rPr>
        <w:t>Draženka Sila Ljubenko, prof.</w:t>
      </w:r>
    </w:p>
    <w:p w14:paraId="52835C85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6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7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79411BBD" w14:textId="082543FC" w:rsidR="00B160E1" w:rsidRDefault="00B160E1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18ADBE24" w14:textId="5C642944" w:rsidR="002C5886" w:rsidRDefault="002C5886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9900CC5" w14:textId="764686BA" w:rsidR="002C5886" w:rsidRDefault="002C5886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AAB915F" w14:textId="72F4B077" w:rsidR="002C5886" w:rsidRDefault="002C5886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1D20B3C" w14:textId="77777777" w:rsidR="00B160E1" w:rsidRPr="00B160E1" w:rsidRDefault="00B160E1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  <w:r w:rsidRPr="00B160E1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036A3174" w14:textId="4BC2B84D" w:rsidR="00B160E1" w:rsidRDefault="00B160E1" w:rsidP="00B160E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Kandidatima prijavljenim na natječaj</w:t>
      </w:r>
      <w:r w:rsidR="002C5886">
        <w:rPr>
          <w:rFonts w:ascii="Times New Roman" w:eastAsia="Calibri" w:hAnsi="Times New Roman" w:cs="Times New Roman"/>
        </w:rPr>
        <w:t>,</w:t>
      </w:r>
    </w:p>
    <w:p w14:paraId="0205D418" w14:textId="2A4064DD" w:rsidR="00B160E1" w:rsidRPr="00B160E1" w:rsidRDefault="00B160E1" w:rsidP="00B160E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Narodne novine, elektroničkom poštom na adresu: </w:t>
      </w:r>
      <w:hyperlink r:id="rId11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oglasi@nn.hr</w:t>
        </w:r>
      </w:hyperlink>
    </w:p>
    <w:p w14:paraId="34A64149" w14:textId="77777777" w:rsidR="00B160E1" w:rsidRPr="00B160E1" w:rsidRDefault="00B160E1" w:rsidP="00B160E1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Web stranica Grada Karlovca, elektroničkom poštom na adresu: </w:t>
      </w:r>
      <w:hyperlink r:id="rId12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</w:p>
    <w:p w14:paraId="69235992" w14:textId="09D1BB28" w:rsidR="00B160E1" w:rsidRDefault="00B160E1" w:rsidP="00B160E1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>Upravni odjel za društvene djelatnosti, ovdje</w:t>
      </w:r>
    </w:p>
    <w:p w14:paraId="0C3034E5" w14:textId="77777777" w:rsidR="00B160E1" w:rsidRPr="00B160E1" w:rsidRDefault="00B160E1" w:rsidP="00B160E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160E1">
        <w:rPr>
          <w:rFonts w:ascii="Times New Roman" w:eastAsia="Calibri" w:hAnsi="Times New Roman" w:cs="Times New Roman"/>
        </w:rPr>
        <w:t>Pismohrana</w:t>
      </w:r>
    </w:p>
    <w:p w14:paraId="52835C96" w14:textId="134FD8E9" w:rsidR="00333B2A" w:rsidRPr="00624915" w:rsidRDefault="00333B2A" w:rsidP="00B160E1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sectPr w:rsidR="00333B2A" w:rsidRPr="00624915" w:rsidSect="00DF2B1D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262A7" w14:textId="77777777" w:rsidR="008604EA" w:rsidRDefault="008604EA" w:rsidP="00883CD4">
      <w:pPr>
        <w:spacing w:after="0" w:line="240" w:lineRule="auto"/>
      </w:pPr>
      <w:r>
        <w:separator/>
      </w:r>
    </w:p>
  </w:endnote>
  <w:endnote w:type="continuationSeparator" w:id="0">
    <w:p w14:paraId="2B95CA5A" w14:textId="77777777" w:rsidR="008604EA" w:rsidRDefault="008604E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5CA4" w14:textId="25A810B9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2785C">
      <w:rPr>
        <w:rFonts w:ascii="Times New Roman" w:hAnsi="Times New Roman" w:cs="Times New Roman"/>
        <w:color w:val="000000"/>
        <w:sz w:val="18"/>
        <w:szCs w:val="20"/>
      </w:rPr>
      <w:t>Upravni odjel za 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2835CA5" w14:textId="2A9BD9C2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92785C">
      <w:rPr>
        <w:rFonts w:ascii="Times New Roman" w:hAnsi="Times New Roman" w:cs="Times New Roman"/>
        <w:sz w:val="18"/>
        <w:szCs w:val="18"/>
      </w:rPr>
      <w:t>0</w:t>
    </w:r>
    <w:r>
      <w:rPr>
        <w:rFonts w:ascii="Times New Roman" w:hAnsi="Times New Roman" w:cs="Times New Roman"/>
        <w:sz w:val="18"/>
        <w:szCs w:val="18"/>
      </w:rPr>
      <w:t xml:space="preserve">9, fax: +385 47 628 </w:t>
    </w:r>
    <w:r w:rsidR="00C127C5">
      <w:rPr>
        <w:rFonts w:ascii="Times New Roman" w:hAnsi="Times New Roman" w:cs="Times New Roman"/>
        <w:sz w:val="18"/>
        <w:szCs w:val="18"/>
      </w:rPr>
      <w:t>141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18B42" w14:textId="77777777" w:rsidR="008604EA" w:rsidRDefault="008604EA" w:rsidP="00883CD4">
      <w:pPr>
        <w:spacing w:after="0" w:line="240" w:lineRule="auto"/>
      </w:pPr>
      <w:r>
        <w:separator/>
      </w:r>
    </w:p>
  </w:footnote>
  <w:footnote w:type="continuationSeparator" w:id="0">
    <w:p w14:paraId="2F907A76" w14:textId="77777777" w:rsidR="008604EA" w:rsidRDefault="008604E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52835C9F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52835C9B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2835CA6" wp14:editId="52835CA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2835C9C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835C9D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2835C9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2835CA8" wp14:editId="52835CA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52835CA2" w14:textId="77777777" w:rsidTr="00F66685">
      <w:trPr>
        <w:trHeight w:val="437"/>
      </w:trPr>
      <w:tc>
        <w:tcPr>
          <w:tcW w:w="2874" w:type="dxa"/>
          <w:vAlign w:val="bottom"/>
        </w:tcPr>
        <w:p w14:paraId="52835CA0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2835CAA" wp14:editId="52835CA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2835CA1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2835CA3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4B5F48"/>
    <w:multiLevelType w:val="hybridMultilevel"/>
    <w:tmpl w:val="551CAAD0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95770">
    <w:abstractNumId w:val="5"/>
  </w:num>
  <w:num w:numId="2" w16cid:durableId="1465584203">
    <w:abstractNumId w:val="4"/>
  </w:num>
  <w:num w:numId="3" w16cid:durableId="279412101">
    <w:abstractNumId w:val="1"/>
  </w:num>
  <w:num w:numId="4" w16cid:durableId="649360335">
    <w:abstractNumId w:val="0"/>
  </w:num>
  <w:num w:numId="5" w16cid:durableId="2083289740">
    <w:abstractNumId w:val="3"/>
  </w:num>
  <w:num w:numId="6" w16cid:durableId="36320177">
    <w:abstractNumId w:val="2"/>
  </w:num>
  <w:num w:numId="7" w16cid:durableId="98767588">
    <w:abstractNumId w:val="6"/>
  </w:num>
  <w:num w:numId="8" w16cid:durableId="301352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526C"/>
    <w:rsid w:val="000062B6"/>
    <w:rsid w:val="000073AB"/>
    <w:rsid w:val="0000754F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2CC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2BB6"/>
    <w:rsid w:val="00104235"/>
    <w:rsid w:val="00104A6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04B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16D"/>
    <w:rsid w:val="00200FD7"/>
    <w:rsid w:val="00203499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718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6C4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1FE9"/>
    <w:rsid w:val="00282BC2"/>
    <w:rsid w:val="00283A79"/>
    <w:rsid w:val="002856CD"/>
    <w:rsid w:val="00286084"/>
    <w:rsid w:val="00291948"/>
    <w:rsid w:val="00291DDA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886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3231"/>
    <w:rsid w:val="00343B0B"/>
    <w:rsid w:val="00344736"/>
    <w:rsid w:val="00344DA0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35D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6BA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288C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7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049"/>
    <w:rsid w:val="005F055B"/>
    <w:rsid w:val="005F0B6F"/>
    <w:rsid w:val="005F2029"/>
    <w:rsid w:val="005F28DB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915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5C1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477FD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74CC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4EA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4C4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85C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BC1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F8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C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1F9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0E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32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7C5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36F5E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51F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E7629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EF7DA9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F2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FED"/>
    <w:rsid w:val="00F80B38"/>
    <w:rsid w:val="00F8190F"/>
    <w:rsid w:val="00F823A5"/>
    <w:rsid w:val="00F8321B"/>
    <w:rsid w:val="00F83A48"/>
    <w:rsid w:val="00F84E8B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AED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B34"/>
    <w:rsid w:val="00FD40F2"/>
    <w:rsid w:val="00FD413B"/>
    <w:rsid w:val="00FD596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835C64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7F196B-B400-40B2-AE02-E6E31891C0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pravni.dotx</Template>
  <TotalTime>14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19</cp:revision>
  <cp:lastPrinted>2017-01-23T09:43:00Z</cp:lastPrinted>
  <dcterms:created xsi:type="dcterms:W3CDTF">2022-07-04T09:58:00Z</dcterms:created>
  <dcterms:modified xsi:type="dcterms:W3CDTF">2022-07-04T10:12:00Z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