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09BFE" w14:textId="5C1892FE" w:rsidR="00AA35C8" w:rsidRPr="009F299B" w:rsidRDefault="00BD3C9E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URED GRADONAČELNIKA</w:t>
      </w:r>
    </w:p>
    <w:p w14:paraId="5F009BFF" w14:textId="6A1386EF" w:rsidR="006B4ECA" w:rsidRPr="007131A3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131A3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7131A3">
        <w:rPr>
          <w:rFonts w:ascii="Times New Roman" w:eastAsia="Times New Roman" w:hAnsi="Times New Roman" w:cs="Times New Roman"/>
          <w:lang w:eastAsia="hr-HR"/>
        </w:rPr>
        <w:t>112-0</w:t>
      </w:r>
      <w:r w:rsidR="007A4594" w:rsidRPr="007131A3">
        <w:rPr>
          <w:rFonts w:ascii="Times New Roman" w:eastAsia="Times New Roman" w:hAnsi="Times New Roman" w:cs="Times New Roman"/>
          <w:lang w:eastAsia="hr-HR"/>
        </w:rPr>
        <w:t>2</w:t>
      </w:r>
      <w:r w:rsidR="00F31680" w:rsidRPr="007131A3">
        <w:rPr>
          <w:rFonts w:ascii="Times New Roman" w:eastAsia="Times New Roman" w:hAnsi="Times New Roman" w:cs="Times New Roman"/>
          <w:lang w:eastAsia="hr-HR"/>
        </w:rPr>
        <w:t>/</w:t>
      </w:r>
      <w:r w:rsidR="007A4594" w:rsidRPr="007131A3">
        <w:rPr>
          <w:rFonts w:ascii="Times New Roman" w:eastAsia="Times New Roman" w:hAnsi="Times New Roman" w:cs="Times New Roman"/>
          <w:lang w:eastAsia="hr-HR"/>
        </w:rPr>
        <w:t>2</w:t>
      </w:r>
      <w:r w:rsidR="00BD3C9E" w:rsidRPr="007131A3">
        <w:rPr>
          <w:rFonts w:ascii="Times New Roman" w:eastAsia="Times New Roman" w:hAnsi="Times New Roman" w:cs="Times New Roman"/>
          <w:lang w:eastAsia="hr-HR"/>
        </w:rPr>
        <w:t>1</w:t>
      </w:r>
      <w:r w:rsidR="00F31680" w:rsidRPr="007131A3">
        <w:rPr>
          <w:rFonts w:ascii="Times New Roman" w:eastAsia="Times New Roman" w:hAnsi="Times New Roman" w:cs="Times New Roman"/>
          <w:lang w:eastAsia="hr-HR"/>
        </w:rPr>
        <w:t>-01/</w:t>
      </w:r>
      <w:r w:rsidR="00355EE7" w:rsidRPr="007131A3">
        <w:rPr>
          <w:rFonts w:ascii="Times New Roman" w:eastAsia="Times New Roman" w:hAnsi="Times New Roman" w:cs="Times New Roman"/>
          <w:lang w:eastAsia="hr-HR"/>
        </w:rPr>
        <w:t>0</w:t>
      </w:r>
      <w:r w:rsidR="007131A3" w:rsidRPr="007131A3">
        <w:rPr>
          <w:rFonts w:ascii="Times New Roman" w:eastAsia="Times New Roman" w:hAnsi="Times New Roman" w:cs="Times New Roman"/>
          <w:lang w:eastAsia="hr-HR"/>
        </w:rPr>
        <w:t>7</w:t>
      </w:r>
    </w:p>
    <w:p w14:paraId="5F009C00" w14:textId="36F2E956" w:rsidR="006B4ECA" w:rsidRPr="0012615D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2133/01-03-01/0</w:t>
      </w:r>
      <w:r w:rsidR="007A4594">
        <w:rPr>
          <w:rFonts w:ascii="Times New Roman" w:eastAsia="Times New Roman" w:hAnsi="Times New Roman" w:cs="Times New Roman"/>
          <w:lang w:eastAsia="hr-HR"/>
        </w:rPr>
        <w:t>3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7A4594">
        <w:rPr>
          <w:rFonts w:ascii="Times New Roman" w:eastAsia="Times New Roman" w:hAnsi="Times New Roman" w:cs="Times New Roman"/>
          <w:lang w:eastAsia="hr-HR"/>
        </w:rPr>
        <w:t>2</w:t>
      </w:r>
      <w:r w:rsidR="00BD3C9E">
        <w:rPr>
          <w:rFonts w:ascii="Times New Roman" w:eastAsia="Times New Roman" w:hAnsi="Times New Roman" w:cs="Times New Roman"/>
          <w:lang w:eastAsia="hr-HR"/>
        </w:rPr>
        <w:t>1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BD3C9E">
        <w:rPr>
          <w:rFonts w:ascii="Times New Roman" w:eastAsia="Times New Roman" w:hAnsi="Times New Roman" w:cs="Times New Roman"/>
          <w:lang w:eastAsia="hr-HR"/>
        </w:rPr>
        <w:t>2</w:t>
      </w:r>
    </w:p>
    <w:p w14:paraId="5F009C01" w14:textId="25C9BF69" w:rsidR="006B4ECA" w:rsidRPr="009F299B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BD3C9E">
        <w:rPr>
          <w:rFonts w:ascii="Times New Roman" w:eastAsia="Times New Roman" w:hAnsi="Times New Roman" w:cs="Times New Roman"/>
          <w:lang w:eastAsia="hr-HR"/>
        </w:rPr>
        <w:t>05</w:t>
      </w:r>
      <w:r w:rsidR="00355EE7">
        <w:rPr>
          <w:rFonts w:ascii="Times New Roman" w:eastAsia="Times New Roman" w:hAnsi="Times New Roman" w:cs="Times New Roman"/>
          <w:lang w:eastAsia="hr-HR"/>
        </w:rPr>
        <w:t>.</w:t>
      </w:r>
      <w:r w:rsidR="00BD3C9E">
        <w:rPr>
          <w:rFonts w:ascii="Times New Roman" w:eastAsia="Times New Roman" w:hAnsi="Times New Roman" w:cs="Times New Roman"/>
          <w:lang w:eastAsia="hr-HR"/>
        </w:rPr>
        <w:t xml:space="preserve"> srpnja</w:t>
      </w:r>
      <w:r w:rsidR="00355EE7"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7D2557">
        <w:rPr>
          <w:rFonts w:ascii="Times New Roman" w:eastAsia="Times New Roman" w:hAnsi="Times New Roman" w:cs="Times New Roman"/>
          <w:lang w:eastAsia="hr-HR"/>
        </w:rPr>
        <w:t>1</w:t>
      </w:r>
      <w:r w:rsidR="00355EE7">
        <w:rPr>
          <w:rFonts w:ascii="Times New Roman" w:eastAsia="Times New Roman" w:hAnsi="Times New Roman" w:cs="Times New Roman"/>
          <w:lang w:eastAsia="hr-HR"/>
        </w:rPr>
        <w:t>.</w:t>
      </w:r>
    </w:p>
    <w:p w14:paraId="5F009C02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009C03" w14:textId="14C88275" w:rsidR="00567F2E" w:rsidRPr="009F299B" w:rsidRDefault="00757987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ročelni</w:t>
      </w:r>
      <w:r w:rsidR="007D2557">
        <w:rPr>
          <w:rFonts w:ascii="Times New Roman" w:eastAsia="Times New Roman" w:hAnsi="Times New Roman" w:cs="Times New Roman"/>
          <w:lang w:eastAsia="hr-HR"/>
        </w:rPr>
        <w:t>k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7D2557">
        <w:rPr>
          <w:rFonts w:ascii="Times New Roman" w:eastAsia="Times New Roman" w:hAnsi="Times New Roman" w:cs="Times New Roman"/>
          <w:lang w:eastAsia="hr-HR"/>
        </w:rPr>
        <w:t>Ureda gradonačelnika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Grada Karlovca, na temelju članka </w:t>
      </w:r>
      <w:r w:rsidR="007A4594">
        <w:rPr>
          <w:rFonts w:ascii="Times New Roman" w:eastAsia="Times New Roman" w:hAnsi="Times New Roman" w:cs="Times New Roman"/>
          <w:lang w:eastAsia="hr-HR"/>
        </w:rPr>
        <w:t>17</w:t>
      </w:r>
      <w:r w:rsidR="00175E9D" w:rsidRPr="009F299B">
        <w:rPr>
          <w:rFonts w:ascii="Times New Roman" w:eastAsia="Times New Roman" w:hAnsi="Times New Roman" w:cs="Times New Roman"/>
          <w:lang w:eastAsia="hr-HR"/>
        </w:rPr>
        <w:t xml:space="preserve">. i </w:t>
      </w:r>
      <w:r w:rsidR="007A4594">
        <w:rPr>
          <w:rFonts w:ascii="Times New Roman" w:eastAsia="Times New Roman" w:hAnsi="Times New Roman" w:cs="Times New Roman"/>
          <w:lang w:eastAsia="hr-HR"/>
        </w:rPr>
        <w:t>1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9.</w:t>
      </w:r>
      <w:r w:rsidR="007A4594">
        <w:rPr>
          <w:rFonts w:ascii="Times New Roman" w:eastAsia="Times New Roman" w:hAnsi="Times New Roman" w:cs="Times New Roman"/>
          <w:lang w:eastAsia="hr-HR"/>
        </w:rPr>
        <w:t xml:space="preserve">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 („Narodne novine“ br. 86/08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,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61/11</w:t>
      </w:r>
      <w:r w:rsidR="007A4594">
        <w:rPr>
          <w:rFonts w:ascii="Times New Roman" w:eastAsia="Times New Roman" w:hAnsi="Times New Roman" w:cs="Times New Roman"/>
          <w:lang w:eastAsia="hr-HR"/>
        </w:rPr>
        <w:t>,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 4/18</w:t>
      </w:r>
      <w:r w:rsidR="007A4594">
        <w:rPr>
          <w:rFonts w:ascii="Times New Roman" w:eastAsia="Times New Roman" w:hAnsi="Times New Roman" w:cs="Times New Roman"/>
          <w:lang w:eastAsia="hr-HR"/>
        </w:rPr>
        <w:t xml:space="preserve"> i 112/19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- u nastavku teksta ZSNLS) </w:t>
      </w:r>
      <w:r w:rsidR="00EF6826" w:rsidRPr="009F299B">
        <w:rPr>
          <w:rFonts w:ascii="Times New Roman" w:eastAsia="Times New Roman" w:hAnsi="Times New Roman" w:cs="Times New Roman"/>
          <w:lang w:eastAsia="hr-HR"/>
        </w:rPr>
        <w:t>raspisuje</w:t>
      </w:r>
    </w:p>
    <w:p w14:paraId="5F009C04" w14:textId="77777777" w:rsidR="00CA1A5C" w:rsidRDefault="00CA1A5C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009C05" w14:textId="77777777" w:rsidR="00736454" w:rsidRPr="009F299B" w:rsidRDefault="00736454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009C06" w14:textId="77777777" w:rsidR="0069247C" w:rsidRPr="009F299B" w:rsidRDefault="007A4594" w:rsidP="0069247C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JAVNI NATJEČAJ</w:t>
      </w:r>
    </w:p>
    <w:p w14:paraId="5F009C07" w14:textId="77777777" w:rsidR="00567F2E" w:rsidRPr="009F299B" w:rsidRDefault="00567F2E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5F009C09" w14:textId="7495E98F" w:rsidR="0078506D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za prijam u službu u </w:t>
      </w:r>
      <w:r w:rsidR="00736454">
        <w:rPr>
          <w:rFonts w:ascii="Times New Roman" w:eastAsia="Times New Roman" w:hAnsi="Times New Roman" w:cs="Times New Roman"/>
          <w:lang w:eastAsia="hr-HR"/>
        </w:rPr>
        <w:t xml:space="preserve">Grad Karlovac, </w:t>
      </w:r>
      <w:r w:rsidR="00C35BDB">
        <w:rPr>
          <w:rFonts w:ascii="Times New Roman" w:eastAsia="Times New Roman" w:hAnsi="Times New Roman" w:cs="Times New Roman"/>
          <w:lang w:eastAsia="hr-HR"/>
        </w:rPr>
        <w:t>Ured gradonačelnika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, na radno mjesto: </w:t>
      </w:r>
      <w:r w:rsidR="00C35BDB">
        <w:rPr>
          <w:rFonts w:ascii="Times New Roman" w:eastAsia="Times New Roman" w:hAnsi="Times New Roman" w:cs="Times New Roman"/>
          <w:b/>
          <w:lang w:eastAsia="hr-HR"/>
        </w:rPr>
        <w:t>referent za poslove pisarnice i arhive</w:t>
      </w:r>
      <w:r w:rsidR="00675E4F" w:rsidRPr="009F299B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(1 izvršitelj – m/ž), na </w:t>
      </w:r>
      <w:r w:rsidR="007A4594">
        <w:rPr>
          <w:rFonts w:ascii="Times New Roman" w:eastAsia="Times New Roman" w:hAnsi="Times New Roman" w:cs="Times New Roman"/>
          <w:lang w:eastAsia="hr-HR"/>
        </w:rPr>
        <w:t>ne</w:t>
      </w:r>
      <w:r w:rsidRPr="009F299B">
        <w:rPr>
          <w:rFonts w:ascii="Times New Roman" w:eastAsia="Times New Roman" w:hAnsi="Times New Roman" w:cs="Times New Roman"/>
          <w:lang w:eastAsia="hr-HR"/>
        </w:rPr>
        <w:t>određeno vrijeme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,</w:t>
      </w:r>
      <w:r w:rsidR="00757987">
        <w:rPr>
          <w:rFonts w:ascii="Times New Roman" w:eastAsia="Times New Roman" w:hAnsi="Times New Roman" w:cs="Times New Roman"/>
          <w:lang w:eastAsia="hr-HR"/>
        </w:rPr>
        <w:t xml:space="preserve"> </w:t>
      </w:r>
      <w:r w:rsidR="00B11FEF" w:rsidRPr="009F299B">
        <w:rPr>
          <w:rFonts w:ascii="Times New Roman" w:eastAsia="Times New Roman" w:hAnsi="Times New Roman" w:cs="Times New Roman"/>
          <w:lang w:eastAsia="hr-HR"/>
        </w:rPr>
        <w:t xml:space="preserve">uz obvezni probni rad od </w:t>
      </w:r>
      <w:r w:rsidR="007A4594">
        <w:rPr>
          <w:rFonts w:ascii="Times New Roman" w:eastAsia="Times New Roman" w:hAnsi="Times New Roman" w:cs="Times New Roman"/>
          <w:lang w:eastAsia="hr-HR"/>
        </w:rPr>
        <w:t>3</w:t>
      </w:r>
      <w:r w:rsidR="00B11FEF" w:rsidRPr="009F299B">
        <w:rPr>
          <w:rFonts w:ascii="Times New Roman" w:eastAsia="Times New Roman" w:hAnsi="Times New Roman" w:cs="Times New Roman"/>
          <w:lang w:eastAsia="hr-HR"/>
        </w:rPr>
        <w:t xml:space="preserve"> mjeseca</w:t>
      </w:r>
      <w:r w:rsidR="00757987">
        <w:rPr>
          <w:rFonts w:ascii="Times New Roman" w:eastAsia="Times New Roman" w:hAnsi="Times New Roman" w:cs="Times New Roman"/>
          <w:lang w:eastAsia="hr-HR"/>
        </w:rPr>
        <w:t>.</w:t>
      </w:r>
    </w:p>
    <w:p w14:paraId="5F009C0A" w14:textId="77777777" w:rsidR="006B4ECA" w:rsidRPr="009F299B" w:rsidRDefault="006B4ECA" w:rsidP="00D1101C">
      <w:pPr>
        <w:pStyle w:val="NoSpacing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009C0B" w14:textId="77777777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ab/>
        <w:t>Kandidati moraju ispunjavati sljedeće posebne uvjete:</w:t>
      </w:r>
    </w:p>
    <w:p w14:paraId="5F009C0C" w14:textId="1DD67DB4" w:rsidR="006B4ECA" w:rsidRPr="009F299B" w:rsidRDefault="005A4AC4" w:rsidP="00D1101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SSS ekonomske</w:t>
      </w:r>
      <w:r w:rsidR="008610BE">
        <w:rPr>
          <w:rFonts w:ascii="Times New Roman" w:eastAsia="Times New Roman" w:hAnsi="Times New Roman" w:cs="Times New Roman"/>
          <w:bCs/>
          <w:lang w:eastAsia="hr-HR"/>
        </w:rPr>
        <w:t xml:space="preserve"> ili upravne</w:t>
      </w:r>
      <w:r w:rsidR="006861C3" w:rsidRPr="009F299B">
        <w:rPr>
          <w:rFonts w:ascii="Times New Roman" w:eastAsia="Times New Roman" w:hAnsi="Times New Roman" w:cs="Times New Roman"/>
          <w:bCs/>
          <w:lang w:eastAsia="hr-HR"/>
        </w:rPr>
        <w:t xml:space="preserve"> struke</w:t>
      </w:r>
    </w:p>
    <w:p w14:paraId="5F009C0D" w14:textId="7CA26572" w:rsidR="006B4ECA" w:rsidRPr="009F299B" w:rsidRDefault="006861C3" w:rsidP="00D1101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najmanje </w:t>
      </w:r>
      <w:r w:rsidR="005A4AC4">
        <w:rPr>
          <w:rFonts w:ascii="Times New Roman" w:eastAsia="Times New Roman" w:hAnsi="Times New Roman" w:cs="Times New Roman"/>
          <w:bCs/>
          <w:lang w:eastAsia="hr-HR"/>
        </w:rPr>
        <w:t>1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godin</w:t>
      </w:r>
      <w:r w:rsidR="009F4D0E">
        <w:rPr>
          <w:rFonts w:ascii="Times New Roman" w:eastAsia="Times New Roman" w:hAnsi="Times New Roman" w:cs="Times New Roman"/>
          <w:bCs/>
          <w:lang w:eastAsia="hr-HR"/>
        </w:rPr>
        <w:t>a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radnog iskustva na odgovarajućim poslovima u struci</w:t>
      </w:r>
    </w:p>
    <w:p w14:paraId="5F009C0E" w14:textId="77777777" w:rsidR="00873599" w:rsidRDefault="00873599" w:rsidP="00873599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poznavanje rada na računalu</w:t>
      </w:r>
    </w:p>
    <w:p w14:paraId="5F009C0F" w14:textId="77777777" w:rsidR="005A4AC4" w:rsidRPr="009F299B" w:rsidRDefault="005A4AC4" w:rsidP="005A4AC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položen državni stručni ispit</w:t>
      </w:r>
    </w:p>
    <w:p w14:paraId="5F009C10" w14:textId="77777777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009C11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Osim navedenih posebnih uvjeta, kandidati moraju ispunjavati i opće uvjete za prijam u službu utvrđene člankom 12. ZSNLS-a (punoljetnost, hrvatsko državljanstvo, zdravstvena sposobnost za obavljanje poslova radnog mjesta na koje se osoba prima). </w:t>
      </w:r>
    </w:p>
    <w:p w14:paraId="5F009C12" w14:textId="77777777" w:rsidR="006B4ECA" w:rsidRPr="009F299B" w:rsidRDefault="006B4ECA" w:rsidP="00275C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5F009C13" w14:textId="77777777" w:rsidR="0044018F" w:rsidRPr="009F299B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5E75C4">
        <w:rPr>
          <w:rFonts w:ascii="Times New Roman" w:eastAsia="Times New Roman" w:hAnsi="Times New Roman" w:cs="Times New Roman"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 w:rsidR="005E75C4">
        <w:rPr>
          <w:rFonts w:ascii="Times New Roman" w:eastAsia="Times New Roman" w:hAnsi="Times New Roman" w:cs="Times New Roman"/>
          <w:lang w:eastAsia="hr-HR"/>
        </w:rPr>
        <w:t>natječaju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5F009C14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navedenog stupnja obrazovanja (stručne spreme) i struke.</w:t>
      </w:r>
    </w:p>
    <w:p w14:paraId="5F009C15" w14:textId="77777777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ab/>
        <w:t xml:space="preserve">Osoba koja ima potrebno radno iskustvo na odgovarajućim poslovima, a nema položen državni stručni ispit, može biti izabrana, pod uvjetom da ispit položi u </w:t>
      </w:r>
      <w:r w:rsidR="00802067" w:rsidRPr="009F299B">
        <w:rPr>
          <w:rFonts w:ascii="Times New Roman" w:eastAsia="Times New Roman" w:hAnsi="Times New Roman" w:cs="Times New Roman"/>
          <w:lang w:eastAsia="hr-HR"/>
        </w:rPr>
        <w:t xml:space="preserve">zakonskom </w:t>
      </w:r>
      <w:r w:rsidRPr="009F299B">
        <w:rPr>
          <w:rFonts w:ascii="Times New Roman" w:eastAsia="Times New Roman" w:hAnsi="Times New Roman" w:cs="Times New Roman"/>
          <w:lang w:eastAsia="hr-HR"/>
        </w:rPr>
        <w:t>roku.</w:t>
      </w:r>
    </w:p>
    <w:p w14:paraId="5F009C16" w14:textId="77777777" w:rsidR="00275C03" w:rsidRPr="009F299B" w:rsidRDefault="00275C03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5F009C18" w14:textId="77777777" w:rsidR="00736454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U prijavi na </w:t>
      </w:r>
      <w:r w:rsidR="007A4594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potrebno je navesti osobne podatke podnositelja prijave (ime i prezime, OIB, datum i mjesto rođenja, adresa stanovanja, broj telefona/mobitela te adresu elektroničke pošte) i naziv radnog mjesta na koji se osoba prijavljuje. </w:t>
      </w:r>
    </w:p>
    <w:p w14:paraId="5F009C19" w14:textId="77777777" w:rsidR="0044018F" w:rsidRPr="009F299B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Prijavu je potrebno vlastoručno potpisati. </w:t>
      </w:r>
    </w:p>
    <w:p w14:paraId="5F009C1A" w14:textId="77777777" w:rsidR="0044018F" w:rsidRPr="009F299B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4ABB308" w14:textId="77777777" w:rsidR="003A3A68" w:rsidRPr="003A3A68" w:rsidRDefault="003A3A68" w:rsidP="003A3A68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t>Uz prijavu, kandidati su dužni priložiti:</w:t>
      </w:r>
    </w:p>
    <w:p w14:paraId="5A001325" w14:textId="77777777" w:rsidR="003A3A68" w:rsidRPr="003A3A68" w:rsidRDefault="003A3A68" w:rsidP="003A3A68">
      <w:pPr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4FEB5918" w14:textId="77777777" w:rsidR="003A3A68" w:rsidRPr="003A3A68" w:rsidRDefault="003A3A68" w:rsidP="003A3A68">
      <w:pPr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t>dokaz o stručnoj spremi (preslika svjedodžbe)</w:t>
      </w:r>
    </w:p>
    <w:p w14:paraId="12C5C1B7" w14:textId="77777777" w:rsidR="003A3A68" w:rsidRPr="003A3A68" w:rsidRDefault="003A3A68" w:rsidP="003A3A68">
      <w:pPr>
        <w:numPr>
          <w:ilvl w:val="1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t>rješenje o priznavanju inozemne školske kvalifikacije – ako je potrebno*</w:t>
      </w:r>
    </w:p>
    <w:p w14:paraId="47A554B5" w14:textId="77777777" w:rsidR="003A3A68" w:rsidRPr="003A3A68" w:rsidRDefault="003A3A68" w:rsidP="003A3A68">
      <w:pPr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t>dokaz o hrvatskom državljanstvu (preslika osobne iskaznice ili domovnice)</w:t>
      </w:r>
    </w:p>
    <w:p w14:paraId="2CAF8BAE" w14:textId="77777777" w:rsidR="003A3A68" w:rsidRPr="003A3A68" w:rsidRDefault="003A3A68" w:rsidP="003A3A68">
      <w:pPr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t>dokaz o položenom državnom stručnom ispitu (preslika svjedodžbe)</w:t>
      </w:r>
    </w:p>
    <w:p w14:paraId="658E6993" w14:textId="77777777" w:rsidR="003A3A68" w:rsidRPr="003A3A68" w:rsidRDefault="003A3A68" w:rsidP="003A3A68">
      <w:pPr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lastRenderedPageBreak/>
        <w:t>dokaz o znanju rada na računalu (preslika uvjerenja, certifikata, potvrda, svjedodžba ili potpisana izjava kandidata)</w:t>
      </w:r>
    </w:p>
    <w:p w14:paraId="237524AA" w14:textId="77777777" w:rsidR="003A3A68" w:rsidRPr="003A3A68" w:rsidRDefault="003A3A68" w:rsidP="003A3A68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t>dokaz o dosadašnjem radnom stažu (ne starije od 90 dana od posljednjeg dana roka za podnošenje prijava) - elektronički zapis (u slučaju da je zahtjev podnesen u elektroničkom obliku preko korisničkih stranica Hrvatskog zavoda za mirovinsko osiguranje) ili Potvrda o podacima evidentiranim u bazi podataka Hrvatskog zavoda za mirovinsko osiguranje</w:t>
      </w:r>
      <w:r w:rsidRPr="003A3A68">
        <w:t xml:space="preserve"> </w:t>
      </w:r>
      <w:r w:rsidRPr="003A3A68">
        <w:rPr>
          <w:rFonts w:ascii="Times New Roman" w:eastAsia="Times New Roman" w:hAnsi="Times New Roman" w:cs="Times New Roman"/>
          <w:bCs/>
          <w:lang w:eastAsia="hr-HR"/>
        </w:rPr>
        <w:t xml:space="preserve">koju Zavod na osobno traženje izdaje na šalterima područnih službi/ureda Hrvatskog zavoda za mirovinsko osiguranje a koji </w:t>
      </w:r>
      <w:proofErr w:type="spellStart"/>
      <w:r w:rsidRPr="003A3A68">
        <w:rPr>
          <w:rFonts w:ascii="Times New Roman" w:eastAsia="Times New Roman" w:hAnsi="Times New Roman" w:cs="Times New Roman"/>
          <w:bCs/>
          <w:lang w:eastAsia="hr-HR"/>
        </w:rPr>
        <w:t>el.zapis</w:t>
      </w:r>
      <w:proofErr w:type="spellEnd"/>
      <w:r w:rsidRPr="003A3A68">
        <w:rPr>
          <w:rFonts w:ascii="Times New Roman" w:eastAsia="Times New Roman" w:hAnsi="Times New Roman" w:cs="Times New Roman"/>
          <w:bCs/>
          <w:lang w:eastAsia="hr-HR"/>
        </w:rPr>
        <w:t xml:space="preserve">/potvrda, između ostalih podataka, mora sadržavati i podatke o poslodavcu, početku i prestanku osiguranja, stvarnoj i potrebnoj stručnoj spremi, radnom vremenu, općini rada - prebivališta i trajanju staža osiguranja </w:t>
      </w:r>
    </w:p>
    <w:p w14:paraId="600C55B0" w14:textId="77777777" w:rsidR="003A3A68" w:rsidRPr="003A3A68" w:rsidRDefault="003A3A68" w:rsidP="003A3A68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t>dokaz o radnom iskustvu ostvarenom na poslovima za koje se traži odgovarajuće stručno znanje i struka od najmanje 1 godine (preslika rješenja, ugovora o radu,  rješenja o rasporedu ili uvjerenje poslodavca o radnom iskustvu na odgovarajućim poslovima  - svi navedeni dokumenti moraju sadržavati vrstu poslova koje je kandidat obavljao, stupanj stručne spreme i struku utvrđene za obavljanje tih poslova i vremenska razdoblja u kojima je kandidat obavljao navedene poslove</w:t>
      </w:r>
      <w:r w:rsidRPr="003A3A68">
        <w:t xml:space="preserve"> </w:t>
      </w:r>
      <w:r w:rsidRPr="003A3A68">
        <w:rPr>
          <w:rFonts w:ascii="Times New Roman" w:eastAsia="Times New Roman" w:hAnsi="Times New Roman" w:cs="Times New Roman"/>
          <w:bCs/>
          <w:lang w:eastAsia="hr-HR"/>
        </w:rPr>
        <w:t xml:space="preserve">a koja su evidentirana u matičnoj evidenciji Hrvatskog zavoda za mirovinsko osiguranje) </w:t>
      </w:r>
    </w:p>
    <w:p w14:paraId="54402929" w14:textId="77777777" w:rsidR="003A3A68" w:rsidRPr="003A3A68" w:rsidRDefault="003A3A68" w:rsidP="003A3A68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t>vlastoručno potpisanu izjavu kandidata da u odnosu na njega ne postoje zapreke za prijam u službu iz članka 15. i 16. Zakona o službenicima i namještenicima u lokalnoj i područnoj (regionalnoj) samoupravi</w:t>
      </w:r>
    </w:p>
    <w:p w14:paraId="3C77FD23" w14:textId="77777777" w:rsidR="003A3A68" w:rsidRPr="003A3A68" w:rsidRDefault="003A3A68" w:rsidP="003A3A68">
      <w:pPr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t>uvjerenje nadležnog suda da se protiv podnositelja prijave ne vodi kazneni postupak (ne starije od 90 dana od posljednjeg dana roka za podnošenje prijava)</w:t>
      </w:r>
    </w:p>
    <w:p w14:paraId="6236E920" w14:textId="77777777" w:rsidR="003A3A68" w:rsidRPr="003A3A68" w:rsidRDefault="003A3A68" w:rsidP="003A3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9A606A" w14:textId="77777777" w:rsidR="003A3A68" w:rsidRPr="003A3A68" w:rsidRDefault="003A3A68" w:rsidP="003A3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color w:val="000000"/>
          <w:lang w:eastAsia="hr-HR"/>
        </w:rPr>
        <w:t>*Ako je kvalifikacija odnosno stručna sprema i struka stečena u inozemstvu, potrebno je uz svjedodžbu priložiti Rješenje o priznavanju inozemne školske kvalifikacije izdane od ovlaštene institucije u RH.</w:t>
      </w:r>
    </w:p>
    <w:p w14:paraId="1071C303" w14:textId="77777777" w:rsidR="003A3A68" w:rsidRPr="003A3A68" w:rsidRDefault="003A3A68" w:rsidP="003A3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77531158" w14:textId="77777777" w:rsidR="003A3A68" w:rsidRPr="003A3A68" w:rsidRDefault="003A3A68" w:rsidP="003A3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48CD5335" w14:textId="77777777" w:rsidR="003A3A68" w:rsidRPr="003A3A68" w:rsidRDefault="003A3A68" w:rsidP="003A3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t>Svi podaci koje dostave kandidati obrađivat će se samo u svrhu provedbe natječaja. Kandidati prijavom na natječaj pristaju da Grad Karlovac, kao voditelj obrade, prikupljene podatke na temelju ovog natječaja obrađuje samo u obimu i samo u svrhu provedbe istog, od strane ovlaštenih osoba za provedbu natječaja.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07FDE403" w14:textId="77777777" w:rsidR="003A3A68" w:rsidRPr="003A3A68" w:rsidRDefault="003A3A68" w:rsidP="003A3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3220ECB4" w14:textId="77777777" w:rsidR="003A3A68" w:rsidRPr="003A3A68" w:rsidRDefault="003A3A68" w:rsidP="003A3A68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3A3A68">
        <w:rPr>
          <w:rFonts w:ascii="Times New Roman" w:hAnsi="Times New Roman" w:cs="Times New Roman"/>
          <w:lang w:eastAsia="hr-HR"/>
        </w:rPr>
        <w:t>Ako kandidat ostvaruje pravo prednosti pri zapošljavanju prema posebnom zakonu, dužan je u prijavi na natječaj pozvati se na to pravo i ima prednost u odnosu na ostale kandidate samo pod jednakim uvjetima. Kandidat koji se u prijavi pozove na to pravo obvezan je priložiti odgovarajuće isprave kao dokaz o statusu te druge dokaze sukladno posebnom zakonu kojim je uređeno to pravo.</w:t>
      </w:r>
    </w:p>
    <w:p w14:paraId="34259646" w14:textId="77777777" w:rsidR="003A3A68" w:rsidRPr="003A3A68" w:rsidRDefault="003A3A68" w:rsidP="003A3A68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3A3A68">
        <w:rPr>
          <w:rFonts w:ascii="Times New Roman" w:hAnsi="Times New Roman" w:cs="Times New Roman"/>
          <w:lang w:eastAsia="hr-HR"/>
        </w:rPr>
        <w:t xml:space="preserve">Kandidat koji se pozvao na pravo prednosti pri zapošljavanju u skladu s člankom 101. Zakona o hrvatskim braniteljima iz Domovinskog rata i članovima njihovih obitelji (Narodne novine broj 121/17 i 98/19), uz prijavu na natječaj dužan je priložiti, osim dokaza o ispunjavanju traženih uvjeta iz natječaja i sve potrebne dokaze dostupne na poveznici Ministarstva hrvatskih branitelja Republike Hrvatske: </w:t>
      </w:r>
      <w:hyperlink r:id="rId11" w:history="1">
        <w:r w:rsidRPr="003A3A68">
          <w:rPr>
            <w:rFonts w:ascii="Times New Roman" w:hAnsi="Times New Roman" w:cs="Times New Roman"/>
            <w:color w:val="0000FF" w:themeColor="hyperlink"/>
            <w:u w:val="single"/>
            <w:lang w:eastAsia="hr-HR"/>
          </w:rPr>
          <w:t>https://branitelji.gov.hr/zaposljavanje-843/843</w:t>
        </w:r>
      </w:hyperlink>
    </w:p>
    <w:p w14:paraId="5F009C30" w14:textId="77777777" w:rsidR="00873599" w:rsidRPr="009F299B" w:rsidRDefault="006B4ECA" w:rsidP="00873599">
      <w:pPr>
        <w:pStyle w:val="NoSpacing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                                                                  </w:t>
      </w:r>
    </w:p>
    <w:p w14:paraId="5F009C32" w14:textId="77777777" w:rsidR="006B4ECA" w:rsidRPr="009F299B" w:rsidRDefault="006B4ECA" w:rsidP="005A4AC4">
      <w:pPr>
        <w:pStyle w:val="NoSpacing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Kandidatom prijavljenim na </w:t>
      </w:r>
      <w:r w:rsidR="007A4594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 smatrat će se samo osoba koja podnese pravovremenu i urednu prijavu te ispunjava formalne uvjete iz </w:t>
      </w:r>
      <w:r w:rsidR="007A4594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. Urednom prijavom smatra se potpuna prijava, odnosno prijava koja sadržava sve navedene podatke i priloge iz </w:t>
      </w:r>
      <w:r w:rsidR="007A4594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F009C33" w14:textId="6486139D" w:rsidR="00EF6826" w:rsidRDefault="006B4ECA" w:rsidP="00EF682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</w:t>
      </w:r>
      <w:r w:rsidR="007A4594">
        <w:rPr>
          <w:rFonts w:ascii="Times New Roman" w:hAnsi="Times New Roman" w:cs="Times New Roman"/>
          <w:lang w:eastAsia="hr-HR"/>
        </w:rPr>
        <w:t>natječaja</w:t>
      </w:r>
      <w:r w:rsidRPr="009F299B">
        <w:rPr>
          <w:rFonts w:ascii="Times New Roman" w:hAnsi="Times New Roman" w:cs="Times New Roman"/>
          <w:lang w:eastAsia="hr-HR"/>
        </w:rPr>
        <w:t xml:space="preserve">, ne smatraju se kandidatima prijavljenim na </w:t>
      </w:r>
      <w:r w:rsidR="007A4594">
        <w:rPr>
          <w:rFonts w:ascii="Times New Roman" w:hAnsi="Times New Roman" w:cs="Times New Roman"/>
          <w:lang w:eastAsia="hr-HR"/>
        </w:rPr>
        <w:t>natječaj</w:t>
      </w:r>
      <w:r w:rsidRPr="009F299B">
        <w:rPr>
          <w:rFonts w:ascii="Times New Roman" w:hAnsi="Times New Roman" w:cs="Times New Roman"/>
          <w:lang w:eastAsia="hr-HR"/>
        </w:rPr>
        <w:t xml:space="preserve"> te će o tome biti pisano obaviještene. Podnositelj nepotpune prijave na </w:t>
      </w:r>
      <w:r w:rsidR="007A4594">
        <w:rPr>
          <w:rFonts w:ascii="Times New Roman" w:hAnsi="Times New Roman" w:cs="Times New Roman"/>
          <w:lang w:eastAsia="hr-HR"/>
        </w:rPr>
        <w:t>natje</w:t>
      </w:r>
      <w:r w:rsidR="004E1336">
        <w:rPr>
          <w:rFonts w:ascii="Times New Roman" w:hAnsi="Times New Roman" w:cs="Times New Roman"/>
          <w:lang w:eastAsia="hr-HR"/>
        </w:rPr>
        <w:t>ča</w:t>
      </w:r>
      <w:r w:rsidR="007A4594">
        <w:rPr>
          <w:rFonts w:ascii="Times New Roman" w:hAnsi="Times New Roman" w:cs="Times New Roman"/>
          <w:lang w:eastAsia="hr-HR"/>
        </w:rPr>
        <w:t>j</w:t>
      </w:r>
      <w:r w:rsidRPr="009F299B">
        <w:rPr>
          <w:rFonts w:ascii="Times New Roman" w:hAnsi="Times New Roman" w:cs="Times New Roman"/>
          <w:lang w:eastAsia="hr-HR"/>
        </w:rPr>
        <w:t xml:space="preserve"> neće biti pozivan na dopunu iste.</w:t>
      </w:r>
    </w:p>
    <w:p w14:paraId="27A26666" w14:textId="77777777" w:rsidR="009C2241" w:rsidRPr="00AD2050" w:rsidRDefault="009C2241" w:rsidP="009C2241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AD2050">
        <w:rPr>
          <w:rFonts w:ascii="Times New Roman" w:hAnsi="Times New Roman" w:cs="Times New Roman"/>
          <w:lang w:eastAsia="hr-HR"/>
        </w:rPr>
        <w:lastRenderedPageBreak/>
        <w:t xml:space="preserve">Uvjerenje o zdravstvenoj sposobnosti dostavlja izabrani kandidat </w:t>
      </w:r>
      <w:r>
        <w:rPr>
          <w:rFonts w:ascii="Times New Roman" w:hAnsi="Times New Roman" w:cs="Times New Roman"/>
          <w:lang w:eastAsia="hr-HR"/>
        </w:rPr>
        <w:t>po obavijesti o izboru</w:t>
      </w:r>
      <w:r w:rsidRPr="00AD2050">
        <w:rPr>
          <w:rFonts w:ascii="Times New Roman" w:hAnsi="Times New Roman" w:cs="Times New Roman"/>
          <w:lang w:eastAsia="hr-HR"/>
        </w:rPr>
        <w:t xml:space="preserve"> a prije donošenja rješenja o </w:t>
      </w:r>
      <w:r>
        <w:rPr>
          <w:rFonts w:ascii="Times New Roman" w:hAnsi="Times New Roman" w:cs="Times New Roman"/>
          <w:lang w:eastAsia="hr-HR"/>
        </w:rPr>
        <w:t>prijmu u službu</w:t>
      </w:r>
      <w:r w:rsidRPr="00AD2050">
        <w:rPr>
          <w:rFonts w:ascii="Times New Roman" w:hAnsi="Times New Roman" w:cs="Times New Roman"/>
          <w:lang w:eastAsia="hr-HR"/>
        </w:rPr>
        <w:t>.</w:t>
      </w:r>
    </w:p>
    <w:p w14:paraId="5F009C36" w14:textId="77777777" w:rsidR="007A4594" w:rsidRDefault="007A4594" w:rsidP="00873599">
      <w:pPr>
        <w:pStyle w:val="NoSpacing"/>
        <w:jc w:val="center"/>
        <w:rPr>
          <w:rFonts w:ascii="Times New Roman" w:hAnsi="Times New Roman" w:cs="Times New Roman"/>
          <w:lang w:eastAsia="hr-HR"/>
        </w:rPr>
      </w:pPr>
    </w:p>
    <w:p w14:paraId="5F009C38" w14:textId="727999EA" w:rsidR="006B4ECA" w:rsidRPr="009F299B" w:rsidRDefault="007A4594" w:rsidP="00131391">
      <w:pPr>
        <w:pStyle w:val="NoSpacing"/>
        <w:ind w:firstLine="708"/>
        <w:jc w:val="both"/>
        <w:rPr>
          <w:rFonts w:ascii="Times New Roman" w:hAnsi="Times New Roman" w:cs="Times New Roman"/>
          <w:bCs/>
          <w:lang w:eastAsia="hr-HR"/>
        </w:rPr>
      </w:pPr>
      <w:r>
        <w:rPr>
          <w:rFonts w:ascii="Times New Roman" w:hAnsi="Times New Roman" w:cs="Times New Roman"/>
          <w:lang w:eastAsia="hr-HR"/>
        </w:rPr>
        <w:t>Natječajn</w:t>
      </w:r>
      <w:r w:rsidR="005D4928" w:rsidRPr="009F299B">
        <w:rPr>
          <w:rFonts w:ascii="Times New Roman" w:hAnsi="Times New Roman" w:cs="Times New Roman"/>
          <w:lang w:eastAsia="hr-HR"/>
        </w:rPr>
        <w:t>i</w:t>
      </w:r>
      <w:r w:rsidR="006B4ECA" w:rsidRPr="009F299B">
        <w:rPr>
          <w:rFonts w:ascii="Times New Roman" w:hAnsi="Times New Roman" w:cs="Times New Roman"/>
          <w:lang w:eastAsia="hr-HR"/>
        </w:rPr>
        <w:t xml:space="preserve"> postupak obuhvaća obaveznu provjeru znanja i sposobnosti kandidata. Na prethodnu provjeru </w:t>
      </w:r>
      <w:r w:rsidR="00947766" w:rsidRPr="009F299B">
        <w:rPr>
          <w:rFonts w:ascii="Times New Roman" w:hAnsi="Times New Roman" w:cs="Times New Roman"/>
          <w:lang w:eastAsia="hr-HR"/>
        </w:rPr>
        <w:t xml:space="preserve">znanja i sposobnosti </w:t>
      </w:r>
      <w:r w:rsidR="006B4ECA" w:rsidRPr="009F299B">
        <w:rPr>
          <w:rFonts w:ascii="Times New Roman" w:hAnsi="Times New Roman" w:cs="Times New Roman"/>
          <w:lang w:eastAsia="hr-HR"/>
        </w:rPr>
        <w:t xml:space="preserve">mogu pristupiti samo kandidati koji ispunjavaju formalne uvjete iz </w:t>
      </w:r>
      <w:r w:rsidR="00003CC1">
        <w:rPr>
          <w:rFonts w:ascii="Times New Roman" w:hAnsi="Times New Roman" w:cs="Times New Roman"/>
          <w:lang w:eastAsia="hr-HR"/>
        </w:rPr>
        <w:t>natječaja</w:t>
      </w:r>
      <w:r w:rsidR="006B4ECA" w:rsidRPr="009F299B">
        <w:rPr>
          <w:rFonts w:ascii="Times New Roman" w:hAnsi="Times New Roman" w:cs="Times New Roman"/>
          <w:lang w:eastAsia="hr-HR"/>
        </w:rPr>
        <w:t>.</w:t>
      </w:r>
    </w:p>
    <w:p w14:paraId="5F009C3B" w14:textId="77777777" w:rsidR="006B4ECA" w:rsidRPr="009F299B" w:rsidRDefault="006B4ECA" w:rsidP="00131391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>Opis poslova i podaci o plaći radnog mjesta, sadržaj i način testiranja kandidata koji ispunjavaju formalne uvjete</w:t>
      </w:r>
      <w:r w:rsidR="00003CC1">
        <w:rPr>
          <w:rFonts w:ascii="Times New Roman" w:hAnsi="Times New Roman" w:cs="Times New Roman"/>
        </w:rPr>
        <w:t xml:space="preserve"> natječaja</w:t>
      </w:r>
      <w:r w:rsidRPr="009F299B">
        <w:rPr>
          <w:rFonts w:ascii="Times New Roman" w:hAnsi="Times New Roman" w:cs="Times New Roman"/>
        </w:rPr>
        <w:t>,  područja te pravni i drugi izvori za pripremanje kandidata za testiranje bit će objavljeni na službenoj web-stranici Grada Karlovca (</w:t>
      </w:r>
      <w:hyperlink r:id="rId12" w:history="1">
        <w:r w:rsidRPr="009F299B">
          <w:rPr>
            <w:rStyle w:val="Hyperlink"/>
            <w:rFonts w:ascii="Times New Roman" w:hAnsi="Times New Roman" w:cs="Times New Roman"/>
            <w:color w:val="auto"/>
            <w:u w:val="none"/>
          </w:rPr>
          <w:t>www.karlovac.hr</w:t>
        </w:r>
      </w:hyperlink>
      <w:r w:rsidRPr="009F299B">
        <w:rPr>
          <w:rFonts w:ascii="Times New Roman" w:hAnsi="Times New Roman" w:cs="Times New Roman"/>
        </w:rPr>
        <w:t>).</w:t>
      </w:r>
    </w:p>
    <w:p w14:paraId="5F009C3C" w14:textId="77777777" w:rsidR="006B4ECA" w:rsidRPr="009F299B" w:rsidRDefault="006B4ECA" w:rsidP="00131391">
      <w:pPr>
        <w:pStyle w:val="NoSpacing"/>
        <w:ind w:firstLine="708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Vrijeme i mjesto održavanja testiranja objavit će se najmanje pet (5) dana prije testiranja na istoj web-stranici i na oglasnoj ploči Grada Karlovca, Karlovac, </w:t>
      </w:r>
      <w:proofErr w:type="spellStart"/>
      <w:r w:rsidRPr="009F299B">
        <w:rPr>
          <w:rFonts w:ascii="Times New Roman" w:hAnsi="Times New Roman" w:cs="Times New Roman"/>
        </w:rPr>
        <w:t>Banjavčićeva</w:t>
      </w:r>
      <w:proofErr w:type="spellEnd"/>
      <w:r w:rsidRPr="009F299B">
        <w:rPr>
          <w:rFonts w:ascii="Times New Roman" w:hAnsi="Times New Roman" w:cs="Times New Roman"/>
        </w:rPr>
        <w:t xml:space="preserve"> 9.</w:t>
      </w:r>
    </w:p>
    <w:p w14:paraId="5F009C3D" w14:textId="77777777" w:rsidR="006B4ECA" w:rsidRPr="009F299B" w:rsidRDefault="006B4ECA" w:rsidP="00131391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</w:p>
    <w:p w14:paraId="5F009C3E" w14:textId="77777777" w:rsidR="006B4ECA" w:rsidRPr="009F299B" w:rsidRDefault="006B4ECA" w:rsidP="004924BA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prijavu na </w:t>
      </w:r>
      <w:r w:rsidR="00003CC1">
        <w:rPr>
          <w:rFonts w:ascii="Times New Roman" w:hAnsi="Times New Roman" w:cs="Times New Roman"/>
        </w:rPr>
        <w:t>natječaj</w:t>
      </w:r>
      <w:r w:rsidRPr="009F299B">
        <w:rPr>
          <w:rFonts w:ascii="Times New Roman" w:hAnsi="Times New Roman" w:cs="Times New Roman"/>
        </w:rPr>
        <w:t xml:space="preserve"> i ne smatra se kandidatom u postupku.</w:t>
      </w:r>
    </w:p>
    <w:p w14:paraId="5F009C3F" w14:textId="77777777" w:rsidR="00873599" w:rsidRPr="009F299B" w:rsidRDefault="00873599" w:rsidP="00873599">
      <w:pPr>
        <w:pStyle w:val="NoSpacing"/>
        <w:rPr>
          <w:rFonts w:ascii="Times New Roman" w:hAnsi="Times New Roman" w:cs="Times New Roman"/>
        </w:rPr>
      </w:pPr>
    </w:p>
    <w:p w14:paraId="5F009C41" w14:textId="05A2D60E" w:rsidR="006B4ECA" w:rsidRPr="009F299B" w:rsidRDefault="006B4ECA" w:rsidP="00131391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color w:val="000000"/>
          <w:lang w:eastAsia="hr-HR"/>
        </w:rPr>
        <w:t xml:space="preserve">Prijave na </w:t>
      </w:r>
      <w:r w:rsidR="00003CC1">
        <w:rPr>
          <w:rFonts w:ascii="Times New Roman" w:hAnsi="Times New Roman" w:cs="Times New Roman"/>
          <w:color w:val="000000"/>
          <w:lang w:eastAsia="hr-HR"/>
        </w:rPr>
        <w:t>natječaj</w:t>
      </w:r>
      <w:r w:rsidR="00947766" w:rsidRPr="009F299B">
        <w:rPr>
          <w:rFonts w:ascii="Times New Roman" w:hAnsi="Times New Roman" w:cs="Times New Roman"/>
          <w:color w:val="000000"/>
          <w:lang w:eastAsia="hr-HR"/>
        </w:rPr>
        <w:t>, s dokazima o ispunjavanju uvjeta,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  podnose se </w:t>
      </w:r>
      <w:r w:rsidR="00736454">
        <w:rPr>
          <w:rFonts w:ascii="Times New Roman" w:hAnsi="Times New Roman" w:cs="Times New Roman"/>
          <w:color w:val="000000"/>
          <w:lang w:eastAsia="hr-HR"/>
        </w:rPr>
        <w:t xml:space="preserve">preporučeno 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na adresu: Grad Karlovac, Povjerenstvo za provedbu </w:t>
      </w:r>
      <w:r w:rsidR="00003CC1">
        <w:rPr>
          <w:rFonts w:ascii="Times New Roman" w:hAnsi="Times New Roman" w:cs="Times New Roman"/>
          <w:color w:val="000000"/>
          <w:lang w:eastAsia="hr-HR"/>
        </w:rPr>
        <w:t>natječaja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 xml:space="preserve"> </w:t>
      </w:r>
      <w:r w:rsidRPr="009F299B">
        <w:rPr>
          <w:rFonts w:ascii="Times New Roman" w:hAnsi="Times New Roman" w:cs="Times New Roman"/>
          <w:color w:val="000000"/>
          <w:lang w:eastAsia="hr-HR"/>
        </w:rPr>
        <w:t>za radno mjesto:</w:t>
      </w:r>
      <w:r w:rsidR="00EF2FE7">
        <w:rPr>
          <w:rFonts w:ascii="Times New Roman" w:hAnsi="Times New Roman" w:cs="Times New Roman"/>
          <w:color w:val="000000"/>
          <w:lang w:eastAsia="hr-HR"/>
        </w:rPr>
        <w:t xml:space="preserve"> </w:t>
      </w:r>
      <w:r w:rsidR="00EE58AB">
        <w:rPr>
          <w:rFonts w:ascii="Times New Roman" w:hAnsi="Times New Roman" w:cs="Times New Roman"/>
          <w:color w:val="000000"/>
          <w:lang w:eastAsia="hr-HR"/>
        </w:rPr>
        <w:t xml:space="preserve">Ured gradonačelnika, </w:t>
      </w:r>
      <w:r w:rsidR="00EF2FE7" w:rsidRPr="00EE58AB">
        <w:rPr>
          <w:rFonts w:ascii="Times New Roman" w:hAnsi="Times New Roman" w:cs="Times New Roman"/>
          <w:b/>
          <w:bCs/>
          <w:color w:val="000000"/>
          <w:lang w:eastAsia="hr-HR"/>
        </w:rPr>
        <w:t>refe</w:t>
      </w:r>
      <w:r w:rsidR="00EE58AB" w:rsidRPr="00EE58AB">
        <w:rPr>
          <w:rFonts w:ascii="Times New Roman" w:hAnsi="Times New Roman" w:cs="Times New Roman"/>
          <w:b/>
          <w:bCs/>
          <w:color w:val="000000"/>
          <w:lang w:eastAsia="hr-HR"/>
        </w:rPr>
        <w:t>re</w:t>
      </w:r>
      <w:r w:rsidR="00EF2FE7" w:rsidRPr="00EE58AB">
        <w:rPr>
          <w:rFonts w:ascii="Times New Roman" w:hAnsi="Times New Roman" w:cs="Times New Roman"/>
          <w:b/>
          <w:bCs/>
          <w:color w:val="000000"/>
          <w:lang w:eastAsia="hr-HR"/>
        </w:rPr>
        <w:t>nt za poslove pisarnice i</w:t>
      </w:r>
      <w:r w:rsidR="00EE58AB" w:rsidRPr="00EE58AB">
        <w:rPr>
          <w:rFonts w:ascii="Times New Roman" w:hAnsi="Times New Roman" w:cs="Times New Roman"/>
          <w:b/>
          <w:bCs/>
          <w:color w:val="000000"/>
          <w:lang w:eastAsia="hr-HR"/>
        </w:rPr>
        <w:t xml:space="preserve"> arhive</w:t>
      </w:r>
      <w:r w:rsidR="00EE58AB">
        <w:rPr>
          <w:rFonts w:ascii="Times New Roman" w:hAnsi="Times New Roman" w:cs="Times New Roman"/>
          <w:color w:val="000000"/>
          <w:lang w:eastAsia="hr-HR"/>
        </w:rPr>
        <w:t>,</w:t>
      </w:r>
      <w:r w:rsidRPr="009F299B">
        <w:rPr>
          <w:rFonts w:ascii="Times New Roman" w:hAnsi="Times New Roman" w:cs="Times New Roman"/>
          <w:b/>
          <w:color w:val="000000"/>
          <w:lang w:eastAsia="hr-HR"/>
        </w:rPr>
        <w:t xml:space="preserve"> </w:t>
      </w:r>
      <w:proofErr w:type="spellStart"/>
      <w:r w:rsidRPr="009F299B">
        <w:rPr>
          <w:rFonts w:ascii="Times New Roman" w:hAnsi="Times New Roman" w:cs="Times New Roman"/>
          <w:color w:val="000000"/>
          <w:lang w:eastAsia="hr-HR"/>
        </w:rPr>
        <w:t>Banjavčićeva</w:t>
      </w:r>
      <w:proofErr w:type="spellEnd"/>
      <w:r w:rsidRPr="009F299B">
        <w:rPr>
          <w:rFonts w:ascii="Times New Roman" w:hAnsi="Times New Roman" w:cs="Times New Roman"/>
          <w:color w:val="000000"/>
          <w:lang w:eastAsia="hr-HR"/>
        </w:rPr>
        <w:t xml:space="preserve"> 9, 47000 Karlovac, u roku od 8 dana od dana objave </w:t>
      </w:r>
      <w:r w:rsidR="00003CC1">
        <w:rPr>
          <w:rFonts w:ascii="Times New Roman" w:hAnsi="Times New Roman" w:cs="Times New Roman"/>
          <w:color w:val="000000"/>
          <w:lang w:eastAsia="hr-HR"/>
        </w:rPr>
        <w:t>natječaja „Narodnim novinama“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. </w:t>
      </w:r>
      <w:r w:rsidRPr="009F299B">
        <w:rPr>
          <w:rFonts w:ascii="Times New Roman" w:hAnsi="Times New Roman" w:cs="Times New Roman"/>
          <w:lang w:eastAsia="hr-HR"/>
        </w:rPr>
        <w:t xml:space="preserve">Prijave se mogu dostaviti i neposredno, u pisarnicu Grada Karlovca na adresi </w:t>
      </w:r>
      <w:proofErr w:type="spellStart"/>
      <w:r w:rsidRPr="009F299B">
        <w:rPr>
          <w:rFonts w:ascii="Times New Roman" w:hAnsi="Times New Roman" w:cs="Times New Roman"/>
          <w:lang w:eastAsia="hr-HR"/>
        </w:rPr>
        <w:t>Banjavčićeva</w:t>
      </w:r>
      <w:proofErr w:type="spellEnd"/>
      <w:r w:rsidRPr="009F299B">
        <w:rPr>
          <w:rFonts w:ascii="Times New Roman" w:hAnsi="Times New Roman" w:cs="Times New Roman"/>
          <w:lang w:eastAsia="hr-HR"/>
        </w:rPr>
        <w:t xml:space="preserve"> 9, Karlovac.</w:t>
      </w:r>
    </w:p>
    <w:p w14:paraId="5F009C42" w14:textId="77777777" w:rsidR="009F299B" w:rsidRPr="009F299B" w:rsidRDefault="009F299B" w:rsidP="009F299B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5F009C43" w14:textId="77777777" w:rsidR="006B4ECA" w:rsidRPr="009F299B" w:rsidRDefault="006B4ECA" w:rsidP="009F299B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O rezultatima </w:t>
      </w:r>
      <w:r w:rsidR="00003CC1">
        <w:rPr>
          <w:rFonts w:ascii="Times New Roman" w:hAnsi="Times New Roman" w:cs="Times New Roman"/>
          <w:lang w:eastAsia="hr-HR"/>
        </w:rPr>
        <w:t>natječaja</w:t>
      </w:r>
      <w:r w:rsidRPr="009F299B">
        <w:rPr>
          <w:rFonts w:ascii="Times New Roman" w:hAnsi="Times New Roman" w:cs="Times New Roman"/>
          <w:lang w:eastAsia="hr-HR"/>
        </w:rPr>
        <w:t xml:space="preserve"> kandidati će biti obaviješteni u zakonskom roku.</w:t>
      </w:r>
    </w:p>
    <w:p w14:paraId="5F009C44" w14:textId="77777777" w:rsidR="006B4ECA" w:rsidRPr="009F299B" w:rsidRDefault="006B4ECA" w:rsidP="009F299B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5F009C45" w14:textId="77777777" w:rsidR="005D4928" w:rsidRDefault="005D4928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009C46" w14:textId="77777777" w:rsidR="005A4AC4" w:rsidRPr="009F299B" w:rsidRDefault="005A4AC4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009C47" w14:textId="14F210F7" w:rsidR="006B4ECA" w:rsidRPr="009F299B" w:rsidRDefault="006B4ECA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9F299B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 PROČELNI</w:t>
      </w:r>
      <w:r w:rsidR="005311FC">
        <w:rPr>
          <w:rFonts w:ascii="Times New Roman" w:eastAsia="Times New Roman" w:hAnsi="Times New Roman" w:cs="Times New Roman"/>
          <w:b/>
          <w:lang w:eastAsia="hr-HR"/>
        </w:rPr>
        <w:t>K</w:t>
      </w:r>
    </w:p>
    <w:p w14:paraId="5F009C48" w14:textId="76E612DC" w:rsidR="006B4ECA" w:rsidRPr="009F299B" w:rsidRDefault="006B4ECA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9F299B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  </w:t>
      </w:r>
      <w:r w:rsidR="005311FC">
        <w:rPr>
          <w:rFonts w:ascii="Times New Roman" w:eastAsia="Times New Roman" w:hAnsi="Times New Roman" w:cs="Times New Roman"/>
          <w:b/>
          <w:lang w:eastAsia="hr-HR"/>
        </w:rPr>
        <w:t xml:space="preserve">Stjepan Mrežar, </w:t>
      </w:r>
      <w:proofErr w:type="spellStart"/>
      <w:r w:rsidR="005311FC">
        <w:rPr>
          <w:rFonts w:ascii="Times New Roman" w:eastAsia="Times New Roman" w:hAnsi="Times New Roman" w:cs="Times New Roman"/>
          <w:b/>
          <w:lang w:eastAsia="hr-HR"/>
        </w:rPr>
        <w:t>dipl.oec</w:t>
      </w:r>
      <w:proofErr w:type="spellEnd"/>
      <w:r w:rsidR="005311FC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5F009C49" w14:textId="77777777" w:rsidR="007851E6" w:rsidRPr="009F299B" w:rsidRDefault="007851E6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4A" w14:textId="77777777" w:rsidR="00131391" w:rsidRDefault="00131391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4B" w14:textId="77777777" w:rsidR="00131391" w:rsidRDefault="00131391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4C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4D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4E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4F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50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51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52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53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54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55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56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68" w14:textId="77777777" w:rsidR="009374CD" w:rsidRPr="009F299B" w:rsidRDefault="009374CD" w:rsidP="00D1101C">
      <w:pPr>
        <w:spacing w:after="0" w:line="240" w:lineRule="auto"/>
        <w:rPr>
          <w:rFonts w:ascii="Times New Roman" w:eastAsia="Calibri" w:hAnsi="Times New Roman" w:cs="Times New Roman"/>
        </w:rPr>
      </w:pPr>
    </w:p>
    <w:sectPr w:rsidR="009374CD" w:rsidRPr="009F299B" w:rsidSect="00131391">
      <w:headerReference w:type="first" r:id="rId13"/>
      <w:footerReference w:type="first" r:id="rId14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68D4A" w14:textId="77777777" w:rsidR="008B2A27" w:rsidRDefault="008B2A27" w:rsidP="00883CD4">
      <w:pPr>
        <w:spacing w:after="0" w:line="240" w:lineRule="auto"/>
      </w:pPr>
      <w:r>
        <w:separator/>
      </w:r>
    </w:p>
  </w:endnote>
  <w:endnote w:type="continuationSeparator" w:id="0">
    <w:p w14:paraId="674F1392" w14:textId="77777777" w:rsidR="008B2A27" w:rsidRDefault="008B2A2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09C76" w14:textId="5F60CC21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557C72">
      <w:rPr>
        <w:rFonts w:ascii="Times New Roman" w:hAnsi="Times New Roman" w:cs="Times New Roman"/>
        <w:color w:val="000000"/>
        <w:sz w:val="18"/>
        <w:szCs w:val="20"/>
      </w:rPr>
      <w:t>Ured gradonačelnika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F009C77" w14:textId="4119F503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5A4AC4">
      <w:rPr>
        <w:rFonts w:ascii="Times New Roman" w:hAnsi="Times New Roman" w:cs="Times New Roman"/>
        <w:sz w:val="18"/>
        <w:szCs w:val="18"/>
      </w:rPr>
      <w:t>11</w:t>
    </w:r>
    <w:r w:rsidR="00557C72">
      <w:rPr>
        <w:rFonts w:ascii="Times New Roman" w:hAnsi="Times New Roman" w:cs="Times New Roman"/>
        <w:sz w:val="18"/>
        <w:szCs w:val="18"/>
      </w:rPr>
      <w:t>9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286943">
      <w:rPr>
        <w:rFonts w:ascii="Times New Roman" w:hAnsi="Times New Roman" w:cs="Times New Roman"/>
        <w:sz w:val="18"/>
        <w:szCs w:val="18"/>
      </w:rPr>
      <w:t xml:space="preserve">628 </w:t>
    </w:r>
    <w:r w:rsidR="005A4AC4">
      <w:rPr>
        <w:rFonts w:ascii="Times New Roman" w:hAnsi="Times New Roman" w:cs="Times New Roman"/>
        <w:sz w:val="18"/>
        <w:szCs w:val="18"/>
      </w:rPr>
      <w:t>2</w:t>
    </w:r>
    <w:r w:rsidR="00557C72">
      <w:rPr>
        <w:rFonts w:ascii="Times New Roman" w:hAnsi="Times New Roman" w:cs="Times New Roman"/>
        <w:sz w:val="18"/>
        <w:szCs w:val="18"/>
      </w:rPr>
      <w:t>07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F1D82" w14:textId="77777777" w:rsidR="008B2A27" w:rsidRDefault="008B2A27" w:rsidP="00883CD4">
      <w:pPr>
        <w:spacing w:after="0" w:line="240" w:lineRule="auto"/>
      </w:pPr>
      <w:r>
        <w:separator/>
      </w:r>
    </w:p>
  </w:footnote>
  <w:footnote w:type="continuationSeparator" w:id="0">
    <w:p w14:paraId="306A0D38" w14:textId="77777777" w:rsidR="008B2A27" w:rsidRDefault="008B2A2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F009C71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F009C6D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F009C78" wp14:editId="5F009C79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F009C6E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F009C6F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F009C70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F009C7A" wp14:editId="5F009C7B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F009C74" w14:textId="77777777" w:rsidTr="002D1ED7">
      <w:trPr>
        <w:trHeight w:val="437"/>
      </w:trPr>
      <w:tc>
        <w:tcPr>
          <w:tcW w:w="2874" w:type="dxa"/>
          <w:vAlign w:val="bottom"/>
        </w:tcPr>
        <w:p w14:paraId="5F009C72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F009C7C" wp14:editId="5F009C7D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F009C73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F009C75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5135A"/>
    <w:multiLevelType w:val="multilevel"/>
    <w:tmpl w:val="286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5C4E54"/>
    <w:multiLevelType w:val="multilevel"/>
    <w:tmpl w:val="64E64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2"/>
  </w:num>
  <w:num w:numId="4">
    <w:abstractNumId w:val="1"/>
  </w:num>
  <w:num w:numId="5">
    <w:abstractNumId w:val="18"/>
  </w:num>
  <w:num w:numId="6">
    <w:abstractNumId w:val="14"/>
  </w:num>
  <w:num w:numId="7">
    <w:abstractNumId w:val="6"/>
  </w:num>
  <w:num w:numId="8">
    <w:abstractNumId w:val="3"/>
  </w:num>
  <w:num w:numId="9">
    <w:abstractNumId w:val="5"/>
  </w:num>
  <w:num w:numId="10">
    <w:abstractNumId w:val="9"/>
  </w:num>
  <w:num w:numId="11">
    <w:abstractNumId w:val="15"/>
  </w:num>
  <w:num w:numId="12">
    <w:abstractNumId w:val="20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</w:num>
  <w:num w:numId="15">
    <w:abstractNumId w:val="21"/>
  </w:num>
  <w:num w:numId="16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9"/>
  </w:num>
  <w:num w:numId="22">
    <w:abstractNumId w:val="10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35C8"/>
    <w:rsid w:val="00000F06"/>
    <w:rsid w:val="0000106D"/>
    <w:rsid w:val="00001B78"/>
    <w:rsid w:val="00003CC1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510B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615D"/>
    <w:rsid w:val="00131391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5821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5D1D"/>
    <w:rsid w:val="001D625C"/>
    <w:rsid w:val="001D66F3"/>
    <w:rsid w:val="001D6857"/>
    <w:rsid w:val="001E0293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200FD7"/>
    <w:rsid w:val="00202507"/>
    <w:rsid w:val="00203797"/>
    <w:rsid w:val="00210CAA"/>
    <w:rsid w:val="002123A3"/>
    <w:rsid w:val="00216510"/>
    <w:rsid w:val="002165A4"/>
    <w:rsid w:val="00216BB5"/>
    <w:rsid w:val="00221A0C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C03"/>
    <w:rsid w:val="00276F75"/>
    <w:rsid w:val="00277109"/>
    <w:rsid w:val="0027789E"/>
    <w:rsid w:val="00280144"/>
    <w:rsid w:val="00280E20"/>
    <w:rsid w:val="00281B54"/>
    <w:rsid w:val="00282BC2"/>
    <w:rsid w:val="00283A79"/>
    <w:rsid w:val="00284B6A"/>
    <w:rsid w:val="002856CD"/>
    <w:rsid w:val="00286084"/>
    <w:rsid w:val="00286943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79D3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5EE7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39A4"/>
    <w:rsid w:val="003A3A68"/>
    <w:rsid w:val="003A4DE4"/>
    <w:rsid w:val="003B27C1"/>
    <w:rsid w:val="003B28F4"/>
    <w:rsid w:val="003B3E14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423A"/>
    <w:rsid w:val="003E54F1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24BA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336"/>
    <w:rsid w:val="004E2370"/>
    <w:rsid w:val="004E409F"/>
    <w:rsid w:val="004E4A24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11FC"/>
    <w:rsid w:val="00535008"/>
    <w:rsid w:val="00535F40"/>
    <w:rsid w:val="005372E6"/>
    <w:rsid w:val="00540A4A"/>
    <w:rsid w:val="00540FC5"/>
    <w:rsid w:val="00541C16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57C72"/>
    <w:rsid w:val="005613F6"/>
    <w:rsid w:val="0056396F"/>
    <w:rsid w:val="005658E1"/>
    <w:rsid w:val="00566089"/>
    <w:rsid w:val="00566CE0"/>
    <w:rsid w:val="00566CE2"/>
    <w:rsid w:val="00567F2E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4AC4"/>
    <w:rsid w:val="005B0D5A"/>
    <w:rsid w:val="005B19A1"/>
    <w:rsid w:val="005B3E08"/>
    <w:rsid w:val="005B53A3"/>
    <w:rsid w:val="005C03F4"/>
    <w:rsid w:val="005C0D41"/>
    <w:rsid w:val="005C2867"/>
    <w:rsid w:val="005C4AF6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E75C4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0665"/>
    <w:rsid w:val="0061178D"/>
    <w:rsid w:val="00613614"/>
    <w:rsid w:val="00613BE7"/>
    <w:rsid w:val="006140B3"/>
    <w:rsid w:val="00614EAE"/>
    <w:rsid w:val="006157D2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5EFE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D53F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A3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454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7987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06D"/>
    <w:rsid w:val="007851E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D57"/>
    <w:rsid w:val="007A208E"/>
    <w:rsid w:val="007A36DD"/>
    <w:rsid w:val="007A4594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2557"/>
    <w:rsid w:val="007D30E6"/>
    <w:rsid w:val="007D310F"/>
    <w:rsid w:val="007D40F7"/>
    <w:rsid w:val="007D47DB"/>
    <w:rsid w:val="007D6324"/>
    <w:rsid w:val="007D786E"/>
    <w:rsid w:val="007E01FD"/>
    <w:rsid w:val="007E0355"/>
    <w:rsid w:val="007E058C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57C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CDE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10BE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599"/>
    <w:rsid w:val="0087393D"/>
    <w:rsid w:val="0087745C"/>
    <w:rsid w:val="0087767D"/>
    <w:rsid w:val="0088126E"/>
    <w:rsid w:val="00883CD4"/>
    <w:rsid w:val="00886313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2A27"/>
    <w:rsid w:val="008B567B"/>
    <w:rsid w:val="008B7693"/>
    <w:rsid w:val="008B7D39"/>
    <w:rsid w:val="008C183A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07B7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6798B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241"/>
    <w:rsid w:val="009C252F"/>
    <w:rsid w:val="009C7C06"/>
    <w:rsid w:val="009D0F0A"/>
    <w:rsid w:val="009D3260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299B"/>
    <w:rsid w:val="009F4D0E"/>
    <w:rsid w:val="009F5909"/>
    <w:rsid w:val="009F5E7F"/>
    <w:rsid w:val="009F5FA6"/>
    <w:rsid w:val="009F6DA4"/>
    <w:rsid w:val="00A00C3A"/>
    <w:rsid w:val="00A011EC"/>
    <w:rsid w:val="00A022B0"/>
    <w:rsid w:val="00A03BCD"/>
    <w:rsid w:val="00A0457F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27942"/>
    <w:rsid w:val="00A32B9E"/>
    <w:rsid w:val="00A35E31"/>
    <w:rsid w:val="00A41421"/>
    <w:rsid w:val="00A414C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676AB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8FE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57A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01DB"/>
    <w:rsid w:val="00BD10CD"/>
    <w:rsid w:val="00BD3C9E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4BC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5BDB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485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28ED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57EC"/>
    <w:rsid w:val="00DC62DA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5DA1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4DD"/>
    <w:rsid w:val="00E235D6"/>
    <w:rsid w:val="00E26153"/>
    <w:rsid w:val="00E26A20"/>
    <w:rsid w:val="00E30141"/>
    <w:rsid w:val="00E31DF2"/>
    <w:rsid w:val="00E31FA3"/>
    <w:rsid w:val="00E3212A"/>
    <w:rsid w:val="00E33C08"/>
    <w:rsid w:val="00E33D54"/>
    <w:rsid w:val="00E34F9A"/>
    <w:rsid w:val="00E35D85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3157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58AB"/>
    <w:rsid w:val="00EF07C6"/>
    <w:rsid w:val="00EF08CC"/>
    <w:rsid w:val="00EF2888"/>
    <w:rsid w:val="00EF2FE7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54F2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1CE8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B95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09BFE"/>
  <w15:docId w15:val="{585F00C6-93D3-4761-8958-BB80903E9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1E02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4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anitelji.gov.hr/zaposljavanje-843/843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65B9D27-3F6C-4578-ABBB-C8A1F277DE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26</TotalTime>
  <Pages>3</Pages>
  <Words>1283</Words>
  <Characters>7319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URBROJ: 2133/01-03-01/03-20-1</vt:lpstr>
      <vt:lpstr>Karlovac, 28. siječnja 2020.</vt:lpstr>
    </vt:vector>
  </TitlesOfParts>
  <Company/>
  <LinksUpToDate>false</LinksUpToDate>
  <CharactersWithSpaces>8585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28</cp:revision>
  <cp:lastPrinted>2020-01-28T07:44:00Z</cp:lastPrinted>
  <dcterms:created xsi:type="dcterms:W3CDTF">2021-07-05T07:00:00Z</dcterms:created>
  <dcterms:modified xsi:type="dcterms:W3CDTF">2021-07-07T08:39:00Z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