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55307913" w:rsidR="00411319" w:rsidRPr="00144DF8" w:rsidRDefault="00804CAD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KOMUNALNO GOSPODARSTVO</w:t>
      </w:r>
    </w:p>
    <w:p w14:paraId="76E6C712" w14:textId="4FAA2F0C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804CAD">
        <w:rPr>
          <w:rFonts w:ascii="Times New Roman" w:eastAsia="Times New Roman" w:hAnsi="Times New Roman" w:cs="Times New Roman"/>
          <w:bCs/>
          <w:lang w:eastAsia="hr-HR"/>
        </w:rPr>
        <w:t>26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>listopada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490E3A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1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338A0FE3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>ne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804CAD">
        <w:rPr>
          <w:rFonts w:ascii="Times New Roman" w:eastAsia="Times New Roman" w:hAnsi="Times New Roman" w:cs="Times New Roman"/>
          <w:bCs/>
          <w:lang w:eastAsia="hr-HR"/>
        </w:rPr>
        <w:t>Upravni odjel za komunalno gospodarstvo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referent </w:t>
      </w:r>
      <w:r w:rsidR="00804CAD">
        <w:rPr>
          <w:rFonts w:ascii="Times New Roman" w:eastAsia="Times New Roman" w:hAnsi="Times New Roman" w:cs="Times New Roman"/>
          <w:bCs/>
          <w:lang w:eastAsia="hr-HR"/>
        </w:rPr>
        <w:t>komunalni i prometni redar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izabran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t </w:t>
      </w:r>
      <w:r w:rsidR="00804CAD">
        <w:rPr>
          <w:rFonts w:ascii="Times New Roman" w:eastAsia="Times New Roman" w:hAnsi="Times New Roman" w:cs="Times New Roman"/>
          <w:bCs/>
          <w:lang w:eastAsia="hr-HR"/>
        </w:rPr>
        <w:t>Luka Stepić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>S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SS,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>komercijalist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81135" w14:textId="77777777" w:rsidR="00C9160A" w:rsidRDefault="00C9160A" w:rsidP="00883CD4">
      <w:pPr>
        <w:spacing w:after="0" w:line="240" w:lineRule="auto"/>
      </w:pPr>
      <w:r>
        <w:separator/>
      </w:r>
    </w:p>
  </w:endnote>
  <w:endnote w:type="continuationSeparator" w:id="0">
    <w:p w14:paraId="0C0F57CE" w14:textId="77777777" w:rsidR="00C9160A" w:rsidRDefault="00C9160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0A6EC" w14:textId="77777777" w:rsidR="00C9160A" w:rsidRDefault="00C9160A" w:rsidP="00883CD4">
      <w:pPr>
        <w:spacing w:after="0" w:line="240" w:lineRule="auto"/>
      </w:pPr>
      <w:r>
        <w:separator/>
      </w:r>
    </w:p>
  </w:footnote>
  <w:footnote w:type="continuationSeparator" w:id="0">
    <w:p w14:paraId="7E8B6614" w14:textId="77777777" w:rsidR="00C9160A" w:rsidRDefault="00C9160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32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9</cp:revision>
  <cp:lastPrinted>2015-12-16T11:15:00Z</cp:lastPrinted>
  <dcterms:created xsi:type="dcterms:W3CDTF">2021-04-30T12:59:00Z</dcterms:created>
  <dcterms:modified xsi:type="dcterms:W3CDTF">2021-10-27T06:32:00Z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