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B24E49" w:rsidRPr="00B57821" w14:paraId="1C91DF73" w14:textId="77777777" w:rsidTr="000473FC">
        <w:trPr>
          <w:trHeight w:hRule="exact" w:val="1129"/>
        </w:trPr>
        <w:tc>
          <w:tcPr>
            <w:tcW w:w="2874" w:type="dxa"/>
            <w:vAlign w:val="center"/>
          </w:tcPr>
          <w:p w14:paraId="73DE29AC" w14:textId="77777777" w:rsidR="00B24E49" w:rsidRPr="00F403FB" w:rsidRDefault="00B24E49" w:rsidP="000473FC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drawing>
                <wp:anchor distT="0" distB="0" distL="36195" distR="0" simplePos="0" relativeHeight="251710464" behindDoc="1" locked="0" layoutInCell="1" allowOverlap="1" wp14:anchorId="78F01669" wp14:editId="2D98B75A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1" name="Picture 1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2CF193DC" w14:textId="77777777" w:rsidR="00B24E49" w:rsidRDefault="00B24E49" w:rsidP="00047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4AC239CF" w14:textId="77777777" w:rsidR="00B24E49" w:rsidRPr="00F403FB" w:rsidRDefault="00B24E49" w:rsidP="00047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1830A0B4" w14:textId="77777777" w:rsidR="00B24E49" w:rsidRPr="00B57821" w:rsidRDefault="00B24E49" w:rsidP="000473FC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56BEBF40" wp14:editId="6EBBE5FF">
                  <wp:extent cx="1335405" cy="3657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E49" w:rsidRPr="00B57821" w14:paraId="41FB5E39" w14:textId="77777777" w:rsidTr="000473FC">
        <w:trPr>
          <w:trHeight w:val="437"/>
        </w:trPr>
        <w:tc>
          <w:tcPr>
            <w:tcW w:w="2874" w:type="dxa"/>
            <w:vAlign w:val="bottom"/>
          </w:tcPr>
          <w:p w14:paraId="23361240" w14:textId="77777777" w:rsidR="00B24E49" w:rsidRPr="00F403FB" w:rsidRDefault="00B24E49" w:rsidP="000473FC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711488" behindDoc="1" locked="0" layoutInCell="1" allowOverlap="0" wp14:anchorId="3973491F" wp14:editId="16C8E9E1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3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6165" w:type="dxa"/>
            <w:vMerge/>
            <w:vAlign w:val="center"/>
          </w:tcPr>
          <w:p w14:paraId="6C66E210" w14:textId="77777777" w:rsidR="00B24E49" w:rsidRDefault="00B24E49" w:rsidP="000473FC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635A8573" w14:textId="77777777" w:rsidR="00B24E49" w:rsidRDefault="00B24E49" w:rsidP="00B24E49">
      <w:pPr>
        <w:pStyle w:val="Header"/>
      </w:pPr>
    </w:p>
    <w:p w14:paraId="22BE7754" w14:textId="77777777" w:rsidR="00B24E49" w:rsidRDefault="00B24E49" w:rsidP="00B24E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UO za proračun i financije</w:t>
      </w:r>
    </w:p>
    <w:p w14:paraId="7FF4903A" w14:textId="1182A004" w:rsidR="00B24E49" w:rsidRPr="005D6965" w:rsidRDefault="00B24E49" w:rsidP="00B24E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Karlovac, </w:t>
      </w:r>
      <w:r>
        <w:rPr>
          <w:rFonts w:ascii="Times New Roman" w:hAnsi="Times New Roman" w:cs="Times New Roman"/>
          <w:sz w:val="24"/>
          <w:szCs w:val="24"/>
        </w:rPr>
        <w:t>1</w:t>
      </w:r>
      <w:r w:rsidR="00765C70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4D2A8C">
        <w:rPr>
          <w:rFonts w:ascii="Times New Roman" w:hAnsi="Times New Roman" w:cs="Times New Roman"/>
          <w:sz w:val="24"/>
          <w:szCs w:val="24"/>
        </w:rPr>
        <w:t xml:space="preserve">veljače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765C7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44E028B" w14:textId="77777777" w:rsidR="00B24E49" w:rsidRPr="005D6965" w:rsidRDefault="00B24E49" w:rsidP="00B24E4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C489E8" w14:textId="77777777" w:rsidR="00B24E49" w:rsidRDefault="00B24E49" w:rsidP="00B24E4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EB42FA" w14:textId="77777777" w:rsidR="00B24E49" w:rsidRDefault="00B24E49" w:rsidP="00B24E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BILJEŠKE UZ BILANCU ZA RAZDOBLJE</w:t>
      </w:r>
    </w:p>
    <w:p w14:paraId="4975456A" w14:textId="4984D75F" w:rsidR="00B24E49" w:rsidRDefault="00B670E1" w:rsidP="00B24E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</w:t>
      </w:r>
      <w:r w:rsidR="00B24E49">
        <w:rPr>
          <w:rFonts w:ascii="Times New Roman" w:hAnsi="Times New Roman" w:cs="Times New Roman"/>
          <w:sz w:val="24"/>
          <w:szCs w:val="24"/>
        </w:rPr>
        <w:t xml:space="preserve"> 01.</w:t>
      </w:r>
      <w:r>
        <w:rPr>
          <w:rFonts w:ascii="Times New Roman" w:hAnsi="Times New Roman" w:cs="Times New Roman"/>
          <w:sz w:val="24"/>
          <w:szCs w:val="24"/>
        </w:rPr>
        <w:t xml:space="preserve">siječnja do </w:t>
      </w:r>
      <w:r w:rsidR="00B24E49">
        <w:rPr>
          <w:rFonts w:ascii="Times New Roman" w:hAnsi="Times New Roman" w:cs="Times New Roman"/>
          <w:sz w:val="24"/>
          <w:szCs w:val="24"/>
        </w:rPr>
        <w:t>31.</w:t>
      </w:r>
      <w:r>
        <w:rPr>
          <w:rFonts w:ascii="Times New Roman" w:hAnsi="Times New Roman" w:cs="Times New Roman"/>
          <w:sz w:val="24"/>
          <w:szCs w:val="24"/>
        </w:rPr>
        <w:t xml:space="preserve">prosinca </w:t>
      </w:r>
      <w:r w:rsidR="00B24E49">
        <w:rPr>
          <w:rFonts w:ascii="Times New Roman" w:hAnsi="Times New Roman" w:cs="Times New Roman"/>
          <w:sz w:val="24"/>
          <w:szCs w:val="24"/>
        </w:rPr>
        <w:t>202</w:t>
      </w:r>
      <w:r w:rsidR="00765C70">
        <w:rPr>
          <w:rFonts w:ascii="Times New Roman" w:hAnsi="Times New Roman" w:cs="Times New Roman"/>
          <w:sz w:val="24"/>
          <w:szCs w:val="24"/>
        </w:rPr>
        <w:t>2</w:t>
      </w:r>
      <w:r w:rsidR="00B24E4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godine</w:t>
      </w:r>
    </w:p>
    <w:p w14:paraId="32F4D01F" w14:textId="77777777" w:rsidR="00B24E49" w:rsidRDefault="00B24E49" w:rsidP="00B24E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(OBRAZAC: BIL)</w:t>
      </w:r>
    </w:p>
    <w:p w14:paraId="7638CAB4" w14:textId="77777777" w:rsidR="00B24E49" w:rsidRDefault="00B24E49" w:rsidP="00B24E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C6F4E0" w14:textId="5ACE9DD2" w:rsidR="00D42C95" w:rsidRPr="00BD531A" w:rsidRDefault="00B24E49" w:rsidP="00D42C95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31A">
        <w:rPr>
          <w:rFonts w:ascii="Times New Roman" w:hAnsi="Times New Roman" w:cs="Times New Roman"/>
          <w:sz w:val="24"/>
          <w:szCs w:val="24"/>
        </w:rPr>
        <w:t>Prijevozna sredstva vrije</w:t>
      </w:r>
      <w:r w:rsidR="00D2444B" w:rsidRPr="00BD531A">
        <w:rPr>
          <w:rFonts w:ascii="Times New Roman" w:hAnsi="Times New Roman" w:cs="Times New Roman"/>
          <w:sz w:val="24"/>
          <w:szCs w:val="24"/>
        </w:rPr>
        <w:t>d</w:t>
      </w:r>
      <w:r w:rsidRPr="00BD531A">
        <w:rPr>
          <w:rFonts w:ascii="Times New Roman" w:hAnsi="Times New Roman" w:cs="Times New Roman"/>
          <w:sz w:val="24"/>
          <w:szCs w:val="24"/>
        </w:rPr>
        <w:t>nost prijevoznih sredstava je s</w:t>
      </w:r>
      <w:r w:rsidR="00D1351B" w:rsidRPr="00BD531A">
        <w:rPr>
          <w:rFonts w:ascii="Times New Roman" w:hAnsi="Times New Roman" w:cs="Times New Roman"/>
          <w:sz w:val="24"/>
          <w:szCs w:val="24"/>
        </w:rPr>
        <w:t xml:space="preserve"> 31.12.2022</w:t>
      </w:r>
      <w:r w:rsidRPr="00BD531A">
        <w:rPr>
          <w:rFonts w:ascii="Times New Roman" w:hAnsi="Times New Roman" w:cs="Times New Roman"/>
          <w:sz w:val="24"/>
          <w:szCs w:val="24"/>
        </w:rPr>
        <w:t xml:space="preserve">. smanjena za </w:t>
      </w:r>
      <w:r w:rsidR="00D1351B" w:rsidRPr="00BD531A">
        <w:rPr>
          <w:rFonts w:ascii="Times New Roman" w:hAnsi="Times New Roman" w:cs="Times New Roman"/>
          <w:sz w:val="24"/>
          <w:szCs w:val="24"/>
        </w:rPr>
        <w:t xml:space="preserve">66,10% </w:t>
      </w:r>
      <w:r w:rsidRPr="00BD531A">
        <w:rPr>
          <w:rFonts w:ascii="Times New Roman" w:hAnsi="Times New Roman" w:cs="Times New Roman"/>
          <w:sz w:val="24"/>
          <w:szCs w:val="24"/>
        </w:rPr>
        <w:t xml:space="preserve">u odnosu na </w:t>
      </w:r>
      <w:r w:rsidR="009B126B" w:rsidRPr="00BD531A">
        <w:rPr>
          <w:rFonts w:ascii="Times New Roman" w:hAnsi="Times New Roman" w:cs="Times New Roman"/>
          <w:sz w:val="24"/>
          <w:szCs w:val="24"/>
        </w:rPr>
        <w:t xml:space="preserve">01.siječnja 2022., </w:t>
      </w:r>
      <w:r w:rsidRPr="00BD531A">
        <w:rPr>
          <w:rFonts w:ascii="Times New Roman" w:hAnsi="Times New Roman" w:cs="Times New Roman"/>
          <w:sz w:val="24"/>
          <w:szCs w:val="24"/>
        </w:rPr>
        <w:t xml:space="preserve"> a radi se o ispravku vrijednosti isti</w:t>
      </w:r>
      <w:r w:rsidR="00A27E18" w:rsidRPr="00BD531A">
        <w:rPr>
          <w:rFonts w:ascii="Times New Roman" w:hAnsi="Times New Roman" w:cs="Times New Roman"/>
          <w:sz w:val="24"/>
          <w:szCs w:val="24"/>
        </w:rPr>
        <w:t>h.</w:t>
      </w:r>
    </w:p>
    <w:p w14:paraId="67B6C547" w14:textId="77777777" w:rsidR="00A27E18" w:rsidRPr="00BD531A" w:rsidRDefault="00A27E18" w:rsidP="00A27E18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0E9FD7" w14:textId="56590133" w:rsidR="00D70BD8" w:rsidRPr="00BD531A" w:rsidRDefault="00B24E49" w:rsidP="00A27E18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31A">
        <w:rPr>
          <w:rFonts w:ascii="Times New Roman" w:hAnsi="Times New Roman" w:cs="Times New Roman"/>
          <w:sz w:val="24"/>
          <w:szCs w:val="24"/>
        </w:rPr>
        <w:t xml:space="preserve">Dugotrajna nefinancijska imovina u pripremi vrijednost imovine se </w:t>
      </w:r>
      <w:r w:rsidR="00477024" w:rsidRPr="00BD531A">
        <w:rPr>
          <w:rFonts w:ascii="Times New Roman" w:hAnsi="Times New Roman" w:cs="Times New Roman"/>
          <w:sz w:val="24"/>
          <w:szCs w:val="24"/>
        </w:rPr>
        <w:t>povećala</w:t>
      </w:r>
      <w:r w:rsidRPr="00BD531A">
        <w:rPr>
          <w:rFonts w:ascii="Times New Roman" w:hAnsi="Times New Roman" w:cs="Times New Roman"/>
          <w:sz w:val="24"/>
          <w:szCs w:val="24"/>
        </w:rPr>
        <w:t xml:space="preserve"> za </w:t>
      </w:r>
      <w:r w:rsidR="003B0FEE" w:rsidRPr="00BD531A">
        <w:rPr>
          <w:rFonts w:ascii="Times New Roman" w:hAnsi="Times New Roman" w:cs="Times New Roman"/>
          <w:sz w:val="24"/>
          <w:szCs w:val="24"/>
        </w:rPr>
        <w:t xml:space="preserve">četiri puta </w:t>
      </w:r>
      <w:r w:rsidRPr="00BD531A">
        <w:rPr>
          <w:rFonts w:ascii="Times New Roman" w:hAnsi="Times New Roman" w:cs="Times New Roman"/>
          <w:sz w:val="24"/>
          <w:szCs w:val="24"/>
        </w:rPr>
        <w:t>u odnosu na stanje s 31.12.20</w:t>
      </w:r>
      <w:r w:rsidR="00DA1992" w:rsidRPr="00BD531A">
        <w:rPr>
          <w:rFonts w:ascii="Times New Roman" w:hAnsi="Times New Roman" w:cs="Times New Roman"/>
          <w:sz w:val="24"/>
          <w:szCs w:val="24"/>
        </w:rPr>
        <w:t>21</w:t>
      </w:r>
      <w:r w:rsidRPr="00BD531A">
        <w:rPr>
          <w:rFonts w:ascii="Times New Roman" w:hAnsi="Times New Roman" w:cs="Times New Roman"/>
          <w:sz w:val="24"/>
          <w:szCs w:val="24"/>
        </w:rPr>
        <w:t xml:space="preserve">. te iznosi </w:t>
      </w:r>
      <w:r w:rsidR="008A1023" w:rsidRPr="00BD531A">
        <w:rPr>
          <w:rFonts w:ascii="Times New Roman" w:hAnsi="Times New Roman" w:cs="Times New Roman"/>
          <w:sz w:val="24"/>
          <w:szCs w:val="24"/>
        </w:rPr>
        <w:t>31.330.400,32</w:t>
      </w:r>
      <w:r w:rsidRPr="00BD531A">
        <w:rPr>
          <w:rFonts w:ascii="Times New Roman" w:hAnsi="Times New Roman" w:cs="Times New Roman"/>
          <w:sz w:val="24"/>
          <w:szCs w:val="24"/>
        </w:rPr>
        <w:t xml:space="preserve"> k</w:t>
      </w:r>
      <w:r w:rsidR="007A78AA" w:rsidRPr="00BD531A">
        <w:rPr>
          <w:rFonts w:ascii="Times New Roman" w:hAnsi="Times New Roman" w:cs="Times New Roman"/>
          <w:sz w:val="24"/>
          <w:szCs w:val="24"/>
        </w:rPr>
        <w:t>u</w:t>
      </w:r>
      <w:r w:rsidRPr="00BD531A">
        <w:rPr>
          <w:rFonts w:ascii="Times New Roman" w:hAnsi="Times New Roman" w:cs="Times New Roman"/>
          <w:sz w:val="24"/>
          <w:szCs w:val="24"/>
        </w:rPr>
        <w:t>n</w:t>
      </w:r>
      <w:r w:rsidR="007A78AA" w:rsidRPr="00BD531A">
        <w:rPr>
          <w:rFonts w:ascii="Times New Roman" w:hAnsi="Times New Roman" w:cs="Times New Roman"/>
          <w:sz w:val="24"/>
          <w:szCs w:val="24"/>
        </w:rPr>
        <w:t>a</w:t>
      </w:r>
      <w:r w:rsidRPr="00BD531A">
        <w:rPr>
          <w:rFonts w:ascii="Times New Roman" w:hAnsi="Times New Roman" w:cs="Times New Roman"/>
          <w:sz w:val="24"/>
          <w:szCs w:val="24"/>
        </w:rPr>
        <w:t xml:space="preserve">. Radi se o prijenosu imovine </w:t>
      </w:r>
      <w:r w:rsidR="00BD531A" w:rsidRPr="00BD531A">
        <w:rPr>
          <w:rFonts w:ascii="Times New Roman" w:hAnsi="Times New Roman" w:cs="Times New Roman"/>
          <w:sz w:val="24"/>
          <w:szCs w:val="24"/>
        </w:rPr>
        <w:t xml:space="preserve">sa konta investicije u tijeku </w:t>
      </w:r>
      <w:r w:rsidRPr="00BD531A">
        <w:rPr>
          <w:rFonts w:ascii="Times New Roman" w:hAnsi="Times New Roman" w:cs="Times New Roman"/>
          <w:sz w:val="24"/>
          <w:szCs w:val="24"/>
        </w:rPr>
        <w:t>u upotrebu</w:t>
      </w:r>
      <w:r w:rsidR="00D70BD8" w:rsidRPr="00BD531A">
        <w:rPr>
          <w:rFonts w:ascii="Times New Roman" w:hAnsi="Times New Roman" w:cs="Times New Roman"/>
          <w:sz w:val="24"/>
          <w:szCs w:val="24"/>
        </w:rPr>
        <w:t xml:space="preserve"> slijedećih objekata:</w:t>
      </w:r>
    </w:p>
    <w:p w14:paraId="0971ADBA" w14:textId="042933AA" w:rsidR="00CC74E4" w:rsidRPr="00BD531A" w:rsidRDefault="00550094" w:rsidP="002C38FC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31A">
        <w:rPr>
          <w:rFonts w:ascii="Times New Roman" w:hAnsi="Times New Roman" w:cs="Times New Roman"/>
          <w:sz w:val="24"/>
          <w:szCs w:val="24"/>
        </w:rPr>
        <w:t>Parkiralište ŠSD Mladost 8.829.</w:t>
      </w:r>
      <w:r w:rsidR="001A40D7" w:rsidRPr="00BD531A">
        <w:rPr>
          <w:rFonts w:ascii="Times New Roman" w:hAnsi="Times New Roman" w:cs="Times New Roman"/>
          <w:sz w:val="24"/>
          <w:szCs w:val="24"/>
        </w:rPr>
        <w:t>847,42 kuna</w:t>
      </w:r>
    </w:p>
    <w:p w14:paraId="0B192BD2" w14:textId="49FB4095" w:rsidR="00CC74E4" w:rsidRPr="00BD531A" w:rsidRDefault="001A40D7" w:rsidP="002C38FC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31A">
        <w:rPr>
          <w:rFonts w:ascii="Times New Roman" w:hAnsi="Times New Roman" w:cs="Times New Roman"/>
          <w:sz w:val="24"/>
          <w:szCs w:val="24"/>
        </w:rPr>
        <w:t xml:space="preserve">Dječji vrtić Luščić </w:t>
      </w:r>
      <w:r w:rsidR="00656CDA" w:rsidRPr="00BD531A">
        <w:rPr>
          <w:rFonts w:ascii="Times New Roman" w:hAnsi="Times New Roman" w:cs="Times New Roman"/>
          <w:sz w:val="24"/>
          <w:szCs w:val="24"/>
        </w:rPr>
        <w:t>1.317.707,90 kuna</w:t>
      </w:r>
    </w:p>
    <w:p w14:paraId="46E96F17" w14:textId="1A1FFB2F" w:rsidR="001E2828" w:rsidRPr="00BD531A" w:rsidRDefault="001E2828" w:rsidP="002C38FC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31A">
        <w:rPr>
          <w:rFonts w:ascii="Times New Roman" w:hAnsi="Times New Roman" w:cs="Times New Roman"/>
          <w:sz w:val="24"/>
          <w:szCs w:val="24"/>
        </w:rPr>
        <w:t>Uži gradski prsten 5.487.197,10 kuna</w:t>
      </w:r>
    </w:p>
    <w:p w14:paraId="57F3E768" w14:textId="2D653D4E" w:rsidR="00A658F9" w:rsidRPr="00BD531A" w:rsidRDefault="00A658F9" w:rsidP="002C38FC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31A">
        <w:rPr>
          <w:rFonts w:ascii="Times New Roman" w:hAnsi="Times New Roman" w:cs="Times New Roman"/>
          <w:sz w:val="24"/>
          <w:szCs w:val="24"/>
        </w:rPr>
        <w:t>Oborinska odvodnja Jamadolska ulica 2.103.745,46 kuna</w:t>
      </w:r>
    </w:p>
    <w:p w14:paraId="1FED95F5" w14:textId="37F9F655" w:rsidR="00A658F9" w:rsidRPr="00BD531A" w:rsidRDefault="006B0726" w:rsidP="002C38FC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31A">
        <w:rPr>
          <w:rFonts w:ascii="Times New Roman" w:hAnsi="Times New Roman" w:cs="Times New Roman"/>
          <w:sz w:val="24"/>
          <w:szCs w:val="24"/>
        </w:rPr>
        <w:t>Oborinska odvodnja Skadarska ulica 1.195.044,98 kuna</w:t>
      </w:r>
    </w:p>
    <w:p w14:paraId="0B6BE210" w14:textId="70BAC0B3" w:rsidR="006B0726" w:rsidRPr="00BD531A" w:rsidRDefault="002262F2" w:rsidP="002C38FC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31A">
        <w:rPr>
          <w:rFonts w:ascii="Times New Roman" w:hAnsi="Times New Roman" w:cs="Times New Roman"/>
          <w:sz w:val="24"/>
          <w:szCs w:val="24"/>
        </w:rPr>
        <w:t>Oborinska odvodnja Bledska ulica 1.730.012,07 kuna</w:t>
      </w:r>
    </w:p>
    <w:p w14:paraId="477F7AA7" w14:textId="3E64EE9E" w:rsidR="002262F2" w:rsidRPr="00BD531A" w:rsidRDefault="004C16A4" w:rsidP="002C38FC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31A">
        <w:rPr>
          <w:rFonts w:ascii="Times New Roman" w:hAnsi="Times New Roman" w:cs="Times New Roman"/>
          <w:sz w:val="24"/>
          <w:szCs w:val="24"/>
        </w:rPr>
        <w:t>Oborinska odvodnja ulica Jakšići 1.790.614,58 kuna</w:t>
      </w:r>
    </w:p>
    <w:p w14:paraId="4123003C" w14:textId="23C9A34A" w:rsidR="00791C8B" w:rsidRPr="00BD531A" w:rsidRDefault="00791C8B" w:rsidP="002C38FC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31A">
        <w:rPr>
          <w:rFonts w:ascii="Times New Roman" w:hAnsi="Times New Roman" w:cs="Times New Roman"/>
          <w:sz w:val="24"/>
          <w:szCs w:val="24"/>
        </w:rPr>
        <w:t>Oborinska odvodnja Triglavska ulica 3.159.874,43 kuna</w:t>
      </w:r>
    </w:p>
    <w:p w14:paraId="06B77459" w14:textId="2112DF4A" w:rsidR="0086127A" w:rsidRPr="00BD531A" w:rsidRDefault="00791C8B" w:rsidP="002C38FC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31A">
        <w:rPr>
          <w:rFonts w:ascii="Times New Roman" w:hAnsi="Times New Roman" w:cs="Times New Roman"/>
          <w:sz w:val="24"/>
          <w:szCs w:val="24"/>
        </w:rPr>
        <w:t xml:space="preserve">Odvodnja Grabrik </w:t>
      </w:r>
      <w:r w:rsidR="00253279" w:rsidRPr="00BD531A">
        <w:rPr>
          <w:rFonts w:ascii="Times New Roman" w:hAnsi="Times New Roman" w:cs="Times New Roman"/>
          <w:sz w:val="24"/>
          <w:szCs w:val="24"/>
        </w:rPr>
        <w:t>1.135.868,80 kuna</w:t>
      </w:r>
    </w:p>
    <w:p w14:paraId="6C0CDFF0" w14:textId="1FE4EE70" w:rsidR="00253279" w:rsidRPr="00BD531A" w:rsidRDefault="00253279" w:rsidP="002C38FC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31A">
        <w:rPr>
          <w:rFonts w:ascii="Times New Roman" w:hAnsi="Times New Roman" w:cs="Times New Roman"/>
          <w:sz w:val="24"/>
          <w:szCs w:val="24"/>
        </w:rPr>
        <w:t>Okoliš Smičiklasova 1.006.979,41 kuna</w:t>
      </w:r>
    </w:p>
    <w:p w14:paraId="55A646AE" w14:textId="77777777" w:rsidR="00A27E18" w:rsidRPr="00A27E18" w:rsidRDefault="00A27E18" w:rsidP="00A27E1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0660FFB" w14:textId="24823836" w:rsidR="00A27E18" w:rsidRDefault="00B24E49" w:rsidP="004242A6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8034C9">
        <w:rPr>
          <w:rFonts w:ascii="Times New Roman" w:hAnsi="Times New Roman" w:cs="Times New Roman"/>
          <w:sz w:val="24"/>
          <w:szCs w:val="24"/>
        </w:rPr>
        <w:t>Novac u banci  stanje novčanih sredstava na dan 31.12.202</w:t>
      </w:r>
      <w:r w:rsidR="00F12FFD" w:rsidRPr="008034C9">
        <w:rPr>
          <w:rFonts w:ascii="Times New Roman" w:hAnsi="Times New Roman" w:cs="Times New Roman"/>
          <w:sz w:val="24"/>
          <w:szCs w:val="24"/>
        </w:rPr>
        <w:t>2</w:t>
      </w:r>
      <w:r w:rsidRPr="008034C9">
        <w:rPr>
          <w:rFonts w:ascii="Times New Roman" w:hAnsi="Times New Roman" w:cs="Times New Roman"/>
          <w:sz w:val="24"/>
          <w:szCs w:val="24"/>
        </w:rPr>
        <w:t xml:space="preserve">.  na žiro računu Grada Karlovca </w:t>
      </w:r>
      <w:r w:rsidR="00F12FFD" w:rsidRPr="008034C9">
        <w:rPr>
          <w:rFonts w:ascii="Times New Roman" w:hAnsi="Times New Roman" w:cs="Times New Roman"/>
          <w:sz w:val="24"/>
          <w:szCs w:val="24"/>
        </w:rPr>
        <w:t>smanjeno</w:t>
      </w:r>
      <w:r w:rsidRPr="008034C9">
        <w:rPr>
          <w:rFonts w:ascii="Times New Roman" w:hAnsi="Times New Roman" w:cs="Times New Roman"/>
          <w:sz w:val="24"/>
          <w:szCs w:val="24"/>
        </w:rPr>
        <w:t xml:space="preserve"> je u odnosu na stanje </w:t>
      </w:r>
      <w:r w:rsidR="00D6406A" w:rsidRPr="008034C9">
        <w:rPr>
          <w:rFonts w:ascii="Times New Roman" w:hAnsi="Times New Roman" w:cs="Times New Roman"/>
          <w:sz w:val="24"/>
          <w:szCs w:val="24"/>
        </w:rPr>
        <w:t>01</w:t>
      </w:r>
      <w:r w:rsidR="00876758">
        <w:rPr>
          <w:rFonts w:ascii="Times New Roman" w:hAnsi="Times New Roman" w:cs="Times New Roman"/>
          <w:sz w:val="24"/>
          <w:szCs w:val="24"/>
        </w:rPr>
        <w:t xml:space="preserve">. </w:t>
      </w:r>
      <w:r w:rsidR="00D6406A" w:rsidRPr="008034C9">
        <w:rPr>
          <w:rFonts w:ascii="Times New Roman" w:hAnsi="Times New Roman" w:cs="Times New Roman"/>
          <w:sz w:val="24"/>
          <w:szCs w:val="24"/>
        </w:rPr>
        <w:t>siječnja 2022</w:t>
      </w:r>
      <w:r w:rsidRPr="008034C9">
        <w:rPr>
          <w:rFonts w:ascii="Times New Roman" w:hAnsi="Times New Roman" w:cs="Times New Roman"/>
          <w:sz w:val="24"/>
          <w:szCs w:val="24"/>
        </w:rPr>
        <w:t xml:space="preserve">. za </w:t>
      </w:r>
      <w:r w:rsidR="00CC4301" w:rsidRPr="008034C9">
        <w:rPr>
          <w:rFonts w:ascii="Times New Roman" w:hAnsi="Times New Roman" w:cs="Times New Roman"/>
          <w:sz w:val="24"/>
          <w:szCs w:val="24"/>
        </w:rPr>
        <w:t>12.965.</w:t>
      </w:r>
      <w:r w:rsidR="003C4D12" w:rsidRPr="008034C9">
        <w:rPr>
          <w:rFonts w:ascii="Times New Roman" w:hAnsi="Times New Roman" w:cs="Times New Roman"/>
          <w:sz w:val="24"/>
          <w:szCs w:val="24"/>
        </w:rPr>
        <w:t>642,24</w:t>
      </w:r>
      <w:r w:rsidRPr="008034C9">
        <w:rPr>
          <w:rFonts w:ascii="Times New Roman" w:hAnsi="Times New Roman" w:cs="Times New Roman"/>
          <w:sz w:val="24"/>
          <w:szCs w:val="24"/>
        </w:rPr>
        <w:t xml:space="preserve"> k</w:t>
      </w:r>
      <w:r w:rsidR="003C4D12" w:rsidRPr="008034C9">
        <w:rPr>
          <w:rFonts w:ascii="Times New Roman" w:hAnsi="Times New Roman" w:cs="Times New Roman"/>
          <w:sz w:val="24"/>
          <w:szCs w:val="24"/>
        </w:rPr>
        <w:t>u</w:t>
      </w:r>
      <w:r w:rsidRPr="008034C9">
        <w:rPr>
          <w:rFonts w:ascii="Times New Roman" w:hAnsi="Times New Roman" w:cs="Times New Roman"/>
          <w:sz w:val="24"/>
          <w:szCs w:val="24"/>
        </w:rPr>
        <w:t>n</w:t>
      </w:r>
      <w:r w:rsidR="003C4D12" w:rsidRPr="008034C9">
        <w:rPr>
          <w:rFonts w:ascii="Times New Roman" w:hAnsi="Times New Roman" w:cs="Times New Roman"/>
          <w:sz w:val="24"/>
          <w:szCs w:val="24"/>
        </w:rPr>
        <w:t>a</w:t>
      </w:r>
      <w:r w:rsidRPr="008034C9">
        <w:rPr>
          <w:rFonts w:ascii="Times New Roman" w:hAnsi="Times New Roman" w:cs="Times New Roman"/>
          <w:sz w:val="24"/>
          <w:szCs w:val="24"/>
        </w:rPr>
        <w:t xml:space="preserve"> ili </w:t>
      </w:r>
      <w:r w:rsidR="00CC4301" w:rsidRPr="008034C9">
        <w:rPr>
          <w:rFonts w:ascii="Times New Roman" w:hAnsi="Times New Roman" w:cs="Times New Roman"/>
          <w:sz w:val="24"/>
          <w:szCs w:val="24"/>
        </w:rPr>
        <w:t>za 25,30</w:t>
      </w:r>
      <w:r w:rsidR="0084716F" w:rsidRPr="008034C9">
        <w:rPr>
          <w:rFonts w:ascii="Times New Roman" w:hAnsi="Times New Roman" w:cs="Times New Roman"/>
          <w:sz w:val="24"/>
          <w:szCs w:val="24"/>
        </w:rPr>
        <w:t>%</w:t>
      </w:r>
      <w:r w:rsidR="00E20C1A" w:rsidRPr="008034C9">
        <w:rPr>
          <w:rFonts w:ascii="Times New Roman" w:hAnsi="Times New Roman" w:cs="Times New Roman"/>
          <w:sz w:val="24"/>
          <w:szCs w:val="24"/>
        </w:rPr>
        <w:t xml:space="preserve"> </w:t>
      </w:r>
      <w:r w:rsidRPr="008034C9">
        <w:rPr>
          <w:rFonts w:ascii="Times New Roman" w:hAnsi="Times New Roman" w:cs="Times New Roman"/>
          <w:sz w:val="24"/>
          <w:szCs w:val="24"/>
        </w:rPr>
        <w:t xml:space="preserve">a rezultat je </w:t>
      </w:r>
      <w:r w:rsidR="00BA180B" w:rsidRPr="008034C9">
        <w:rPr>
          <w:rFonts w:ascii="Times New Roman" w:hAnsi="Times New Roman" w:cs="Times New Roman"/>
          <w:sz w:val="24"/>
          <w:szCs w:val="24"/>
        </w:rPr>
        <w:t>smanjenog viška pr</w:t>
      </w:r>
      <w:r w:rsidR="00876758">
        <w:rPr>
          <w:rFonts w:ascii="Times New Roman" w:hAnsi="Times New Roman" w:cs="Times New Roman"/>
          <w:sz w:val="24"/>
          <w:szCs w:val="24"/>
        </w:rPr>
        <w:t>i</w:t>
      </w:r>
      <w:r w:rsidR="00BA180B" w:rsidRPr="008034C9">
        <w:rPr>
          <w:rFonts w:ascii="Times New Roman" w:hAnsi="Times New Roman" w:cs="Times New Roman"/>
          <w:sz w:val="24"/>
          <w:szCs w:val="24"/>
        </w:rPr>
        <w:t>hoda prenesenog iz 2022. u 2023. nastalog usljed planiranog trošenja prenesenog viška iz 2021. u</w:t>
      </w:r>
      <w:r w:rsidR="00BA180B">
        <w:rPr>
          <w:rFonts w:ascii="Times New Roman" w:hAnsi="Times New Roman" w:cs="Times New Roman"/>
          <w:sz w:val="24"/>
          <w:szCs w:val="24"/>
        </w:rPr>
        <w:t xml:space="preserve"> 2022. godin</w:t>
      </w:r>
      <w:r w:rsidR="008034C9">
        <w:rPr>
          <w:rFonts w:ascii="Times New Roman" w:hAnsi="Times New Roman" w:cs="Times New Roman"/>
          <w:sz w:val="24"/>
          <w:szCs w:val="24"/>
        </w:rPr>
        <w:t>i na projektima Grada</w:t>
      </w:r>
      <w:r w:rsidR="00876758">
        <w:rPr>
          <w:rFonts w:ascii="Times New Roman" w:hAnsi="Times New Roman" w:cs="Times New Roman"/>
          <w:sz w:val="24"/>
          <w:szCs w:val="24"/>
        </w:rPr>
        <w:t>.</w:t>
      </w:r>
    </w:p>
    <w:p w14:paraId="217C7282" w14:textId="77777777" w:rsidR="00253279" w:rsidRPr="004242A6" w:rsidRDefault="00253279" w:rsidP="00253279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F4762D8" w14:textId="6F5710A0" w:rsidR="009006F0" w:rsidRPr="00253279" w:rsidRDefault="007373C3" w:rsidP="00253279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279">
        <w:rPr>
          <w:rFonts w:ascii="Times New Roman" w:hAnsi="Times New Roman" w:cs="Times New Roman"/>
          <w:sz w:val="24"/>
          <w:szCs w:val="24"/>
        </w:rPr>
        <w:t>Ostala potraživanja vrijednost</w:t>
      </w:r>
      <w:r w:rsidR="00B24E49" w:rsidRPr="00253279">
        <w:rPr>
          <w:rFonts w:ascii="Times New Roman" w:hAnsi="Times New Roman" w:cs="Times New Roman"/>
          <w:sz w:val="24"/>
          <w:szCs w:val="24"/>
        </w:rPr>
        <w:t xml:space="preserve"> istih s 31.12.202</w:t>
      </w:r>
      <w:r w:rsidR="00253279">
        <w:rPr>
          <w:rFonts w:ascii="Times New Roman" w:hAnsi="Times New Roman" w:cs="Times New Roman"/>
          <w:sz w:val="24"/>
          <w:szCs w:val="24"/>
        </w:rPr>
        <w:t>2</w:t>
      </w:r>
      <w:r w:rsidR="00B24E49" w:rsidRPr="00253279">
        <w:rPr>
          <w:rFonts w:ascii="Times New Roman" w:hAnsi="Times New Roman" w:cs="Times New Roman"/>
          <w:sz w:val="24"/>
          <w:szCs w:val="24"/>
        </w:rPr>
        <w:t xml:space="preserve">. iznosi </w:t>
      </w:r>
      <w:r w:rsidR="00253279">
        <w:rPr>
          <w:rFonts w:ascii="Times New Roman" w:hAnsi="Times New Roman" w:cs="Times New Roman"/>
          <w:sz w:val="24"/>
          <w:szCs w:val="24"/>
        </w:rPr>
        <w:t>3.187.166,76</w:t>
      </w:r>
      <w:r w:rsidR="00B24E49" w:rsidRPr="00253279">
        <w:rPr>
          <w:rFonts w:ascii="Times New Roman" w:hAnsi="Times New Roman" w:cs="Times New Roman"/>
          <w:sz w:val="24"/>
          <w:szCs w:val="24"/>
        </w:rPr>
        <w:t xml:space="preserve"> k</w:t>
      </w:r>
      <w:r w:rsidR="00253279">
        <w:rPr>
          <w:rFonts w:ascii="Times New Roman" w:hAnsi="Times New Roman" w:cs="Times New Roman"/>
          <w:sz w:val="24"/>
          <w:szCs w:val="24"/>
        </w:rPr>
        <w:t>u</w:t>
      </w:r>
      <w:r w:rsidR="00B24E49" w:rsidRPr="00253279">
        <w:rPr>
          <w:rFonts w:ascii="Times New Roman" w:hAnsi="Times New Roman" w:cs="Times New Roman"/>
          <w:sz w:val="24"/>
          <w:szCs w:val="24"/>
        </w:rPr>
        <w:t>n</w:t>
      </w:r>
      <w:r w:rsidR="00253279">
        <w:rPr>
          <w:rFonts w:ascii="Times New Roman" w:hAnsi="Times New Roman" w:cs="Times New Roman"/>
          <w:sz w:val="24"/>
          <w:szCs w:val="24"/>
        </w:rPr>
        <w:t>a</w:t>
      </w:r>
      <w:r w:rsidR="00B24E49" w:rsidRPr="00253279">
        <w:rPr>
          <w:rFonts w:ascii="Times New Roman" w:hAnsi="Times New Roman" w:cs="Times New Roman"/>
          <w:sz w:val="24"/>
          <w:szCs w:val="24"/>
        </w:rPr>
        <w:t xml:space="preserve"> ili za </w:t>
      </w:r>
      <w:r w:rsidR="00253279">
        <w:rPr>
          <w:rFonts w:ascii="Times New Roman" w:hAnsi="Times New Roman" w:cs="Times New Roman"/>
          <w:sz w:val="24"/>
          <w:szCs w:val="24"/>
        </w:rPr>
        <w:t xml:space="preserve">3,1 mil. kuna </w:t>
      </w:r>
      <w:r w:rsidR="00B24E49" w:rsidRPr="00253279">
        <w:rPr>
          <w:rFonts w:ascii="Times New Roman" w:hAnsi="Times New Roman" w:cs="Times New Roman"/>
          <w:sz w:val="24"/>
          <w:szCs w:val="24"/>
        </w:rPr>
        <w:t xml:space="preserve">manje u odnosu na </w:t>
      </w:r>
      <w:r w:rsidR="00253279">
        <w:rPr>
          <w:rFonts w:ascii="Times New Roman" w:hAnsi="Times New Roman" w:cs="Times New Roman"/>
          <w:sz w:val="24"/>
          <w:szCs w:val="24"/>
        </w:rPr>
        <w:t>stanje 01.01</w:t>
      </w:r>
      <w:r w:rsidR="00B24E49" w:rsidRPr="00253279">
        <w:rPr>
          <w:rFonts w:ascii="Times New Roman" w:hAnsi="Times New Roman" w:cs="Times New Roman"/>
          <w:sz w:val="24"/>
          <w:szCs w:val="24"/>
        </w:rPr>
        <w:t>.</w:t>
      </w:r>
      <w:r w:rsidR="00253279">
        <w:rPr>
          <w:rFonts w:ascii="Times New Roman" w:hAnsi="Times New Roman" w:cs="Times New Roman"/>
          <w:sz w:val="24"/>
          <w:szCs w:val="24"/>
        </w:rPr>
        <w:t>2022.</w:t>
      </w:r>
      <w:r w:rsidR="00B24E49" w:rsidRPr="00253279">
        <w:rPr>
          <w:rFonts w:ascii="Times New Roman" w:hAnsi="Times New Roman" w:cs="Times New Roman"/>
          <w:sz w:val="24"/>
          <w:szCs w:val="24"/>
        </w:rPr>
        <w:t xml:space="preserve"> godin</w:t>
      </w:r>
      <w:r w:rsidR="00253279">
        <w:rPr>
          <w:rFonts w:ascii="Times New Roman" w:hAnsi="Times New Roman" w:cs="Times New Roman"/>
          <w:sz w:val="24"/>
          <w:szCs w:val="24"/>
        </w:rPr>
        <w:t>e</w:t>
      </w:r>
      <w:r w:rsidR="00B24E49" w:rsidRPr="00253279">
        <w:rPr>
          <w:rFonts w:ascii="Times New Roman" w:hAnsi="Times New Roman" w:cs="Times New Roman"/>
          <w:sz w:val="24"/>
          <w:szCs w:val="24"/>
        </w:rPr>
        <w:t>.</w:t>
      </w:r>
      <w:r w:rsidR="008647E0" w:rsidRPr="0025327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6665C" w:rsidRPr="00253279">
        <w:rPr>
          <w:rFonts w:ascii="Times New Roman" w:hAnsi="Times New Roman" w:cs="Times New Roman"/>
          <w:sz w:val="24"/>
          <w:szCs w:val="24"/>
        </w:rPr>
        <w:t xml:space="preserve">Potraživanja se odnose na </w:t>
      </w:r>
      <w:r w:rsidR="0008229A" w:rsidRPr="00253279">
        <w:rPr>
          <w:rFonts w:ascii="Times New Roman" w:hAnsi="Times New Roman" w:cs="Times New Roman"/>
          <w:sz w:val="24"/>
          <w:szCs w:val="24"/>
        </w:rPr>
        <w:t xml:space="preserve">potraživanja od Gradske knjižnice, te HZZO-a za refundaciju bolovanja, </w:t>
      </w:r>
      <w:r w:rsidR="00243A7A" w:rsidRPr="00253279">
        <w:rPr>
          <w:rFonts w:ascii="Times New Roman" w:hAnsi="Times New Roman" w:cs="Times New Roman"/>
          <w:sz w:val="24"/>
          <w:szCs w:val="24"/>
        </w:rPr>
        <w:t xml:space="preserve">kao i na potraživanja za </w:t>
      </w:r>
      <w:r w:rsidR="000308CB">
        <w:rPr>
          <w:rFonts w:ascii="Times New Roman" w:hAnsi="Times New Roman" w:cs="Times New Roman"/>
          <w:sz w:val="24"/>
          <w:szCs w:val="24"/>
        </w:rPr>
        <w:t>predujmove.</w:t>
      </w:r>
    </w:p>
    <w:p w14:paraId="30A7C68C" w14:textId="77777777" w:rsidR="009006F0" w:rsidRPr="00C5427B" w:rsidRDefault="009006F0" w:rsidP="009006F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9795081" w14:textId="0BCF5E4B" w:rsidR="00593C97" w:rsidRDefault="00B24E49" w:rsidP="001B1474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42">
        <w:rPr>
          <w:rFonts w:ascii="Times New Roman" w:hAnsi="Times New Roman" w:cs="Times New Roman"/>
          <w:sz w:val="24"/>
          <w:szCs w:val="24"/>
        </w:rPr>
        <w:t xml:space="preserve">Potraživanja za </w:t>
      </w:r>
      <w:r w:rsidR="00C53BCB" w:rsidRPr="00242342">
        <w:rPr>
          <w:rFonts w:ascii="Times New Roman" w:hAnsi="Times New Roman" w:cs="Times New Roman"/>
          <w:sz w:val="24"/>
          <w:szCs w:val="24"/>
        </w:rPr>
        <w:t>poreze</w:t>
      </w:r>
      <w:r w:rsidR="00876758">
        <w:rPr>
          <w:rFonts w:ascii="Times New Roman" w:hAnsi="Times New Roman" w:cs="Times New Roman"/>
          <w:sz w:val="24"/>
          <w:szCs w:val="24"/>
        </w:rPr>
        <w:t xml:space="preserve"> </w:t>
      </w:r>
      <w:r w:rsidRPr="00242342">
        <w:rPr>
          <w:rFonts w:ascii="Times New Roman" w:hAnsi="Times New Roman" w:cs="Times New Roman"/>
          <w:sz w:val="24"/>
          <w:szCs w:val="24"/>
        </w:rPr>
        <w:t>vrijednost potraživanja s 31.12.202</w:t>
      </w:r>
      <w:r w:rsidR="000308CB">
        <w:rPr>
          <w:rFonts w:ascii="Times New Roman" w:hAnsi="Times New Roman" w:cs="Times New Roman"/>
          <w:sz w:val="24"/>
          <w:szCs w:val="24"/>
        </w:rPr>
        <w:t>2</w:t>
      </w:r>
      <w:r w:rsidRPr="00242342">
        <w:rPr>
          <w:rFonts w:ascii="Times New Roman" w:hAnsi="Times New Roman" w:cs="Times New Roman"/>
          <w:sz w:val="24"/>
          <w:szCs w:val="24"/>
        </w:rPr>
        <w:t xml:space="preserve">. iznosi </w:t>
      </w:r>
      <w:r w:rsidR="000308CB">
        <w:rPr>
          <w:rFonts w:ascii="Times New Roman" w:hAnsi="Times New Roman" w:cs="Times New Roman"/>
          <w:sz w:val="24"/>
          <w:szCs w:val="24"/>
        </w:rPr>
        <w:t>692.058,71 kuna</w:t>
      </w:r>
      <w:r w:rsidR="00C53BCB" w:rsidRPr="00242342">
        <w:rPr>
          <w:rFonts w:ascii="Times New Roman" w:hAnsi="Times New Roman" w:cs="Times New Roman"/>
          <w:sz w:val="24"/>
          <w:szCs w:val="24"/>
        </w:rPr>
        <w:t xml:space="preserve"> i smanjena su za 27,</w:t>
      </w:r>
      <w:r w:rsidR="000308CB">
        <w:rPr>
          <w:rFonts w:ascii="Times New Roman" w:hAnsi="Times New Roman" w:cs="Times New Roman"/>
          <w:sz w:val="24"/>
          <w:szCs w:val="24"/>
        </w:rPr>
        <w:t>0</w:t>
      </w:r>
      <w:r w:rsidR="00C53BCB" w:rsidRPr="00242342">
        <w:rPr>
          <w:rFonts w:ascii="Times New Roman" w:hAnsi="Times New Roman" w:cs="Times New Roman"/>
          <w:sz w:val="24"/>
          <w:szCs w:val="24"/>
        </w:rPr>
        <w:t xml:space="preserve">%, a odnose se na smanjena potraživanja za </w:t>
      </w:r>
      <w:r w:rsidR="00B35126">
        <w:rPr>
          <w:rFonts w:ascii="Times New Roman" w:hAnsi="Times New Roman" w:cs="Times New Roman"/>
          <w:sz w:val="24"/>
          <w:szCs w:val="24"/>
        </w:rPr>
        <w:t xml:space="preserve">porez na kuće za odmor te porez na potrošnju. </w:t>
      </w:r>
      <w:r w:rsidRPr="0024234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2B638C" w14:textId="77777777" w:rsidR="001B1474" w:rsidRPr="001B1474" w:rsidRDefault="001B1474" w:rsidP="001B1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3B7EB9" w14:textId="66F07FE6" w:rsidR="00593C97" w:rsidRDefault="00E00B40" w:rsidP="00686D40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Potraživanja</w:t>
      </w:r>
      <w:r w:rsidR="0076034D">
        <w:rPr>
          <w:rFonts w:ascii="Times New Roman" w:hAnsi="Times New Roman" w:cs="Times New Roman"/>
          <w:sz w:val="24"/>
          <w:szCs w:val="24"/>
        </w:rPr>
        <w:t xml:space="preserve"> za </w:t>
      </w:r>
      <w:r w:rsidR="00D92B80">
        <w:rPr>
          <w:rFonts w:ascii="Times New Roman" w:hAnsi="Times New Roman" w:cs="Times New Roman"/>
          <w:sz w:val="24"/>
          <w:szCs w:val="24"/>
        </w:rPr>
        <w:t xml:space="preserve">upravne i administrativne </w:t>
      </w:r>
      <w:r w:rsidR="00B20C3C">
        <w:rPr>
          <w:rFonts w:ascii="Times New Roman" w:hAnsi="Times New Roman" w:cs="Times New Roman"/>
          <w:sz w:val="24"/>
          <w:szCs w:val="24"/>
        </w:rPr>
        <w:t xml:space="preserve">pristojbe, pristojbe po posebnim propisima i naknade povećana su za 29,8% </w:t>
      </w:r>
      <w:r w:rsidR="00B3421C">
        <w:rPr>
          <w:rFonts w:ascii="Times New Roman" w:hAnsi="Times New Roman" w:cs="Times New Roman"/>
          <w:sz w:val="24"/>
          <w:szCs w:val="24"/>
        </w:rPr>
        <w:t xml:space="preserve">u odnosu na stanje 01.siječnja 2022. godine ili za </w:t>
      </w:r>
      <w:r w:rsidR="001E1E1C">
        <w:rPr>
          <w:rFonts w:ascii="Times New Roman" w:hAnsi="Times New Roman" w:cs="Times New Roman"/>
          <w:sz w:val="24"/>
          <w:szCs w:val="24"/>
        </w:rPr>
        <w:t>5.540.109,51 kuna, a odnose se na</w:t>
      </w:r>
      <w:r w:rsidR="00125648">
        <w:rPr>
          <w:rFonts w:ascii="Times New Roman" w:hAnsi="Times New Roman" w:cs="Times New Roman"/>
          <w:sz w:val="24"/>
          <w:szCs w:val="24"/>
        </w:rPr>
        <w:t xml:space="preserve">jvećim dijelom na veća potraživanja za </w:t>
      </w:r>
      <w:r w:rsidR="00D46AE8">
        <w:rPr>
          <w:rFonts w:ascii="Times New Roman" w:hAnsi="Times New Roman" w:cs="Times New Roman"/>
          <w:sz w:val="24"/>
          <w:szCs w:val="24"/>
        </w:rPr>
        <w:t xml:space="preserve">sredstva </w:t>
      </w:r>
      <w:r w:rsidR="00125648">
        <w:rPr>
          <w:rFonts w:ascii="Times New Roman" w:hAnsi="Times New Roman" w:cs="Times New Roman"/>
          <w:sz w:val="24"/>
          <w:szCs w:val="24"/>
        </w:rPr>
        <w:t>komunaln</w:t>
      </w:r>
      <w:r w:rsidR="00D46AE8">
        <w:rPr>
          <w:rFonts w:ascii="Times New Roman" w:hAnsi="Times New Roman" w:cs="Times New Roman"/>
          <w:sz w:val="24"/>
          <w:szCs w:val="24"/>
        </w:rPr>
        <w:t>og</w:t>
      </w:r>
      <w:r w:rsidR="00125648">
        <w:rPr>
          <w:rFonts w:ascii="Times New Roman" w:hAnsi="Times New Roman" w:cs="Times New Roman"/>
          <w:sz w:val="24"/>
          <w:szCs w:val="24"/>
        </w:rPr>
        <w:t xml:space="preserve"> d</w:t>
      </w:r>
      <w:r w:rsidR="00140B66">
        <w:rPr>
          <w:rFonts w:ascii="Times New Roman" w:hAnsi="Times New Roman" w:cs="Times New Roman"/>
          <w:sz w:val="24"/>
          <w:szCs w:val="24"/>
        </w:rPr>
        <w:t>oprinos</w:t>
      </w:r>
      <w:r w:rsidR="00D46AE8">
        <w:rPr>
          <w:rFonts w:ascii="Times New Roman" w:hAnsi="Times New Roman" w:cs="Times New Roman"/>
          <w:sz w:val="24"/>
          <w:szCs w:val="24"/>
        </w:rPr>
        <w:t>a</w:t>
      </w:r>
      <w:r w:rsidR="00140B66">
        <w:rPr>
          <w:rFonts w:ascii="Times New Roman" w:hAnsi="Times New Roman" w:cs="Times New Roman"/>
          <w:sz w:val="24"/>
          <w:szCs w:val="24"/>
        </w:rPr>
        <w:t xml:space="preserve">. </w:t>
      </w:r>
      <w:r w:rsidR="001E1E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8986D9" w14:textId="77777777" w:rsidR="00A23A0B" w:rsidRPr="00AF716D" w:rsidRDefault="00A23A0B" w:rsidP="00AF716D">
      <w:pPr>
        <w:rPr>
          <w:rFonts w:ascii="Times New Roman" w:hAnsi="Times New Roman" w:cs="Times New Roman"/>
          <w:sz w:val="24"/>
          <w:szCs w:val="24"/>
        </w:rPr>
      </w:pPr>
    </w:p>
    <w:p w14:paraId="001B6ED9" w14:textId="1F2F6539" w:rsidR="00D70131" w:rsidRDefault="00A23A0B" w:rsidP="00BE4352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131">
        <w:rPr>
          <w:rFonts w:ascii="Times New Roman" w:hAnsi="Times New Roman" w:cs="Times New Roman"/>
          <w:sz w:val="24"/>
          <w:szCs w:val="24"/>
        </w:rPr>
        <w:lastRenderedPageBreak/>
        <w:t xml:space="preserve">Potraživanja od prodaje proizvedene dugotrajne imovine iznose </w:t>
      </w:r>
      <w:r w:rsidR="004011FB">
        <w:rPr>
          <w:rFonts w:ascii="Times New Roman" w:hAnsi="Times New Roman" w:cs="Times New Roman"/>
          <w:sz w:val="24"/>
          <w:szCs w:val="24"/>
        </w:rPr>
        <w:t xml:space="preserve">6.109.494,01 kuna i smanjena su za </w:t>
      </w:r>
      <w:r w:rsidR="00115BA3">
        <w:rPr>
          <w:rFonts w:ascii="Times New Roman" w:hAnsi="Times New Roman" w:cs="Times New Roman"/>
          <w:sz w:val="24"/>
          <w:szCs w:val="24"/>
        </w:rPr>
        <w:t xml:space="preserve">32,50%, </w:t>
      </w:r>
      <w:r w:rsidR="007B56BE" w:rsidRPr="00D70131">
        <w:rPr>
          <w:rFonts w:ascii="Times New Roman" w:hAnsi="Times New Roman" w:cs="Times New Roman"/>
          <w:sz w:val="24"/>
          <w:szCs w:val="24"/>
        </w:rPr>
        <w:t xml:space="preserve"> a smanjenje se odnosi na </w:t>
      </w:r>
      <w:r w:rsidR="00CC4056" w:rsidRPr="00D70131">
        <w:rPr>
          <w:rFonts w:ascii="Times New Roman" w:hAnsi="Times New Roman" w:cs="Times New Roman"/>
          <w:sz w:val="24"/>
          <w:szCs w:val="24"/>
        </w:rPr>
        <w:t>smanjenje nedospjelih potraživanja za prodane stanove na kojima je postojalo stanarsko pravo</w:t>
      </w:r>
      <w:r w:rsidR="00EF4946" w:rsidRPr="00D70131">
        <w:rPr>
          <w:rFonts w:ascii="Times New Roman" w:hAnsi="Times New Roman" w:cs="Times New Roman"/>
          <w:sz w:val="24"/>
          <w:szCs w:val="24"/>
        </w:rPr>
        <w:t xml:space="preserve">, te </w:t>
      </w:r>
      <w:r w:rsidR="00D70131" w:rsidRPr="00D70131">
        <w:rPr>
          <w:rFonts w:ascii="Times New Roman" w:hAnsi="Times New Roman" w:cs="Times New Roman"/>
          <w:sz w:val="24"/>
          <w:szCs w:val="24"/>
        </w:rPr>
        <w:t>smanjenja potraživanja za stanove koje je Grad prodao dugogodišnjim najmoprimcima.</w:t>
      </w:r>
    </w:p>
    <w:p w14:paraId="45BA50A4" w14:textId="77777777" w:rsidR="0086467A" w:rsidRPr="0086467A" w:rsidRDefault="0086467A" w:rsidP="0086467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74C5087" w14:textId="2D611FCA" w:rsidR="0086467A" w:rsidRPr="00803BC3" w:rsidRDefault="008768FA" w:rsidP="00BE4352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BC3">
        <w:rPr>
          <w:rFonts w:ascii="Times New Roman" w:hAnsi="Times New Roman" w:cs="Times New Roman"/>
          <w:sz w:val="24"/>
          <w:szCs w:val="24"/>
        </w:rPr>
        <w:t>Rashodi budućih razdoblja</w:t>
      </w:r>
      <w:r w:rsidR="00BD00BA" w:rsidRPr="00803BC3">
        <w:rPr>
          <w:rFonts w:ascii="Times New Roman" w:hAnsi="Times New Roman" w:cs="Times New Roman"/>
          <w:sz w:val="24"/>
          <w:szCs w:val="24"/>
        </w:rPr>
        <w:t xml:space="preserve"> povećani</w:t>
      </w:r>
      <w:r w:rsidRPr="00803BC3">
        <w:rPr>
          <w:rFonts w:ascii="Times New Roman" w:hAnsi="Times New Roman" w:cs="Times New Roman"/>
          <w:sz w:val="24"/>
          <w:szCs w:val="24"/>
        </w:rPr>
        <w:t xml:space="preserve"> su </w:t>
      </w:r>
      <w:r w:rsidR="00A0053C" w:rsidRPr="00803BC3">
        <w:rPr>
          <w:rFonts w:ascii="Times New Roman" w:hAnsi="Times New Roman" w:cs="Times New Roman"/>
          <w:sz w:val="24"/>
          <w:szCs w:val="24"/>
        </w:rPr>
        <w:t xml:space="preserve">za </w:t>
      </w:r>
      <w:r w:rsidR="003B47EC" w:rsidRPr="00803BC3">
        <w:rPr>
          <w:rFonts w:ascii="Times New Roman" w:hAnsi="Times New Roman" w:cs="Times New Roman"/>
          <w:sz w:val="24"/>
          <w:szCs w:val="24"/>
        </w:rPr>
        <w:t>749.933,84 kuna</w:t>
      </w:r>
      <w:r w:rsidR="00A0053C" w:rsidRPr="00803BC3">
        <w:rPr>
          <w:rFonts w:ascii="Times New Roman" w:hAnsi="Times New Roman" w:cs="Times New Roman"/>
          <w:sz w:val="24"/>
          <w:szCs w:val="24"/>
        </w:rPr>
        <w:t xml:space="preserve"> i s 31.12.2022. godine iznose 775.301,84 kuna</w:t>
      </w:r>
      <w:r w:rsidR="00D93CA8">
        <w:rPr>
          <w:rFonts w:ascii="Times New Roman" w:hAnsi="Times New Roman" w:cs="Times New Roman"/>
          <w:sz w:val="24"/>
          <w:szCs w:val="24"/>
        </w:rPr>
        <w:t xml:space="preserve"> što je povećanje za 3.000 puta, a odnosi se  na PDV kao rashod budućeg razdoblja na dani predujam izvođačima radova na aglomeraciji Karlovac II</w:t>
      </w:r>
      <w:r w:rsidR="00876758">
        <w:rPr>
          <w:rFonts w:ascii="Times New Roman" w:hAnsi="Times New Roman" w:cs="Times New Roman"/>
          <w:sz w:val="24"/>
          <w:szCs w:val="24"/>
        </w:rPr>
        <w:t>.</w:t>
      </w:r>
    </w:p>
    <w:p w14:paraId="6CDC0B89" w14:textId="77777777" w:rsidR="007C4A22" w:rsidRPr="007C4A22" w:rsidRDefault="007C4A22" w:rsidP="007C4A2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7B50289" w14:textId="012B3B5D" w:rsidR="00E62D68" w:rsidRPr="00E62D68" w:rsidRDefault="002B106F" w:rsidP="003A48AA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D68">
        <w:rPr>
          <w:rFonts w:ascii="Times New Roman" w:hAnsi="Times New Roman" w:cs="Times New Roman"/>
          <w:sz w:val="24"/>
          <w:szCs w:val="24"/>
        </w:rPr>
        <w:t>Obveze za financijske rashode</w:t>
      </w:r>
      <w:r w:rsidR="00173E05" w:rsidRPr="00E62D68">
        <w:rPr>
          <w:rFonts w:ascii="Times New Roman" w:hAnsi="Times New Roman" w:cs="Times New Roman"/>
          <w:sz w:val="24"/>
          <w:szCs w:val="24"/>
        </w:rPr>
        <w:t xml:space="preserve"> </w:t>
      </w:r>
      <w:r w:rsidR="00B24E49" w:rsidRPr="00E62D68">
        <w:rPr>
          <w:rFonts w:ascii="Times New Roman" w:hAnsi="Times New Roman" w:cs="Times New Roman"/>
          <w:sz w:val="24"/>
          <w:szCs w:val="24"/>
        </w:rPr>
        <w:t>na dan 31.12.202</w:t>
      </w:r>
      <w:r w:rsidR="00E62D68" w:rsidRPr="00E62D68">
        <w:rPr>
          <w:rFonts w:ascii="Times New Roman" w:hAnsi="Times New Roman" w:cs="Times New Roman"/>
          <w:sz w:val="24"/>
          <w:szCs w:val="24"/>
        </w:rPr>
        <w:t>2</w:t>
      </w:r>
      <w:r w:rsidR="00B24E49" w:rsidRPr="00E62D68">
        <w:rPr>
          <w:rFonts w:ascii="Times New Roman" w:hAnsi="Times New Roman" w:cs="Times New Roman"/>
          <w:sz w:val="24"/>
          <w:szCs w:val="24"/>
        </w:rPr>
        <w:t xml:space="preserve">. iznose </w:t>
      </w:r>
      <w:r w:rsidR="00E62D68" w:rsidRPr="00E62D68">
        <w:rPr>
          <w:rFonts w:ascii="Times New Roman" w:hAnsi="Times New Roman" w:cs="Times New Roman"/>
          <w:sz w:val="24"/>
          <w:szCs w:val="24"/>
        </w:rPr>
        <w:t>132.394,73</w:t>
      </w:r>
      <w:r w:rsidR="00AB0267" w:rsidRPr="00E62D68">
        <w:rPr>
          <w:rFonts w:ascii="Times New Roman" w:hAnsi="Times New Roman" w:cs="Times New Roman"/>
          <w:sz w:val="24"/>
          <w:szCs w:val="24"/>
        </w:rPr>
        <w:t xml:space="preserve"> k</w:t>
      </w:r>
      <w:r w:rsidR="00E62D68">
        <w:rPr>
          <w:rFonts w:ascii="Times New Roman" w:hAnsi="Times New Roman" w:cs="Times New Roman"/>
          <w:sz w:val="24"/>
          <w:szCs w:val="24"/>
        </w:rPr>
        <w:t>u</w:t>
      </w:r>
      <w:r w:rsidR="00AB0267" w:rsidRPr="00E62D68">
        <w:rPr>
          <w:rFonts w:ascii="Times New Roman" w:hAnsi="Times New Roman" w:cs="Times New Roman"/>
          <w:sz w:val="24"/>
          <w:szCs w:val="24"/>
        </w:rPr>
        <w:t>n</w:t>
      </w:r>
      <w:r w:rsidR="00E62D68">
        <w:rPr>
          <w:rFonts w:ascii="Times New Roman" w:hAnsi="Times New Roman" w:cs="Times New Roman"/>
          <w:sz w:val="24"/>
          <w:szCs w:val="24"/>
        </w:rPr>
        <w:t>a</w:t>
      </w:r>
      <w:r w:rsidR="00AB0267" w:rsidRPr="00E62D68">
        <w:rPr>
          <w:rFonts w:ascii="Times New Roman" w:hAnsi="Times New Roman" w:cs="Times New Roman"/>
          <w:sz w:val="24"/>
          <w:szCs w:val="24"/>
        </w:rPr>
        <w:t xml:space="preserve"> što je </w:t>
      </w:r>
      <w:r w:rsidR="00E62D68" w:rsidRPr="00E62D68">
        <w:rPr>
          <w:rFonts w:ascii="Times New Roman" w:hAnsi="Times New Roman" w:cs="Times New Roman"/>
          <w:sz w:val="24"/>
          <w:szCs w:val="24"/>
        </w:rPr>
        <w:t>smanjenje</w:t>
      </w:r>
      <w:r w:rsidR="00AB0267" w:rsidRPr="00E62D68">
        <w:rPr>
          <w:rFonts w:ascii="Times New Roman" w:hAnsi="Times New Roman" w:cs="Times New Roman"/>
          <w:sz w:val="24"/>
          <w:szCs w:val="24"/>
        </w:rPr>
        <w:t xml:space="preserve"> za </w:t>
      </w:r>
      <w:r w:rsidR="00E62D68" w:rsidRPr="00E62D68">
        <w:rPr>
          <w:rFonts w:ascii="Times New Roman" w:hAnsi="Times New Roman" w:cs="Times New Roman"/>
          <w:sz w:val="24"/>
          <w:szCs w:val="24"/>
        </w:rPr>
        <w:t xml:space="preserve">sedam </w:t>
      </w:r>
      <w:r w:rsidR="00AB0267" w:rsidRPr="00E62D68">
        <w:rPr>
          <w:rFonts w:ascii="Times New Roman" w:hAnsi="Times New Roman" w:cs="Times New Roman"/>
          <w:sz w:val="24"/>
          <w:szCs w:val="24"/>
        </w:rPr>
        <w:t xml:space="preserve">puta u odnosu na stanje prethodne godine, a odnosi se na obveze  </w:t>
      </w:r>
      <w:r w:rsidR="00E62D68" w:rsidRPr="00E62D68">
        <w:rPr>
          <w:rFonts w:ascii="Times New Roman" w:hAnsi="Times New Roman" w:cs="Times New Roman"/>
          <w:sz w:val="24"/>
          <w:szCs w:val="24"/>
        </w:rPr>
        <w:t xml:space="preserve">za ostale financijske rashode </w:t>
      </w:r>
      <w:r w:rsidR="00E62D68">
        <w:rPr>
          <w:rFonts w:ascii="Times New Roman" w:hAnsi="Times New Roman" w:cs="Times New Roman"/>
          <w:sz w:val="24"/>
          <w:szCs w:val="24"/>
        </w:rPr>
        <w:t xml:space="preserve">koje su s 31.12.2022. godine iznosile 115.792,72 kuna u odnosu na početak godine kad je njihov saldo bio 939.845,00 kuna. </w:t>
      </w:r>
    </w:p>
    <w:p w14:paraId="6B8CE834" w14:textId="77777777" w:rsidR="00E62D68" w:rsidRPr="00E62D68" w:rsidRDefault="00E62D68" w:rsidP="00E62D68">
      <w:pPr>
        <w:pStyle w:val="ListParagraph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14:paraId="37EEFE2D" w14:textId="24F4F3E0" w:rsidR="009006F0" w:rsidRDefault="00E62D68" w:rsidP="00B53130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E2C">
        <w:rPr>
          <w:rFonts w:ascii="Times New Roman" w:hAnsi="Times New Roman" w:cs="Times New Roman"/>
          <w:sz w:val="24"/>
          <w:szCs w:val="24"/>
        </w:rPr>
        <w:t>O</w:t>
      </w:r>
      <w:r w:rsidR="00CC775B" w:rsidRPr="00630E2C">
        <w:rPr>
          <w:rFonts w:ascii="Times New Roman" w:hAnsi="Times New Roman" w:cs="Times New Roman"/>
          <w:sz w:val="24"/>
          <w:szCs w:val="24"/>
        </w:rPr>
        <w:t>bveze</w:t>
      </w:r>
      <w:r w:rsidRPr="00630E2C">
        <w:rPr>
          <w:rFonts w:ascii="Times New Roman" w:hAnsi="Times New Roman" w:cs="Times New Roman"/>
          <w:sz w:val="24"/>
          <w:szCs w:val="24"/>
        </w:rPr>
        <w:t xml:space="preserve"> za subvencije su</w:t>
      </w:r>
      <w:r w:rsidR="00CC775B" w:rsidRPr="00630E2C">
        <w:rPr>
          <w:rFonts w:ascii="Times New Roman" w:hAnsi="Times New Roman" w:cs="Times New Roman"/>
          <w:sz w:val="24"/>
          <w:szCs w:val="24"/>
        </w:rPr>
        <w:t xml:space="preserve"> </w:t>
      </w:r>
      <w:r w:rsidR="00CB2667" w:rsidRPr="00630E2C">
        <w:rPr>
          <w:rFonts w:ascii="Times New Roman" w:hAnsi="Times New Roman" w:cs="Times New Roman"/>
          <w:sz w:val="24"/>
          <w:szCs w:val="24"/>
        </w:rPr>
        <w:t xml:space="preserve">povećane </w:t>
      </w:r>
      <w:r w:rsidRPr="00630E2C">
        <w:rPr>
          <w:rFonts w:ascii="Times New Roman" w:hAnsi="Times New Roman" w:cs="Times New Roman"/>
          <w:sz w:val="24"/>
          <w:szCs w:val="24"/>
        </w:rPr>
        <w:t>56 puta</w:t>
      </w:r>
      <w:r w:rsidR="00A30C41" w:rsidRPr="00630E2C">
        <w:rPr>
          <w:rFonts w:ascii="Times New Roman" w:hAnsi="Times New Roman" w:cs="Times New Roman"/>
          <w:sz w:val="24"/>
          <w:szCs w:val="24"/>
        </w:rPr>
        <w:t xml:space="preserve"> i iznose </w:t>
      </w:r>
      <w:r w:rsidRPr="00630E2C">
        <w:rPr>
          <w:rFonts w:ascii="Times New Roman" w:hAnsi="Times New Roman" w:cs="Times New Roman"/>
          <w:sz w:val="24"/>
          <w:szCs w:val="24"/>
        </w:rPr>
        <w:t>13.392,10</w:t>
      </w:r>
      <w:r w:rsidR="00A30C41" w:rsidRPr="00630E2C">
        <w:rPr>
          <w:rFonts w:ascii="Times New Roman" w:hAnsi="Times New Roman" w:cs="Times New Roman"/>
          <w:sz w:val="24"/>
          <w:szCs w:val="24"/>
        </w:rPr>
        <w:t xml:space="preserve"> k</w:t>
      </w:r>
      <w:r w:rsidRPr="00630E2C">
        <w:rPr>
          <w:rFonts w:ascii="Times New Roman" w:hAnsi="Times New Roman" w:cs="Times New Roman"/>
          <w:sz w:val="24"/>
          <w:szCs w:val="24"/>
        </w:rPr>
        <w:t>u</w:t>
      </w:r>
      <w:r w:rsidR="00A30C41" w:rsidRPr="00630E2C">
        <w:rPr>
          <w:rFonts w:ascii="Times New Roman" w:hAnsi="Times New Roman" w:cs="Times New Roman"/>
          <w:sz w:val="24"/>
          <w:szCs w:val="24"/>
        </w:rPr>
        <w:t>n</w:t>
      </w:r>
      <w:r w:rsidRPr="00630E2C">
        <w:rPr>
          <w:rFonts w:ascii="Times New Roman" w:hAnsi="Times New Roman" w:cs="Times New Roman"/>
          <w:sz w:val="24"/>
          <w:szCs w:val="24"/>
        </w:rPr>
        <w:t>a</w:t>
      </w:r>
      <w:r w:rsidR="00A30C41" w:rsidRPr="00630E2C">
        <w:rPr>
          <w:rFonts w:ascii="Times New Roman" w:hAnsi="Times New Roman" w:cs="Times New Roman"/>
          <w:sz w:val="24"/>
          <w:szCs w:val="24"/>
        </w:rPr>
        <w:t xml:space="preserve"> i odnose s</w:t>
      </w:r>
      <w:r w:rsidR="00CC775B" w:rsidRPr="00630E2C">
        <w:rPr>
          <w:rFonts w:ascii="Times New Roman" w:hAnsi="Times New Roman" w:cs="Times New Roman"/>
          <w:sz w:val="24"/>
          <w:szCs w:val="24"/>
        </w:rPr>
        <w:t xml:space="preserve">e na </w:t>
      </w:r>
      <w:r w:rsidR="00175421" w:rsidRPr="00630E2C">
        <w:rPr>
          <w:rFonts w:ascii="Times New Roman" w:hAnsi="Times New Roman" w:cs="Times New Roman"/>
          <w:sz w:val="24"/>
          <w:szCs w:val="24"/>
        </w:rPr>
        <w:t xml:space="preserve"> obveze </w:t>
      </w:r>
      <w:r w:rsidR="006A12F5" w:rsidRPr="00630E2C">
        <w:rPr>
          <w:rFonts w:ascii="Times New Roman" w:hAnsi="Times New Roman" w:cs="Times New Roman"/>
          <w:sz w:val="24"/>
          <w:szCs w:val="24"/>
        </w:rPr>
        <w:t xml:space="preserve">za subvencije </w:t>
      </w:r>
      <w:r w:rsidR="00AF53BE" w:rsidRPr="00630E2C">
        <w:rPr>
          <w:rFonts w:ascii="Times New Roman" w:hAnsi="Times New Roman" w:cs="Times New Roman"/>
          <w:sz w:val="24"/>
          <w:szCs w:val="24"/>
        </w:rPr>
        <w:t xml:space="preserve">trgovačkim društvima u javnom sektoru i </w:t>
      </w:r>
      <w:r w:rsidR="00630E2C">
        <w:rPr>
          <w:rFonts w:ascii="Times New Roman" w:hAnsi="Times New Roman" w:cs="Times New Roman"/>
          <w:sz w:val="24"/>
          <w:szCs w:val="24"/>
        </w:rPr>
        <w:t>iz</w:t>
      </w:r>
      <w:r w:rsidR="00AF53BE" w:rsidRPr="00630E2C">
        <w:rPr>
          <w:rFonts w:ascii="Times New Roman" w:hAnsi="Times New Roman" w:cs="Times New Roman"/>
          <w:sz w:val="24"/>
          <w:szCs w:val="24"/>
        </w:rPr>
        <w:t>van njega</w:t>
      </w:r>
      <w:r w:rsidR="003B7701" w:rsidRPr="00630E2C">
        <w:rPr>
          <w:rFonts w:ascii="Times New Roman" w:hAnsi="Times New Roman" w:cs="Times New Roman"/>
          <w:sz w:val="24"/>
          <w:szCs w:val="24"/>
        </w:rPr>
        <w:t xml:space="preserve"> te na subvencije poljoprivrednicima i obrtnicima. </w:t>
      </w:r>
    </w:p>
    <w:p w14:paraId="4DB7331B" w14:textId="77777777" w:rsidR="00630E2C" w:rsidRPr="00630E2C" w:rsidRDefault="00630E2C" w:rsidP="00630E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BA6689F" w14:textId="77777777" w:rsidR="00CC0FA9" w:rsidRPr="00CC0FA9" w:rsidRDefault="00CC0FA9" w:rsidP="00CC0FA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2F09185" w14:textId="1F3B2D35" w:rsidR="00B24E49" w:rsidRDefault="00B24E49" w:rsidP="00B24E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0B7B74" w14:textId="77777777" w:rsidR="00B24E49" w:rsidRDefault="00B24E49" w:rsidP="00B24E49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2D8BC657" w14:textId="77777777" w:rsidR="00B24E49" w:rsidRPr="005D6965" w:rsidRDefault="00B24E49" w:rsidP="00B24E49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Pročelnica UO za proračun i financije</w:t>
      </w:r>
    </w:p>
    <w:p w14:paraId="6644D018" w14:textId="341368FB" w:rsidR="00B24E49" w:rsidRDefault="00B24E49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Lidija Malović, dipl.oec.</w:t>
      </w:r>
    </w:p>
    <w:p w14:paraId="67AF3DF9" w14:textId="48E95CA9" w:rsidR="0031240D" w:rsidRDefault="0031240D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B94AC1E" w14:textId="519BC3E1" w:rsidR="0031240D" w:rsidRDefault="0031240D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FB6656E" w14:textId="37F84EB2" w:rsidR="0031240D" w:rsidRDefault="0031240D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4BEFCD4B" w14:textId="49A38CCA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225CF35B" w14:textId="62F0B8F5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47F4731C" w14:textId="07F0C66D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AF9017D" w14:textId="7DBAF398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8201099" w14:textId="51297328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E339A80" w14:textId="5CBAF997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C05EE93" w14:textId="5A9E3346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221F547" w14:textId="6BCB4708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7070FE7C" w14:textId="39DFC047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7E0268E" w14:textId="4D33E95B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B8C24BE" w14:textId="2A6A8150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2EFB04E" w14:textId="504B7CCC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7AFF7D7D" w14:textId="367E2D61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219FBD94" w14:textId="08389A5B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7E864263" w14:textId="7FADCC0B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4979BA68" w14:textId="5DF0FDB9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142892A" w14:textId="7094B366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3B3312A" w14:textId="5C71E6DB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8B24E28" w14:textId="0B6D0BE8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2E01959" w14:textId="3A3935E3" w:rsidR="00F56922" w:rsidRDefault="00F56922" w:rsidP="00770D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D5150A" w14:textId="77777777" w:rsidR="00F56922" w:rsidRPr="005D6965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6574D3E" w14:textId="77777777" w:rsidR="00340709" w:rsidRPr="005D6965" w:rsidRDefault="00340709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4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2874"/>
        <w:gridCol w:w="2874"/>
        <w:gridCol w:w="6165"/>
      </w:tblGrid>
      <w:tr w:rsidR="002749D6" w:rsidRPr="005D6965" w14:paraId="16574D45" w14:textId="77777777" w:rsidTr="00ED607A">
        <w:trPr>
          <w:trHeight w:hRule="exact" w:val="1129"/>
        </w:trPr>
        <w:tc>
          <w:tcPr>
            <w:tcW w:w="2874" w:type="dxa"/>
            <w:vAlign w:val="center"/>
          </w:tcPr>
          <w:p w14:paraId="16574D3F" w14:textId="77777777" w:rsidR="002749D6" w:rsidRPr="00F403FB" w:rsidRDefault="002749D6" w:rsidP="002749D6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lastRenderedPageBreak/>
              <w:drawing>
                <wp:anchor distT="0" distB="0" distL="36195" distR="0" simplePos="0" relativeHeight="251677696" behindDoc="1" locked="0" layoutInCell="1" allowOverlap="1" wp14:anchorId="16574E13" wp14:editId="16574E14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24" name="Picture 24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16574D40" w14:textId="77777777" w:rsidR="002749D6" w:rsidRDefault="002749D6" w:rsidP="002749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16574D41" w14:textId="77777777" w:rsidR="002749D6" w:rsidRPr="00F403FB" w:rsidRDefault="002749D6" w:rsidP="002749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874" w:type="dxa"/>
            <w:vAlign w:val="center"/>
          </w:tcPr>
          <w:p w14:paraId="16574D42" w14:textId="77777777" w:rsidR="002749D6" w:rsidRPr="00B57821" w:rsidRDefault="002749D6" w:rsidP="002749D6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16574E15" wp14:editId="16574E16">
                  <wp:extent cx="1335405" cy="36576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4" w:type="dxa"/>
            <w:vAlign w:val="center"/>
          </w:tcPr>
          <w:p w14:paraId="16574D43" w14:textId="77777777" w:rsidR="002749D6" w:rsidRPr="005D6965" w:rsidRDefault="002749D6" w:rsidP="002749D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16574D44" w14:textId="77777777" w:rsidR="002749D6" w:rsidRPr="005D6965" w:rsidRDefault="002749D6" w:rsidP="002749D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</w:tc>
      </w:tr>
      <w:tr w:rsidR="002749D6" w:rsidRPr="005D6965" w14:paraId="16574D4A" w14:textId="77777777" w:rsidTr="00ED607A">
        <w:trPr>
          <w:trHeight w:val="437"/>
        </w:trPr>
        <w:tc>
          <w:tcPr>
            <w:tcW w:w="2874" w:type="dxa"/>
            <w:vAlign w:val="bottom"/>
          </w:tcPr>
          <w:p w14:paraId="16574D46" w14:textId="77777777" w:rsidR="002749D6" w:rsidRPr="00F403FB" w:rsidRDefault="002749D6" w:rsidP="002749D6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678720" behindDoc="1" locked="0" layoutInCell="1" allowOverlap="0" wp14:anchorId="16574E17" wp14:editId="16574E18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26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2874" w:type="dxa"/>
            <w:vAlign w:val="center"/>
          </w:tcPr>
          <w:p w14:paraId="16574D47" w14:textId="77777777" w:rsidR="002749D6" w:rsidRDefault="002749D6" w:rsidP="002749D6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  <w:tc>
          <w:tcPr>
            <w:tcW w:w="2874" w:type="dxa"/>
            <w:vAlign w:val="bottom"/>
          </w:tcPr>
          <w:p w14:paraId="16574D48" w14:textId="77777777" w:rsidR="002749D6" w:rsidRPr="005D6965" w:rsidRDefault="002749D6" w:rsidP="002749D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5" w:type="dxa"/>
            <w:vMerge/>
            <w:vAlign w:val="center"/>
          </w:tcPr>
          <w:p w14:paraId="16574D49" w14:textId="77777777" w:rsidR="002749D6" w:rsidRPr="005D6965" w:rsidRDefault="002749D6" w:rsidP="002749D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16574D4B" w14:textId="77777777" w:rsidR="00943510" w:rsidRPr="005D6965" w:rsidRDefault="00943510" w:rsidP="005D6965">
      <w:pPr>
        <w:pStyle w:val="Header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6574D4C" w14:textId="77777777" w:rsidR="00943510" w:rsidRPr="005D6965" w:rsidRDefault="00943510" w:rsidP="005D69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color w:val="000000"/>
          <w:sz w:val="24"/>
          <w:szCs w:val="24"/>
        </w:rPr>
        <w:t>UO za proračun i financije</w:t>
      </w:r>
    </w:p>
    <w:p w14:paraId="16574D4D" w14:textId="35BB497C" w:rsidR="000A04B2" w:rsidRDefault="00943510" w:rsidP="000A04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Karlovac, </w:t>
      </w:r>
      <w:r w:rsidR="001E5AA2">
        <w:rPr>
          <w:rFonts w:ascii="Times New Roman" w:hAnsi="Times New Roman" w:cs="Times New Roman"/>
          <w:sz w:val="24"/>
          <w:szCs w:val="24"/>
        </w:rPr>
        <w:t>1</w:t>
      </w:r>
      <w:r w:rsidR="004D2A8C">
        <w:rPr>
          <w:rFonts w:ascii="Times New Roman" w:hAnsi="Times New Roman" w:cs="Times New Roman"/>
          <w:sz w:val="24"/>
          <w:szCs w:val="24"/>
        </w:rPr>
        <w:t>4</w:t>
      </w:r>
      <w:r w:rsidR="001E5AA2">
        <w:rPr>
          <w:rFonts w:ascii="Times New Roman" w:hAnsi="Times New Roman" w:cs="Times New Roman"/>
          <w:sz w:val="24"/>
          <w:szCs w:val="24"/>
        </w:rPr>
        <w:t>.veljače 2023.</w:t>
      </w:r>
    </w:p>
    <w:p w14:paraId="16574D4E" w14:textId="77777777" w:rsidR="00486AC8" w:rsidRPr="005D6965" w:rsidRDefault="00486AC8" w:rsidP="000A04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574D4F" w14:textId="77777777" w:rsidR="00486AC8" w:rsidRPr="005D6965" w:rsidRDefault="00486AC8" w:rsidP="00AC2A1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574D51" w14:textId="1EE12760" w:rsidR="00D54885" w:rsidRDefault="00481BD9" w:rsidP="00770D3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BILJEŠKE UZ IZVJEŠTAJ O PRIHODIMA I RASHODIMA, PRIMICIMA I IZDACIMA ZA RAZDOBLJE </w:t>
      </w:r>
      <w:r w:rsidR="00770D38">
        <w:rPr>
          <w:rFonts w:ascii="Times New Roman" w:hAnsi="Times New Roman" w:cs="Times New Roman"/>
          <w:sz w:val="24"/>
          <w:szCs w:val="24"/>
        </w:rPr>
        <w:t>od 01.siječnja 2022. do 31. prosinca 2022. godine</w:t>
      </w:r>
      <w:r w:rsidRPr="005D696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574D52" w14:textId="77777777" w:rsidR="00481BD9" w:rsidRPr="005D6965" w:rsidRDefault="00481BD9" w:rsidP="00AC2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>(OBRAZAC: PR- RAS)</w:t>
      </w:r>
    </w:p>
    <w:p w14:paraId="16574D53" w14:textId="77777777" w:rsidR="00481BD9" w:rsidRDefault="00481BD9" w:rsidP="00AC2A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6201DDF1" w14:textId="52707F61" w:rsidR="005B5C3B" w:rsidRDefault="00F51A97" w:rsidP="001E7EFA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03CD3">
        <w:rPr>
          <w:rFonts w:ascii="Times New Roman" w:hAnsi="Times New Roman" w:cs="Times New Roman"/>
          <w:sz w:val="24"/>
          <w:szCs w:val="24"/>
        </w:rPr>
        <w:t>Prihodi od financijske imovine ostvareni su u iznosu od</w:t>
      </w:r>
      <w:r w:rsidR="00B339E1">
        <w:rPr>
          <w:rFonts w:ascii="Times New Roman" w:hAnsi="Times New Roman" w:cs="Times New Roman"/>
          <w:sz w:val="24"/>
          <w:szCs w:val="24"/>
        </w:rPr>
        <w:t xml:space="preserve"> </w:t>
      </w:r>
      <w:r w:rsidR="003728B3">
        <w:rPr>
          <w:rFonts w:ascii="Times New Roman" w:hAnsi="Times New Roman" w:cs="Times New Roman"/>
          <w:sz w:val="24"/>
          <w:szCs w:val="24"/>
        </w:rPr>
        <w:t>834.360,90</w:t>
      </w:r>
      <w:r w:rsidR="00B339E1">
        <w:rPr>
          <w:rFonts w:ascii="Times New Roman" w:hAnsi="Times New Roman" w:cs="Times New Roman"/>
          <w:sz w:val="24"/>
          <w:szCs w:val="24"/>
        </w:rPr>
        <w:t xml:space="preserve"> kun</w:t>
      </w:r>
      <w:r w:rsidR="003728B3">
        <w:rPr>
          <w:rFonts w:ascii="Times New Roman" w:hAnsi="Times New Roman" w:cs="Times New Roman"/>
          <w:sz w:val="24"/>
          <w:szCs w:val="24"/>
        </w:rPr>
        <w:t>a</w:t>
      </w:r>
      <w:r w:rsidRPr="00903CD3">
        <w:rPr>
          <w:rFonts w:ascii="Times New Roman" w:hAnsi="Times New Roman" w:cs="Times New Roman"/>
          <w:sz w:val="24"/>
          <w:szCs w:val="24"/>
        </w:rPr>
        <w:t>, dok su u 20</w:t>
      </w:r>
      <w:r w:rsidR="003728B3">
        <w:rPr>
          <w:rFonts w:ascii="Times New Roman" w:hAnsi="Times New Roman" w:cs="Times New Roman"/>
          <w:sz w:val="24"/>
          <w:szCs w:val="24"/>
        </w:rPr>
        <w:t>21</w:t>
      </w:r>
      <w:r w:rsidRPr="00903CD3">
        <w:rPr>
          <w:rFonts w:ascii="Times New Roman" w:hAnsi="Times New Roman" w:cs="Times New Roman"/>
          <w:sz w:val="24"/>
          <w:szCs w:val="24"/>
        </w:rPr>
        <w:t xml:space="preserve">. godini ostvareni u iznosu od </w:t>
      </w:r>
      <w:r w:rsidR="003728B3">
        <w:rPr>
          <w:rFonts w:ascii="Times New Roman" w:hAnsi="Times New Roman" w:cs="Times New Roman"/>
          <w:sz w:val="24"/>
          <w:szCs w:val="24"/>
        </w:rPr>
        <w:t>74.663</w:t>
      </w:r>
      <w:r w:rsidRPr="00903CD3">
        <w:rPr>
          <w:rFonts w:ascii="Times New Roman" w:hAnsi="Times New Roman" w:cs="Times New Roman"/>
          <w:sz w:val="24"/>
          <w:szCs w:val="24"/>
        </w:rPr>
        <w:t xml:space="preserve"> kuna, što je </w:t>
      </w:r>
      <w:r w:rsidR="00B339E1">
        <w:rPr>
          <w:rFonts w:ascii="Times New Roman" w:hAnsi="Times New Roman" w:cs="Times New Roman"/>
          <w:sz w:val="24"/>
          <w:szCs w:val="24"/>
        </w:rPr>
        <w:t xml:space="preserve">povećanje </w:t>
      </w:r>
      <w:r w:rsidR="001C2D4B">
        <w:rPr>
          <w:rFonts w:ascii="Times New Roman" w:hAnsi="Times New Roman" w:cs="Times New Roman"/>
          <w:sz w:val="24"/>
          <w:szCs w:val="24"/>
        </w:rPr>
        <w:t xml:space="preserve">u odnosu </w:t>
      </w:r>
      <w:r w:rsidRPr="00903CD3">
        <w:rPr>
          <w:rFonts w:ascii="Times New Roman" w:hAnsi="Times New Roman" w:cs="Times New Roman"/>
          <w:sz w:val="24"/>
          <w:szCs w:val="24"/>
        </w:rPr>
        <w:t xml:space="preserve">na prethodnu godinu </w:t>
      </w:r>
      <w:r w:rsidR="00241304" w:rsidRPr="00903CD3">
        <w:rPr>
          <w:rFonts w:ascii="Times New Roman" w:hAnsi="Times New Roman" w:cs="Times New Roman"/>
          <w:sz w:val="24"/>
          <w:szCs w:val="24"/>
        </w:rPr>
        <w:t xml:space="preserve">za </w:t>
      </w:r>
      <w:r w:rsidR="00834101">
        <w:rPr>
          <w:rFonts w:ascii="Times New Roman" w:hAnsi="Times New Roman" w:cs="Times New Roman"/>
          <w:sz w:val="24"/>
          <w:szCs w:val="24"/>
        </w:rPr>
        <w:t>11 puta</w:t>
      </w:r>
      <w:r w:rsidR="00CB49F9" w:rsidRPr="00903CD3">
        <w:rPr>
          <w:rFonts w:ascii="Times New Roman" w:hAnsi="Times New Roman" w:cs="Times New Roman"/>
          <w:sz w:val="24"/>
          <w:szCs w:val="24"/>
        </w:rPr>
        <w:t xml:space="preserve">, a razlog </w:t>
      </w:r>
      <w:r w:rsidR="00C50D03">
        <w:rPr>
          <w:rFonts w:ascii="Times New Roman" w:hAnsi="Times New Roman" w:cs="Times New Roman"/>
          <w:sz w:val="24"/>
          <w:szCs w:val="24"/>
        </w:rPr>
        <w:t>povećanja</w:t>
      </w:r>
      <w:r w:rsidR="00CB49F9" w:rsidRPr="00903CD3">
        <w:rPr>
          <w:rFonts w:ascii="Times New Roman" w:hAnsi="Times New Roman" w:cs="Times New Roman"/>
          <w:sz w:val="24"/>
          <w:szCs w:val="24"/>
        </w:rPr>
        <w:t xml:space="preserve"> odnosi se na </w:t>
      </w:r>
      <w:r w:rsidR="004F2808">
        <w:rPr>
          <w:rFonts w:ascii="Times New Roman" w:hAnsi="Times New Roman" w:cs="Times New Roman"/>
          <w:sz w:val="24"/>
          <w:szCs w:val="24"/>
        </w:rPr>
        <w:t xml:space="preserve">ostvarenu dobit trgovačkog društva </w:t>
      </w:r>
      <w:r w:rsidR="00ED136E">
        <w:rPr>
          <w:rFonts w:ascii="Times New Roman" w:hAnsi="Times New Roman" w:cs="Times New Roman"/>
          <w:sz w:val="24"/>
          <w:szCs w:val="24"/>
        </w:rPr>
        <w:t xml:space="preserve">Čistoća koja </w:t>
      </w:r>
      <w:r w:rsidR="007608AC">
        <w:rPr>
          <w:rFonts w:ascii="Times New Roman" w:hAnsi="Times New Roman" w:cs="Times New Roman"/>
          <w:sz w:val="24"/>
          <w:szCs w:val="24"/>
        </w:rPr>
        <w:t>je uplaćena u proračun Grada u</w:t>
      </w:r>
      <w:r w:rsidR="00ED136E">
        <w:rPr>
          <w:rFonts w:ascii="Times New Roman" w:hAnsi="Times New Roman" w:cs="Times New Roman"/>
          <w:sz w:val="24"/>
          <w:szCs w:val="24"/>
        </w:rPr>
        <w:t xml:space="preserve"> iznosu od 700.000 kuna. </w:t>
      </w:r>
    </w:p>
    <w:p w14:paraId="6605B9D7" w14:textId="77777777" w:rsidR="001E7EFA" w:rsidRPr="001E7EFA" w:rsidRDefault="001E7EFA" w:rsidP="001E7EF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7EA5B9E6" w14:textId="40D3864D" w:rsidR="00092752" w:rsidRDefault="00361DA8" w:rsidP="009017C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C2950">
        <w:rPr>
          <w:rFonts w:ascii="Times New Roman" w:hAnsi="Times New Roman" w:cs="Times New Roman"/>
          <w:sz w:val="24"/>
          <w:szCs w:val="24"/>
        </w:rPr>
        <w:t xml:space="preserve">Prihodi od nefinancijske imovine ostvareni su u iznosu </w:t>
      </w:r>
      <w:r w:rsidR="00ED136E" w:rsidRPr="006C2950">
        <w:rPr>
          <w:rFonts w:ascii="Times New Roman" w:hAnsi="Times New Roman" w:cs="Times New Roman"/>
          <w:sz w:val="24"/>
          <w:szCs w:val="24"/>
        </w:rPr>
        <w:t>od 7.127.475,39</w:t>
      </w:r>
      <w:r w:rsidR="00F14174" w:rsidRPr="006C2950">
        <w:rPr>
          <w:rFonts w:ascii="Times New Roman" w:hAnsi="Times New Roman" w:cs="Times New Roman"/>
          <w:sz w:val="24"/>
          <w:szCs w:val="24"/>
        </w:rPr>
        <w:t xml:space="preserve"> kn što je povećanje za </w:t>
      </w:r>
      <w:r w:rsidR="006F26CD" w:rsidRPr="006C2950">
        <w:rPr>
          <w:rFonts w:ascii="Times New Roman" w:hAnsi="Times New Roman" w:cs="Times New Roman"/>
          <w:sz w:val="24"/>
          <w:szCs w:val="24"/>
        </w:rPr>
        <w:t>56,7</w:t>
      </w:r>
      <w:r w:rsidR="00F14174" w:rsidRPr="006C2950">
        <w:rPr>
          <w:rFonts w:ascii="Times New Roman" w:hAnsi="Times New Roman" w:cs="Times New Roman"/>
          <w:sz w:val="24"/>
          <w:szCs w:val="24"/>
        </w:rPr>
        <w:t>%, a posljedica je činjenice da su u 202</w:t>
      </w:r>
      <w:r w:rsidR="00F57937" w:rsidRPr="006C2950">
        <w:rPr>
          <w:rFonts w:ascii="Times New Roman" w:hAnsi="Times New Roman" w:cs="Times New Roman"/>
          <w:sz w:val="24"/>
          <w:szCs w:val="24"/>
        </w:rPr>
        <w:t>2</w:t>
      </w:r>
      <w:r w:rsidR="00F14174" w:rsidRPr="006C2950">
        <w:rPr>
          <w:rFonts w:ascii="Times New Roman" w:hAnsi="Times New Roman" w:cs="Times New Roman"/>
          <w:sz w:val="24"/>
          <w:szCs w:val="24"/>
        </w:rPr>
        <w:t xml:space="preserve">. godini </w:t>
      </w:r>
      <w:r w:rsidR="00F57937" w:rsidRPr="006C2950">
        <w:rPr>
          <w:rFonts w:ascii="Times New Roman" w:hAnsi="Times New Roman" w:cs="Times New Roman"/>
          <w:sz w:val="24"/>
          <w:szCs w:val="24"/>
        </w:rPr>
        <w:t xml:space="preserve">povećani </w:t>
      </w:r>
      <w:r w:rsidR="00F14174" w:rsidRPr="006C2950">
        <w:rPr>
          <w:rFonts w:ascii="Times New Roman" w:hAnsi="Times New Roman" w:cs="Times New Roman"/>
          <w:sz w:val="24"/>
          <w:szCs w:val="24"/>
        </w:rPr>
        <w:t xml:space="preserve">prihodi od zakupa </w:t>
      </w:r>
      <w:r w:rsidR="00D65B7B" w:rsidRPr="006C2950">
        <w:rPr>
          <w:rFonts w:ascii="Times New Roman" w:hAnsi="Times New Roman" w:cs="Times New Roman"/>
          <w:sz w:val="24"/>
          <w:szCs w:val="24"/>
        </w:rPr>
        <w:t xml:space="preserve"> </w:t>
      </w:r>
      <w:r w:rsidR="00F57937" w:rsidRPr="006C2950">
        <w:rPr>
          <w:rFonts w:ascii="Times New Roman" w:hAnsi="Times New Roman" w:cs="Times New Roman"/>
          <w:sz w:val="24"/>
          <w:szCs w:val="24"/>
        </w:rPr>
        <w:t xml:space="preserve">i iznajmljivanja imovine </w:t>
      </w:r>
      <w:r w:rsidR="00D24455" w:rsidRPr="006C2950">
        <w:rPr>
          <w:rFonts w:ascii="Times New Roman" w:hAnsi="Times New Roman" w:cs="Times New Roman"/>
          <w:sz w:val="24"/>
          <w:szCs w:val="24"/>
        </w:rPr>
        <w:t>kao i prihodi od naknade za korištenje nefinancijske imovine</w:t>
      </w:r>
      <w:r w:rsidR="00D65B7B" w:rsidRPr="006C2950">
        <w:rPr>
          <w:rFonts w:ascii="Times New Roman" w:hAnsi="Times New Roman" w:cs="Times New Roman"/>
          <w:sz w:val="24"/>
          <w:szCs w:val="24"/>
        </w:rPr>
        <w:t xml:space="preserve"> </w:t>
      </w:r>
      <w:r w:rsidR="007C6148">
        <w:rPr>
          <w:rFonts w:ascii="Times New Roman" w:hAnsi="Times New Roman" w:cs="Times New Roman"/>
          <w:sz w:val="24"/>
          <w:szCs w:val="24"/>
        </w:rPr>
        <w:t xml:space="preserve">posebice </w:t>
      </w:r>
      <w:r w:rsidR="0025201A">
        <w:rPr>
          <w:rFonts w:ascii="Times New Roman" w:hAnsi="Times New Roman" w:cs="Times New Roman"/>
          <w:sz w:val="24"/>
          <w:szCs w:val="24"/>
        </w:rPr>
        <w:t xml:space="preserve"> se misli na </w:t>
      </w:r>
      <w:r w:rsidR="007C6148">
        <w:rPr>
          <w:rFonts w:ascii="Times New Roman" w:hAnsi="Times New Roman" w:cs="Times New Roman"/>
          <w:sz w:val="24"/>
          <w:szCs w:val="24"/>
        </w:rPr>
        <w:t>ostvare</w:t>
      </w:r>
      <w:r w:rsidR="0025201A">
        <w:rPr>
          <w:rFonts w:ascii="Times New Roman" w:hAnsi="Times New Roman" w:cs="Times New Roman"/>
          <w:sz w:val="24"/>
          <w:szCs w:val="24"/>
        </w:rPr>
        <w:t>nje</w:t>
      </w:r>
      <w:r w:rsidR="007C6148">
        <w:rPr>
          <w:rFonts w:ascii="Times New Roman" w:hAnsi="Times New Roman" w:cs="Times New Roman"/>
          <w:sz w:val="24"/>
          <w:szCs w:val="24"/>
        </w:rPr>
        <w:t xml:space="preserve"> prihod</w:t>
      </w:r>
      <w:r w:rsidR="0025201A">
        <w:rPr>
          <w:rFonts w:ascii="Times New Roman" w:hAnsi="Times New Roman" w:cs="Times New Roman"/>
          <w:sz w:val="24"/>
          <w:szCs w:val="24"/>
        </w:rPr>
        <w:t>a</w:t>
      </w:r>
      <w:r w:rsidR="007C6148">
        <w:rPr>
          <w:rFonts w:ascii="Times New Roman" w:hAnsi="Times New Roman" w:cs="Times New Roman"/>
          <w:sz w:val="24"/>
          <w:szCs w:val="24"/>
        </w:rPr>
        <w:t xml:space="preserve"> od naknade za javna parkirališta</w:t>
      </w:r>
      <w:r w:rsidR="00592726">
        <w:rPr>
          <w:rFonts w:ascii="Times New Roman" w:hAnsi="Times New Roman" w:cs="Times New Roman"/>
          <w:sz w:val="24"/>
          <w:szCs w:val="24"/>
        </w:rPr>
        <w:t xml:space="preserve"> koja je u 2022. godini iznosila 1,0 mil.kuna, </w:t>
      </w:r>
      <w:r w:rsidR="007C5CA8">
        <w:rPr>
          <w:rFonts w:ascii="Times New Roman" w:hAnsi="Times New Roman" w:cs="Times New Roman"/>
          <w:sz w:val="24"/>
          <w:szCs w:val="24"/>
        </w:rPr>
        <w:t xml:space="preserve">dok je naknada za </w:t>
      </w:r>
      <w:r w:rsidR="004D1069">
        <w:rPr>
          <w:rFonts w:ascii="Times New Roman" w:hAnsi="Times New Roman" w:cs="Times New Roman"/>
          <w:sz w:val="24"/>
          <w:szCs w:val="24"/>
        </w:rPr>
        <w:t>uporabu</w:t>
      </w:r>
      <w:r w:rsidR="007C5CA8">
        <w:rPr>
          <w:rFonts w:ascii="Times New Roman" w:hAnsi="Times New Roman" w:cs="Times New Roman"/>
          <w:sz w:val="24"/>
          <w:szCs w:val="24"/>
        </w:rPr>
        <w:t xml:space="preserve"> javnih površina iznosila </w:t>
      </w:r>
      <w:r w:rsidR="004D1069">
        <w:rPr>
          <w:rFonts w:ascii="Times New Roman" w:hAnsi="Times New Roman" w:cs="Times New Roman"/>
          <w:sz w:val="24"/>
          <w:szCs w:val="24"/>
        </w:rPr>
        <w:t>1,4 mil.kuna.</w:t>
      </w:r>
    </w:p>
    <w:p w14:paraId="3AD5C323" w14:textId="77777777" w:rsidR="00B83B3B" w:rsidRPr="006C2950" w:rsidRDefault="00B83B3B" w:rsidP="00C953B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BA1B34A" w14:textId="0DD41E8E" w:rsidR="00A4512F" w:rsidRDefault="003C1F01" w:rsidP="00BA20FE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74EE5">
        <w:rPr>
          <w:rFonts w:ascii="Times New Roman" w:hAnsi="Times New Roman" w:cs="Times New Roman"/>
          <w:sz w:val="24"/>
          <w:szCs w:val="24"/>
        </w:rPr>
        <w:t xml:space="preserve">Donacije od pravnih i fizičkih osoba </w:t>
      </w:r>
      <w:r w:rsidR="002877B5" w:rsidRPr="00474EE5">
        <w:rPr>
          <w:rFonts w:ascii="Times New Roman" w:hAnsi="Times New Roman" w:cs="Times New Roman"/>
          <w:sz w:val="24"/>
          <w:szCs w:val="24"/>
        </w:rPr>
        <w:t>povećane</w:t>
      </w:r>
      <w:r w:rsidR="00FB7940" w:rsidRPr="00474EE5">
        <w:rPr>
          <w:rFonts w:ascii="Times New Roman" w:hAnsi="Times New Roman" w:cs="Times New Roman"/>
          <w:sz w:val="24"/>
          <w:szCs w:val="24"/>
        </w:rPr>
        <w:t xml:space="preserve"> su za 4</w:t>
      </w:r>
      <w:r w:rsidR="002877B5" w:rsidRPr="00474EE5">
        <w:rPr>
          <w:rFonts w:ascii="Times New Roman" w:hAnsi="Times New Roman" w:cs="Times New Roman"/>
          <w:sz w:val="24"/>
          <w:szCs w:val="24"/>
        </w:rPr>
        <w:t>2,6</w:t>
      </w:r>
      <w:r w:rsidR="00FB7940" w:rsidRPr="00474EE5">
        <w:rPr>
          <w:rFonts w:ascii="Times New Roman" w:hAnsi="Times New Roman" w:cs="Times New Roman"/>
          <w:sz w:val="24"/>
          <w:szCs w:val="24"/>
        </w:rPr>
        <w:t xml:space="preserve">% i iznose </w:t>
      </w:r>
      <w:r w:rsidR="002877B5" w:rsidRPr="00474EE5">
        <w:rPr>
          <w:rFonts w:ascii="Times New Roman" w:hAnsi="Times New Roman" w:cs="Times New Roman"/>
          <w:sz w:val="24"/>
          <w:szCs w:val="24"/>
        </w:rPr>
        <w:t>513.250</w:t>
      </w:r>
      <w:r w:rsidR="00FB7940" w:rsidRPr="00474EE5">
        <w:rPr>
          <w:rFonts w:ascii="Times New Roman" w:hAnsi="Times New Roman" w:cs="Times New Roman"/>
          <w:sz w:val="24"/>
          <w:szCs w:val="24"/>
        </w:rPr>
        <w:t xml:space="preserve"> k</w:t>
      </w:r>
      <w:r w:rsidR="002877B5" w:rsidRPr="00474EE5">
        <w:rPr>
          <w:rFonts w:ascii="Times New Roman" w:hAnsi="Times New Roman" w:cs="Times New Roman"/>
          <w:sz w:val="24"/>
          <w:szCs w:val="24"/>
        </w:rPr>
        <w:t>una</w:t>
      </w:r>
      <w:r w:rsidR="00FB7940" w:rsidRPr="00474EE5">
        <w:rPr>
          <w:rFonts w:ascii="Times New Roman" w:hAnsi="Times New Roman" w:cs="Times New Roman"/>
          <w:sz w:val="24"/>
          <w:szCs w:val="24"/>
        </w:rPr>
        <w:t xml:space="preserve">, a </w:t>
      </w:r>
      <w:r w:rsidR="00B83B3B">
        <w:rPr>
          <w:rFonts w:ascii="Times New Roman" w:hAnsi="Times New Roman" w:cs="Times New Roman"/>
          <w:sz w:val="24"/>
          <w:szCs w:val="24"/>
        </w:rPr>
        <w:t xml:space="preserve">ovo </w:t>
      </w:r>
      <w:r w:rsidR="003B63F4" w:rsidRPr="00474EE5">
        <w:rPr>
          <w:rFonts w:ascii="Times New Roman" w:hAnsi="Times New Roman" w:cs="Times New Roman"/>
          <w:sz w:val="24"/>
          <w:szCs w:val="24"/>
        </w:rPr>
        <w:t>povećanje</w:t>
      </w:r>
      <w:r w:rsidR="00FB7940" w:rsidRPr="00474EE5">
        <w:rPr>
          <w:rFonts w:ascii="Times New Roman" w:hAnsi="Times New Roman" w:cs="Times New Roman"/>
          <w:sz w:val="24"/>
          <w:szCs w:val="24"/>
        </w:rPr>
        <w:t xml:space="preserve"> se odnosi na </w:t>
      </w:r>
      <w:r w:rsidR="002C08E4" w:rsidRPr="00474EE5">
        <w:rPr>
          <w:rFonts w:ascii="Times New Roman" w:hAnsi="Times New Roman" w:cs="Times New Roman"/>
          <w:sz w:val="24"/>
          <w:szCs w:val="24"/>
        </w:rPr>
        <w:t>d</w:t>
      </w:r>
      <w:r w:rsidR="00FB7940" w:rsidRPr="00474EE5">
        <w:rPr>
          <w:rFonts w:ascii="Times New Roman" w:hAnsi="Times New Roman" w:cs="Times New Roman"/>
          <w:sz w:val="24"/>
          <w:szCs w:val="24"/>
        </w:rPr>
        <w:t>onaciju od He</w:t>
      </w:r>
      <w:r w:rsidR="004A29A2" w:rsidRPr="00474EE5">
        <w:rPr>
          <w:rFonts w:ascii="Times New Roman" w:hAnsi="Times New Roman" w:cs="Times New Roman"/>
          <w:sz w:val="24"/>
          <w:szCs w:val="24"/>
        </w:rPr>
        <w:t>inekena</w:t>
      </w:r>
      <w:r w:rsidR="000433E7" w:rsidRPr="00474EE5">
        <w:rPr>
          <w:rFonts w:ascii="Times New Roman" w:hAnsi="Times New Roman" w:cs="Times New Roman"/>
          <w:sz w:val="24"/>
          <w:szCs w:val="24"/>
        </w:rPr>
        <w:t xml:space="preserve"> za</w:t>
      </w:r>
      <w:r w:rsidR="004A29A2" w:rsidRPr="00474EE5">
        <w:rPr>
          <w:rFonts w:ascii="Times New Roman" w:hAnsi="Times New Roman" w:cs="Times New Roman"/>
          <w:sz w:val="24"/>
          <w:szCs w:val="24"/>
        </w:rPr>
        <w:t xml:space="preserve"> </w:t>
      </w:r>
      <w:r w:rsidR="000433E7" w:rsidRPr="00474EE5">
        <w:rPr>
          <w:rFonts w:ascii="Times New Roman" w:hAnsi="Times New Roman" w:cs="Times New Roman"/>
          <w:sz w:val="24"/>
          <w:szCs w:val="24"/>
        </w:rPr>
        <w:t xml:space="preserve">UPU Pivovara u iznosu od </w:t>
      </w:r>
      <w:r w:rsidR="00A02496" w:rsidRPr="00474EE5">
        <w:rPr>
          <w:rFonts w:ascii="Times New Roman" w:hAnsi="Times New Roman" w:cs="Times New Roman"/>
          <w:sz w:val="24"/>
          <w:szCs w:val="24"/>
        </w:rPr>
        <w:t>61.250 kuna</w:t>
      </w:r>
      <w:r w:rsidR="004A29A2" w:rsidRPr="00474EE5">
        <w:rPr>
          <w:rFonts w:ascii="Times New Roman" w:hAnsi="Times New Roman" w:cs="Times New Roman"/>
          <w:sz w:val="24"/>
          <w:szCs w:val="24"/>
        </w:rPr>
        <w:t xml:space="preserve">, </w:t>
      </w:r>
      <w:r w:rsidR="00B83B3B">
        <w:rPr>
          <w:rFonts w:ascii="Times New Roman" w:hAnsi="Times New Roman" w:cs="Times New Roman"/>
          <w:sz w:val="24"/>
          <w:szCs w:val="24"/>
        </w:rPr>
        <w:t xml:space="preserve">donaciju </w:t>
      </w:r>
      <w:r w:rsidR="00A02496" w:rsidRPr="00474EE5">
        <w:rPr>
          <w:rFonts w:ascii="Times New Roman" w:hAnsi="Times New Roman" w:cs="Times New Roman"/>
          <w:sz w:val="24"/>
          <w:szCs w:val="24"/>
        </w:rPr>
        <w:t>za</w:t>
      </w:r>
      <w:r w:rsidR="00F50301" w:rsidRPr="00474EE5">
        <w:rPr>
          <w:rFonts w:ascii="Times New Roman" w:hAnsi="Times New Roman" w:cs="Times New Roman"/>
          <w:sz w:val="24"/>
          <w:szCs w:val="24"/>
        </w:rPr>
        <w:t xml:space="preserve"> </w:t>
      </w:r>
      <w:r w:rsidR="004F03CE" w:rsidRPr="00474EE5">
        <w:rPr>
          <w:rFonts w:ascii="Times New Roman" w:hAnsi="Times New Roman" w:cs="Times New Roman"/>
          <w:sz w:val="24"/>
          <w:szCs w:val="24"/>
        </w:rPr>
        <w:t xml:space="preserve">UPU </w:t>
      </w:r>
      <w:r w:rsidR="006447D1" w:rsidRPr="00474EE5">
        <w:rPr>
          <w:rFonts w:ascii="Times New Roman" w:hAnsi="Times New Roman" w:cs="Times New Roman"/>
          <w:sz w:val="24"/>
          <w:szCs w:val="24"/>
        </w:rPr>
        <w:t>P</w:t>
      </w:r>
      <w:r w:rsidR="00A02496" w:rsidRPr="00474EE5">
        <w:rPr>
          <w:rFonts w:ascii="Times New Roman" w:hAnsi="Times New Roman" w:cs="Times New Roman"/>
          <w:sz w:val="24"/>
          <w:szCs w:val="24"/>
        </w:rPr>
        <w:t xml:space="preserve">oslovnu zonu Mekušje </w:t>
      </w:r>
      <w:r w:rsidR="004F03CE" w:rsidRPr="00474EE5">
        <w:rPr>
          <w:rFonts w:ascii="Times New Roman" w:hAnsi="Times New Roman" w:cs="Times New Roman"/>
          <w:sz w:val="24"/>
          <w:szCs w:val="24"/>
        </w:rPr>
        <w:t xml:space="preserve">u iznosu </w:t>
      </w:r>
      <w:r w:rsidR="00B83B3B">
        <w:rPr>
          <w:rFonts w:ascii="Times New Roman" w:hAnsi="Times New Roman" w:cs="Times New Roman"/>
          <w:sz w:val="24"/>
          <w:szCs w:val="24"/>
        </w:rPr>
        <w:t xml:space="preserve">od </w:t>
      </w:r>
      <w:r w:rsidR="004F03CE" w:rsidRPr="00474EE5">
        <w:rPr>
          <w:rFonts w:ascii="Times New Roman" w:hAnsi="Times New Roman" w:cs="Times New Roman"/>
          <w:sz w:val="24"/>
          <w:szCs w:val="24"/>
        </w:rPr>
        <w:t>62.000 kuna</w:t>
      </w:r>
      <w:r w:rsidR="006447D1" w:rsidRPr="00474EE5">
        <w:rPr>
          <w:rFonts w:ascii="Times New Roman" w:hAnsi="Times New Roman" w:cs="Times New Roman"/>
          <w:sz w:val="24"/>
          <w:szCs w:val="24"/>
        </w:rPr>
        <w:t xml:space="preserve"> te </w:t>
      </w:r>
      <w:r w:rsidR="00B83B3B">
        <w:rPr>
          <w:rFonts w:ascii="Times New Roman" w:hAnsi="Times New Roman" w:cs="Times New Roman"/>
          <w:sz w:val="24"/>
          <w:szCs w:val="24"/>
        </w:rPr>
        <w:t xml:space="preserve">na </w:t>
      </w:r>
      <w:r w:rsidR="00D10967" w:rsidRPr="00474EE5">
        <w:rPr>
          <w:rFonts w:ascii="Times New Roman" w:hAnsi="Times New Roman" w:cs="Times New Roman"/>
          <w:sz w:val="24"/>
          <w:szCs w:val="24"/>
        </w:rPr>
        <w:t>donacij</w:t>
      </w:r>
      <w:r w:rsidR="00B83B3B">
        <w:rPr>
          <w:rFonts w:ascii="Times New Roman" w:hAnsi="Times New Roman" w:cs="Times New Roman"/>
          <w:sz w:val="24"/>
          <w:szCs w:val="24"/>
        </w:rPr>
        <w:t xml:space="preserve">u </w:t>
      </w:r>
      <w:r w:rsidR="00D10967" w:rsidRPr="00474EE5">
        <w:rPr>
          <w:rFonts w:ascii="Times New Roman" w:hAnsi="Times New Roman" w:cs="Times New Roman"/>
          <w:sz w:val="24"/>
          <w:szCs w:val="24"/>
        </w:rPr>
        <w:t>Hrvatske turističke zajednice</w:t>
      </w:r>
      <w:r w:rsidR="0030765A" w:rsidRPr="00474EE5">
        <w:rPr>
          <w:rFonts w:ascii="Times New Roman" w:hAnsi="Times New Roman" w:cs="Times New Roman"/>
          <w:sz w:val="24"/>
          <w:szCs w:val="24"/>
        </w:rPr>
        <w:t xml:space="preserve"> </w:t>
      </w:r>
      <w:r w:rsidR="00985854" w:rsidRPr="00474EE5">
        <w:rPr>
          <w:rFonts w:ascii="Times New Roman" w:hAnsi="Times New Roman" w:cs="Times New Roman"/>
          <w:sz w:val="24"/>
          <w:szCs w:val="24"/>
        </w:rPr>
        <w:t xml:space="preserve">u iznosu od </w:t>
      </w:r>
      <w:r w:rsidR="00474EE5" w:rsidRPr="00474EE5">
        <w:rPr>
          <w:rFonts w:ascii="Times New Roman" w:hAnsi="Times New Roman" w:cs="Times New Roman"/>
          <w:sz w:val="24"/>
          <w:szCs w:val="24"/>
        </w:rPr>
        <w:t xml:space="preserve">40.000 kuna. </w:t>
      </w:r>
    </w:p>
    <w:p w14:paraId="4D1F0D76" w14:textId="77777777" w:rsidR="00B83B3B" w:rsidRPr="00474EE5" w:rsidRDefault="00B83B3B" w:rsidP="00C953BD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B5745F0" w14:textId="1DA4D440" w:rsidR="00FE4EFA" w:rsidRPr="00EE6B5B" w:rsidRDefault="00110A06" w:rsidP="00C263F4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E6B5B">
        <w:rPr>
          <w:rFonts w:ascii="Times New Roman" w:hAnsi="Times New Roman" w:cs="Times New Roman"/>
          <w:sz w:val="24"/>
          <w:szCs w:val="24"/>
        </w:rPr>
        <w:t>Ostali prihodi</w:t>
      </w:r>
      <w:r w:rsidR="00F9365D" w:rsidRPr="00EE6B5B">
        <w:rPr>
          <w:rFonts w:ascii="Times New Roman" w:hAnsi="Times New Roman" w:cs="Times New Roman"/>
          <w:sz w:val="24"/>
          <w:szCs w:val="24"/>
        </w:rPr>
        <w:t xml:space="preserve"> ostvareni su </w:t>
      </w:r>
      <w:r w:rsidR="00A54792">
        <w:rPr>
          <w:rFonts w:ascii="Times New Roman" w:hAnsi="Times New Roman" w:cs="Times New Roman"/>
          <w:sz w:val="24"/>
          <w:szCs w:val="24"/>
        </w:rPr>
        <w:t>u iznosu od</w:t>
      </w:r>
      <w:r w:rsidR="00F9365D" w:rsidRPr="00EE6B5B">
        <w:rPr>
          <w:rFonts w:ascii="Times New Roman" w:hAnsi="Times New Roman" w:cs="Times New Roman"/>
          <w:sz w:val="24"/>
          <w:szCs w:val="24"/>
        </w:rPr>
        <w:t xml:space="preserve"> </w:t>
      </w:r>
      <w:r w:rsidRPr="00EE6B5B">
        <w:rPr>
          <w:rFonts w:ascii="Times New Roman" w:hAnsi="Times New Roman" w:cs="Times New Roman"/>
          <w:sz w:val="24"/>
          <w:szCs w:val="24"/>
        </w:rPr>
        <w:t>1.077.135,31 kuna što je za 124,6% više u odnosu na ostvarenje ove skupine prihoda u 2021. godini. Ovo povećanje</w:t>
      </w:r>
      <w:r w:rsidR="00F9365D" w:rsidRPr="00EE6B5B">
        <w:rPr>
          <w:rFonts w:ascii="Times New Roman" w:hAnsi="Times New Roman" w:cs="Times New Roman"/>
          <w:sz w:val="24"/>
          <w:szCs w:val="24"/>
        </w:rPr>
        <w:t xml:space="preserve"> </w:t>
      </w:r>
      <w:r w:rsidRPr="00EE6B5B">
        <w:rPr>
          <w:rFonts w:ascii="Times New Roman" w:hAnsi="Times New Roman" w:cs="Times New Roman"/>
          <w:sz w:val="24"/>
          <w:szCs w:val="24"/>
        </w:rPr>
        <w:t>rezultat je</w:t>
      </w:r>
      <w:r w:rsidR="00E93BDB" w:rsidRPr="00EE6B5B">
        <w:rPr>
          <w:rFonts w:ascii="Times New Roman" w:hAnsi="Times New Roman" w:cs="Times New Roman"/>
          <w:sz w:val="24"/>
          <w:szCs w:val="24"/>
        </w:rPr>
        <w:t xml:space="preserve"> povrata sredst</w:t>
      </w:r>
      <w:r w:rsidR="008D1E03" w:rsidRPr="00EE6B5B">
        <w:rPr>
          <w:rFonts w:ascii="Times New Roman" w:hAnsi="Times New Roman" w:cs="Times New Roman"/>
          <w:sz w:val="24"/>
          <w:szCs w:val="24"/>
        </w:rPr>
        <w:t>ava od mjesnih odbora i gradskih četvrti u iznosu od 512.</w:t>
      </w:r>
      <w:r w:rsidR="00EE6B5B" w:rsidRPr="00EE6B5B">
        <w:rPr>
          <w:rFonts w:ascii="Times New Roman" w:hAnsi="Times New Roman" w:cs="Times New Roman"/>
          <w:sz w:val="24"/>
          <w:szCs w:val="24"/>
        </w:rPr>
        <w:t xml:space="preserve">520,95 kuna. </w:t>
      </w:r>
      <w:r w:rsidR="00F9365D" w:rsidRPr="00EE6B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80410D" w14:textId="77777777" w:rsidR="0066017D" w:rsidRPr="00892289" w:rsidRDefault="0066017D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8285FCC" w14:textId="576F6A99" w:rsidR="00892289" w:rsidRDefault="00394888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Naknade troškova zaposlenima ostvareni su rashodi od </w:t>
      </w:r>
      <w:r w:rsidR="00EE6B5B">
        <w:rPr>
          <w:rFonts w:ascii="Times New Roman" w:hAnsi="Times New Roman" w:cs="Times New Roman"/>
          <w:sz w:val="24"/>
          <w:szCs w:val="24"/>
        </w:rPr>
        <w:t>1.054.284,48 kuna</w:t>
      </w:r>
      <w:r w:rsidR="006C225A">
        <w:rPr>
          <w:rFonts w:ascii="Times New Roman" w:hAnsi="Times New Roman" w:cs="Times New Roman"/>
          <w:sz w:val="24"/>
          <w:szCs w:val="24"/>
        </w:rPr>
        <w:t xml:space="preserve"> </w:t>
      </w:r>
      <w:r w:rsidR="00C61647">
        <w:rPr>
          <w:rFonts w:ascii="Times New Roman" w:hAnsi="Times New Roman" w:cs="Times New Roman"/>
          <w:sz w:val="24"/>
          <w:szCs w:val="24"/>
        </w:rPr>
        <w:t xml:space="preserve">što je </w:t>
      </w:r>
      <w:r w:rsidR="00EE6B5B">
        <w:rPr>
          <w:rFonts w:ascii="Times New Roman" w:hAnsi="Times New Roman" w:cs="Times New Roman"/>
          <w:sz w:val="24"/>
          <w:szCs w:val="24"/>
        </w:rPr>
        <w:t>povećanje</w:t>
      </w:r>
      <w:r w:rsidR="00C61647">
        <w:rPr>
          <w:rFonts w:ascii="Times New Roman" w:hAnsi="Times New Roman" w:cs="Times New Roman"/>
          <w:sz w:val="24"/>
          <w:szCs w:val="24"/>
        </w:rPr>
        <w:t xml:space="preserve"> za </w:t>
      </w:r>
      <w:r w:rsidR="00EE6B5B">
        <w:rPr>
          <w:rFonts w:ascii="Times New Roman" w:hAnsi="Times New Roman" w:cs="Times New Roman"/>
          <w:sz w:val="24"/>
          <w:szCs w:val="24"/>
        </w:rPr>
        <w:t>34,4</w:t>
      </w:r>
      <w:r w:rsidR="00C61647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, a do </w:t>
      </w:r>
      <w:r w:rsidR="008913F5">
        <w:rPr>
          <w:rFonts w:ascii="Times New Roman" w:hAnsi="Times New Roman" w:cs="Times New Roman"/>
          <w:sz w:val="24"/>
          <w:szCs w:val="24"/>
        </w:rPr>
        <w:t>povećanja</w:t>
      </w:r>
      <w:r w:rsidR="00BB2153">
        <w:rPr>
          <w:rFonts w:ascii="Times New Roman" w:hAnsi="Times New Roman" w:cs="Times New Roman"/>
          <w:sz w:val="24"/>
          <w:szCs w:val="24"/>
        </w:rPr>
        <w:t xml:space="preserve"> je došlo zbog </w:t>
      </w:r>
      <w:r w:rsidR="008913F5">
        <w:rPr>
          <w:rFonts w:ascii="Times New Roman" w:hAnsi="Times New Roman" w:cs="Times New Roman"/>
          <w:sz w:val="24"/>
          <w:szCs w:val="24"/>
        </w:rPr>
        <w:t>povećanja</w:t>
      </w:r>
      <w:r w:rsidR="00B148FF">
        <w:rPr>
          <w:rFonts w:ascii="Times New Roman" w:hAnsi="Times New Roman" w:cs="Times New Roman"/>
          <w:sz w:val="24"/>
          <w:szCs w:val="24"/>
        </w:rPr>
        <w:t xml:space="preserve"> troškova službenih putovanja i troškova usavršavanja zaposlenika koji su </w:t>
      </w:r>
      <w:r w:rsidR="008913F5">
        <w:rPr>
          <w:rFonts w:ascii="Times New Roman" w:hAnsi="Times New Roman" w:cs="Times New Roman"/>
          <w:sz w:val="24"/>
          <w:szCs w:val="24"/>
        </w:rPr>
        <w:t xml:space="preserve">u 2021. godini bili </w:t>
      </w:r>
      <w:r w:rsidR="00B148FF">
        <w:rPr>
          <w:rFonts w:ascii="Times New Roman" w:hAnsi="Times New Roman" w:cs="Times New Roman"/>
          <w:sz w:val="24"/>
          <w:szCs w:val="24"/>
        </w:rPr>
        <w:t>smanjeni zbog epidemioloških razloga</w:t>
      </w:r>
      <w:r w:rsidR="008913F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6F926E" w14:textId="77777777" w:rsidR="00F52196" w:rsidRPr="00F52196" w:rsidRDefault="00F52196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B543C1" w14:textId="68595721" w:rsidR="00704F61" w:rsidRDefault="006C225A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0311BC">
        <w:rPr>
          <w:rFonts w:ascii="Times New Roman" w:hAnsi="Times New Roman" w:cs="Times New Roman"/>
          <w:sz w:val="24"/>
          <w:szCs w:val="24"/>
        </w:rPr>
        <w:t xml:space="preserve">aknade troškova osobama izvan radnog odnosa </w:t>
      </w:r>
      <w:r w:rsidR="004413BF">
        <w:rPr>
          <w:rFonts w:ascii="Times New Roman" w:hAnsi="Times New Roman" w:cs="Times New Roman"/>
          <w:sz w:val="24"/>
          <w:szCs w:val="24"/>
        </w:rPr>
        <w:t xml:space="preserve">iznose </w:t>
      </w:r>
      <w:r w:rsidR="004254DA">
        <w:rPr>
          <w:rFonts w:ascii="Times New Roman" w:hAnsi="Times New Roman" w:cs="Times New Roman"/>
          <w:sz w:val="24"/>
          <w:szCs w:val="24"/>
        </w:rPr>
        <w:t>227.052,39 kuna</w:t>
      </w:r>
      <w:r w:rsidR="004413BF">
        <w:rPr>
          <w:rFonts w:ascii="Times New Roman" w:hAnsi="Times New Roman" w:cs="Times New Roman"/>
          <w:sz w:val="24"/>
          <w:szCs w:val="24"/>
        </w:rPr>
        <w:t xml:space="preserve"> i povećane su za </w:t>
      </w:r>
      <w:r w:rsidR="00586987">
        <w:rPr>
          <w:rFonts w:ascii="Times New Roman" w:hAnsi="Times New Roman" w:cs="Times New Roman"/>
          <w:sz w:val="24"/>
          <w:szCs w:val="24"/>
        </w:rPr>
        <w:t>dvadeset četiri puta</w:t>
      </w:r>
      <w:r w:rsidR="004413BF">
        <w:rPr>
          <w:rFonts w:ascii="Times New Roman" w:hAnsi="Times New Roman" w:cs="Times New Roman"/>
          <w:sz w:val="24"/>
          <w:szCs w:val="24"/>
        </w:rPr>
        <w:t xml:space="preserve"> zbog povećanih troškova Karlovačke građa</w:t>
      </w:r>
      <w:r w:rsidR="00073C11">
        <w:rPr>
          <w:rFonts w:ascii="Times New Roman" w:hAnsi="Times New Roman" w:cs="Times New Roman"/>
          <w:sz w:val="24"/>
          <w:szCs w:val="24"/>
        </w:rPr>
        <w:t>nske garde</w:t>
      </w:r>
      <w:r w:rsidR="00270318">
        <w:rPr>
          <w:rFonts w:ascii="Times New Roman" w:hAnsi="Times New Roman" w:cs="Times New Roman"/>
          <w:sz w:val="24"/>
          <w:szCs w:val="24"/>
        </w:rPr>
        <w:t xml:space="preserve"> te troškova u sklopu manifestacije „Zvjezdano ljeto“</w:t>
      </w:r>
      <w:r w:rsidR="00586987">
        <w:rPr>
          <w:rFonts w:ascii="Times New Roman" w:hAnsi="Times New Roman" w:cs="Times New Roman"/>
          <w:sz w:val="24"/>
          <w:szCs w:val="24"/>
        </w:rPr>
        <w:t xml:space="preserve"> koji su tijekom epidemije 2021. godine bili znatno manji. </w:t>
      </w:r>
    </w:p>
    <w:p w14:paraId="7A1233FD" w14:textId="77777777" w:rsidR="00A034C8" w:rsidRDefault="00A034C8" w:rsidP="00D35720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8FB75B5" w14:textId="46708E3D" w:rsidR="000623F0" w:rsidRDefault="00481BD9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Pomoći unutar općeg proračuna </w:t>
      </w:r>
      <w:r w:rsidR="00270318">
        <w:rPr>
          <w:rFonts w:ascii="Times New Roman" w:hAnsi="Times New Roman" w:cs="Times New Roman"/>
          <w:sz w:val="24"/>
          <w:szCs w:val="24"/>
        </w:rPr>
        <w:t>su smanjene</w:t>
      </w:r>
      <w:r w:rsidR="00E2736B">
        <w:rPr>
          <w:rFonts w:ascii="Times New Roman" w:hAnsi="Times New Roman" w:cs="Times New Roman"/>
          <w:sz w:val="24"/>
          <w:szCs w:val="24"/>
        </w:rPr>
        <w:t xml:space="preserve"> za </w:t>
      </w:r>
      <w:r w:rsidR="00270318">
        <w:rPr>
          <w:rFonts w:ascii="Times New Roman" w:hAnsi="Times New Roman" w:cs="Times New Roman"/>
          <w:sz w:val="24"/>
          <w:szCs w:val="24"/>
        </w:rPr>
        <w:t>82,80</w:t>
      </w:r>
      <w:r w:rsidR="00E2736B">
        <w:rPr>
          <w:rFonts w:ascii="Times New Roman" w:hAnsi="Times New Roman" w:cs="Times New Roman"/>
          <w:sz w:val="24"/>
          <w:szCs w:val="24"/>
        </w:rPr>
        <w:t>% u odnosu na 202</w:t>
      </w:r>
      <w:r w:rsidR="00270318">
        <w:rPr>
          <w:rFonts w:ascii="Times New Roman" w:hAnsi="Times New Roman" w:cs="Times New Roman"/>
          <w:sz w:val="24"/>
          <w:szCs w:val="24"/>
        </w:rPr>
        <w:t>1</w:t>
      </w:r>
      <w:r w:rsidR="00E2736B">
        <w:rPr>
          <w:rFonts w:ascii="Times New Roman" w:hAnsi="Times New Roman" w:cs="Times New Roman"/>
          <w:sz w:val="24"/>
          <w:szCs w:val="24"/>
        </w:rPr>
        <w:t xml:space="preserve">. godinu i iznose </w:t>
      </w:r>
      <w:r w:rsidR="00270318">
        <w:rPr>
          <w:rFonts w:ascii="Times New Roman" w:hAnsi="Times New Roman" w:cs="Times New Roman"/>
          <w:sz w:val="24"/>
          <w:szCs w:val="24"/>
        </w:rPr>
        <w:t xml:space="preserve">svega 321.329,33 kune, </w:t>
      </w:r>
      <w:r w:rsidR="00F228AB">
        <w:rPr>
          <w:rFonts w:ascii="Times New Roman" w:hAnsi="Times New Roman" w:cs="Times New Roman"/>
          <w:sz w:val="24"/>
          <w:szCs w:val="24"/>
        </w:rPr>
        <w:t>a odnose se na</w:t>
      </w:r>
      <w:r w:rsidR="00BF6060">
        <w:rPr>
          <w:rFonts w:ascii="Times New Roman" w:hAnsi="Times New Roman" w:cs="Times New Roman"/>
          <w:sz w:val="24"/>
          <w:szCs w:val="24"/>
        </w:rPr>
        <w:t>jvećim dijelom na</w:t>
      </w:r>
      <w:r w:rsidR="00F228AB">
        <w:rPr>
          <w:rFonts w:ascii="Times New Roman" w:hAnsi="Times New Roman" w:cs="Times New Roman"/>
          <w:sz w:val="24"/>
          <w:szCs w:val="24"/>
        </w:rPr>
        <w:t xml:space="preserve"> </w:t>
      </w:r>
      <w:r w:rsidR="00502B0B">
        <w:rPr>
          <w:rFonts w:ascii="Times New Roman" w:hAnsi="Times New Roman" w:cs="Times New Roman"/>
          <w:sz w:val="24"/>
          <w:szCs w:val="24"/>
        </w:rPr>
        <w:t xml:space="preserve">kapitalne pomoći </w:t>
      </w:r>
      <w:r w:rsidR="005A4747">
        <w:rPr>
          <w:rFonts w:ascii="Times New Roman" w:hAnsi="Times New Roman" w:cs="Times New Roman"/>
          <w:sz w:val="24"/>
          <w:szCs w:val="24"/>
        </w:rPr>
        <w:t xml:space="preserve">za općinu Krnjak i Draganić po sukcesiji u iznosu od 61.205,78 kuna, </w:t>
      </w:r>
      <w:r w:rsidR="009D5BE8">
        <w:rPr>
          <w:rFonts w:ascii="Times New Roman" w:hAnsi="Times New Roman" w:cs="Times New Roman"/>
          <w:sz w:val="24"/>
          <w:szCs w:val="24"/>
        </w:rPr>
        <w:t>na pomoći za</w:t>
      </w:r>
      <w:r w:rsidR="00BF6060">
        <w:rPr>
          <w:rFonts w:ascii="Times New Roman" w:hAnsi="Times New Roman" w:cs="Times New Roman"/>
          <w:sz w:val="24"/>
          <w:szCs w:val="24"/>
        </w:rPr>
        <w:t xml:space="preserve"> Oružanu u iznosu od 48.750 </w:t>
      </w:r>
      <w:r w:rsidR="003F5488">
        <w:rPr>
          <w:rFonts w:ascii="Times New Roman" w:hAnsi="Times New Roman" w:cs="Times New Roman"/>
          <w:sz w:val="24"/>
          <w:szCs w:val="24"/>
        </w:rPr>
        <w:t xml:space="preserve">kuna te na tekuće pomoći trgovačkom društvu Mladost u iznosu od 175.000 kuna. </w:t>
      </w:r>
    </w:p>
    <w:p w14:paraId="58521E89" w14:textId="731B0F3D" w:rsidR="00500F91" w:rsidRPr="00500F91" w:rsidRDefault="00500F91" w:rsidP="00500F91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14:paraId="16574D6F" w14:textId="77777777" w:rsidR="001B6112" w:rsidRDefault="001B6112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3DCD1F9" w14:textId="670DA0A9" w:rsidR="00BF3A53" w:rsidRPr="00F26A89" w:rsidRDefault="00481BD9" w:rsidP="00BF3A53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3A53">
        <w:rPr>
          <w:rFonts w:ascii="Times New Roman" w:hAnsi="Times New Roman" w:cs="Times New Roman"/>
          <w:sz w:val="24"/>
          <w:szCs w:val="24"/>
        </w:rPr>
        <w:lastRenderedPageBreak/>
        <w:t xml:space="preserve">Kazne, penali i naknade štete  su </w:t>
      </w:r>
      <w:r w:rsidR="00743BBF" w:rsidRPr="00BF3A53">
        <w:rPr>
          <w:rFonts w:ascii="Times New Roman" w:hAnsi="Times New Roman" w:cs="Times New Roman"/>
          <w:sz w:val="24"/>
          <w:szCs w:val="24"/>
        </w:rPr>
        <w:t xml:space="preserve">s </w:t>
      </w:r>
      <w:r w:rsidRPr="00BF3A53">
        <w:rPr>
          <w:rFonts w:ascii="Times New Roman" w:hAnsi="Times New Roman" w:cs="Times New Roman"/>
          <w:sz w:val="24"/>
          <w:szCs w:val="24"/>
        </w:rPr>
        <w:t>krajem izvješ</w:t>
      </w:r>
      <w:r w:rsidR="001B6112" w:rsidRPr="00BF3A53">
        <w:rPr>
          <w:rFonts w:ascii="Times New Roman" w:hAnsi="Times New Roman" w:cs="Times New Roman"/>
          <w:sz w:val="24"/>
          <w:szCs w:val="24"/>
        </w:rPr>
        <w:t>tajnog razdoblja 20</w:t>
      </w:r>
      <w:r w:rsidR="00126E68" w:rsidRPr="00BF3A53">
        <w:rPr>
          <w:rFonts w:ascii="Times New Roman" w:hAnsi="Times New Roman" w:cs="Times New Roman"/>
          <w:sz w:val="24"/>
          <w:szCs w:val="24"/>
        </w:rPr>
        <w:t>2</w:t>
      </w:r>
      <w:r w:rsidR="00C72812">
        <w:rPr>
          <w:rFonts w:ascii="Times New Roman" w:hAnsi="Times New Roman" w:cs="Times New Roman"/>
          <w:sz w:val="24"/>
          <w:szCs w:val="24"/>
        </w:rPr>
        <w:t>2</w:t>
      </w:r>
      <w:r w:rsidR="001B6112" w:rsidRPr="00BF3A53">
        <w:rPr>
          <w:rFonts w:ascii="Times New Roman" w:hAnsi="Times New Roman" w:cs="Times New Roman"/>
          <w:sz w:val="24"/>
          <w:szCs w:val="24"/>
        </w:rPr>
        <w:t xml:space="preserve">. godine ostvarene u iznosu od </w:t>
      </w:r>
      <w:r w:rsidR="00C72812">
        <w:rPr>
          <w:rFonts w:ascii="Times New Roman" w:hAnsi="Times New Roman" w:cs="Times New Roman"/>
          <w:sz w:val="24"/>
          <w:szCs w:val="24"/>
        </w:rPr>
        <w:t>2.339.061,69 kuna</w:t>
      </w:r>
      <w:r w:rsidR="006C2AFA" w:rsidRPr="00BF3A53">
        <w:rPr>
          <w:rFonts w:ascii="Times New Roman" w:hAnsi="Times New Roman" w:cs="Times New Roman"/>
          <w:sz w:val="24"/>
          <w:szCs w:val="24"/>
        </w:rPr>
        <w:t xml:space="preserve">  što je </w:t>
      </w:r>
      <w:r w:rsidR="00C72812">
        <w:rPr>
          <w:rFonts w:ascii="Times New Roman" w:hAnsi="Times New Roman" w:cs="Times New Roman"/>
          <w:sz w:val="24"/>
          <w:szCs w:val="24"/>
        </w:rPr>
        <w:t>triput</w:t>
      </w:r>
      <w:r w:rsidR="006C2AFA" w:rsidRPr="00BF3A53">
        <w:rPr>
          <w:rFonts w:ascii="Times New Roman" w:hAnsi="Times New Roman" w:cs="Times New Roman"/>
          <w:sz w:val="24"/>
          <w:szCs w:val="24"/>
        </w:rPr>
        <w:t xml:space="preserve"> više nego prethodne godine, a rashodi se odnose za isplatu naknada po pravomoćnim sudskim presudama</w:t>
      </w:r>
      <w:r w:rsidR="007902EF">
        <w:rPr>
          <w:rFonts w:ascii="Times New Roman" w:hAnsi="Times New Roman" w:cs="Times New Roman"/>
          <w:sz w:val="24"/>
          <w:szCs w:val="24"/>
        </w:rPr>
        <w:t xml:space="preserve"> u iznosu od 817.909,20 kuna te na naknadu za zemljišta po upravnim postupcima u iznosu od 1.521.152,49 kuna </w:t>
      </w:r>
      <w:r w:rsidR="00BF3A53" w:rsidRPr="00BF3A53">
        <w:rPr>
          <w:rFonts w:ascii="Times New Roman" w:hAnsi="Times New Roman" w:cs="Times New Roman"/>
          <w:sz w:val="24"/>
          <w:szCs w:val="24"/>
        </w:rPr>
        <w:t>.</w:t>
      </w:r>
    </w:p>
    <w:p w14:paraId="16574D73" w14:textId="77777777" w:rsidR="00DF33FF" w:rsidRDefault="00DF33FF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574D75" w14:textId="10D95FD2" w:rsidR="00391EE4" w:rsidRDefault="00481BD9" w:rsidP="005A67EA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54F69">
        <w:rPr>
          <w:rFonts w:ascii="Times New Roman" w:hAnsi="Times New Roman" w:cs="Times New Roman"/>
          <w:sz w:val="24"/>
          <w:szCs w:val="24"/>
        </w:rPr>
        <w:t xml:space="preserve">Prihodi od prodaje materijalne imovine – prirodnih bogatstava ostvareni su u iznosu od </w:t>
      </w:r>
      <w:r w:rsidR="00121B40" w:rsidRPr="00754F69">
        <w:rPr>
          <w:rFonts w:ascii="Times New Roman" w:hAnsi="Times New Roman" w:cs="Times New Roman"/>
          <w:sz w:val="24"/>
          <w:szCs w:val="24"/>
        </w:rPr>
        <w:t>9.304.506,95 kuna</w:t>
      </w:r>
      <w:r w:rsidR="00A50114" w:rsidRPr="00754F69">
        <w:rPr>
          <w:rFonts w:ascii="Times New Roman" w:hAnsi="Times New Roman" w:cs="Times New Roman"/>
          <w:sz w:val="24"/>
          <w:szCs w:val="24"/>
        </w:rPr>
        <w:t xml:space="preserve"> što je</w:t>
      </w:r>
      <w:r w:rsidR="006C7704">
        <w:rPr>
          <w:rFonts w:ascii="Times New Roman" w:hAnsi="Times New Roman" w:cs="Times New Roman"/>
          <w:sz w:val="24"/>
          <w:szCs w:val="24"/>
        </w:rPr>
        <w:t xml:space="preserve"> za</w:t>
      </w:r>
      <w:r w:rsidR="00A50114" w:rsidRPr="00754F69">
        <w:rPr>
          <w:rFonts w:ascii="Times New Roman" w:hAnsi="Times New Roman" w:cs="Times New Roman"/>
          <w:sz w:val="24"/>
          <w:szCs w:val="24"/>
        </w:rPr>
        <w:t xml:space="preserve"> </w:t>
      </w:r>
      <w:r w:rsidR="00121B40" w:rsidRPr="00754F69">
        <w:rPr>
          <w:rFonts w:ascii="Times New Roman" w:hAnsi="Times New Roman" w:cs="Times New Roman"/>
          <w:sz w:val="24"/>
          <w:szCs w:val="24"/>
        </w:rPr>
        <w:t>289,9</w:t>
      </w:r>
      <w:r w:rsidR="00A50114" w:rsidRPr="00754F69">
        <w:rPr>
          <w:rFonts w:ascii="Times New Roman" w:hAnsi="Times New Roman" w:cs="Times New Roman"/>
          <w:sz w:val="24"/>
          <w:szCs w:val="24"/>
        </w:rPr>
        <w:t xml:space="preserve">% </w:t>
      </w:r>
      <w:r w:rsidR="00121B40" w:rsidRPr="00754F69">
        <w:rPr>
          <w:rFonts w:ascii="Times New Roman" w:hAnsi="Times New Roman" w:cs="Times New Roman"/>
          <w:sz w:val="24"/>
          <w:szCs w:val="24"/>
        </w:rPr>
        <w:t>više</w:t>
      </w:r>
      <w:r w:rsidR="00A50114" w:rsidRPr="00754F69">
        <w:rPr>
          <w:rFonts w:ascii="Times New Roman" w:hAnsi="Times New Roman" w:cs="Times New Roman"/>
          <w:sz w:val="24"/>
          <w:szCs w:val="24"/>
        </w:rPr>
        <w:t xml:space="preserve"> nego </w:t>
      </w:r>
      <w:r w:rsidR="00121B40" w:rsidRPr="00754F69">
        <w:rPr>
          <w:rFonts w:ascii="Times New Roman" w:hAnsi="Times New Roman" w:cs="Times New Roman"/>
          <w:sz w:val="24"/>
          <w:szCs w:val="24"/>
        </w:rPr>
        <w:t>2021. godine</w:t>
      </w:r>
      <w:r w:rsidR="00EE189E" w:rsidRPr="00754F69">
        <w:rPr>
          <w:rFonts w:ascii="Times New Roman" w:hAnsi="Times New Roman" w:cs="Times New Roman"/>
          <w:sz w:val="24"/>
          <w:szCs w:val="24"/>
        </w:rPr>
        <w:t>,</w:t>
      </w:r>
      <w:r w:rsidR="00D50BB3" w:rsidRPr="00754F69">
        <w:rPr>
          <w:rFonts w:ascii="Times New Roman" w:hAnsi="Times New Roman" w:cs="Times New Roman"/>
          <w:sz w:val="24"/>
          <w:szCs w:val="24"/>
        </w:rPr>
        <w:t xml:space="preserve"> a prihodi se odnose</w:t>
      </w:r>
      <w:r w:rsidR="00FA323F" w:rsidRPr="00754F69">
        <w:rPr>
          <w:rFonts w:ascii="Times New Roman" w:hAnsi="Times New Roman" w:cs="Times New Roman"/>
          <w:sz w:val="24"/>
          <w:szCs w:val="24"/>
        </w:rPr>
        <w:t xml:space="preserve"> najvećim dijelom </w:t>
      </w:r>
      <w:r w:rsidR="00E142BB" w:rsidRPr="00754F69">
        <w:rPr>
          <w:rFonts w:ascii="Times New Roman" w:hAnsi="Times New Roman" w:cs="Times New Roman"/>
          <w:sz w:val="24"/>
          <w:szCs w:val="24"/>
        </w:rPr>
        <w:t>na prihode od prodaje zemljišta u vlasništvu</w:t>
      </w:r>
      <w:r w:rsidR="005F2297" w:rsidRPr="00754F69">
        <w:rPr>
          <w:rFonts w:ascii="Times New Roman" w:hAnsi="Times New Roman" w:cs="Times New Roman"/>
          <w:sz w:val="24"/>
          <w:szCs w:val="24"/>
        </w:rPr>
        <w:t xml:space="preserve"> grada koj</w:t>
      </w:r>
      <w:r w:rsidR="00951E57" w:rsidRPr="00754F69">
        <w:rPr>
          <w:rFonts w:ascii="Times New Roman" w:hAnsi="Times New Roman" w:cs="Times New Roman"/>
          <w:sz w:val="24"/>
          <w:szCs w:val="24"/>
        </w:rPr>
        <w:t>i su</w:t>
      </w:r>
      <w:r w:rsidR="00797BCF" w:rsidRPr="00754F69">
        <w:rPr>
          <w:rFonts w:ascii="Times New Roman" w:hAnsi="Times New Roman" w:cs="Times New Roman"/>
          <w:sz w:val="24"/>
          <w:szCs w:val="24"/>
        </w:rPr>
        <w:t xml:space="preserve"> ostvareni u iznosu od </w:t>
      </w:r>
      <w:r w:rsidR="005C0AB6" w:rsidRPr="00754F69">
        <w:rPr>
          <w:rFonts w:ascii="Times New Roman" w:hAnsi="Times New Roman" w:cs="Times New Roman"/>
          <w:sz w:val="24"/>
          <w:szCs w:val="24"/>
        </w:rPr>
        <w:t>8.357.</w:t>
      </w:r>
      <w:r w:rsidR="00754F69" w:rsidRPr="00754F69">
        <w:rPr>
          <w:rFonts w:ascii="Times New Roman" w:hAnsi="Times New Roman" w:cs="Times New Roman"/>
          <w:sz w:val="24"/>
          <w:szCs w:val="24"/>
        </w:rPr>
        <w:t xml:space="preserve">906,09 kuna. </w:t>
      </w:r>
      <w:r w:rsidR="00951E57" w:rsidRPr="00754F69">
        <w:rPr>
          <w:rFonts w:ascii="Times New Roman" w:hAnsi="Times New Roman" w:cs="Times New Roman"/>
          <w:sz w:val="24"/>
          <w:szCs w:val="24"/>
        </w:rPr>
        <w:t xml:space="preserve"> </w:t>
      </w:r>
      <w:r w:rsidR="00D50BB3" w:rsidRPr="00754F6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5EE202" w14:textId="77777777" w:rsidR="00754F69" w:rsidRDefault="00754F69" w:rsidP="00754F69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574D7B" w14:textId="7E3DA864" w:rsidR="00033E5B" w:rsidRPr="00E37464" w:rsidRDefault="0043461D" w:rsidP="0065096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37464">
        <w:rPr>
          <w:rFonts w:ascii="Times New Roman" w:hAnsi="Times New Roman" w:cs="Times New Roman"/>
          <w:sz w:val="24"/>
          <w:szCs w:val="24"/>
        </w:rPr>
        <w:t>Gra</w:t>
      </w:r>
      <w:r w:rsidRPr="00650960">
        <w:rPr>
          <w:rFonts w:ascii="Times New Roman" w:hAnsi="Times New Roman" w:cs="Times New Roman"/>
          <w:sz w:val="24"/>
          <w:szCs w:val="24"/>
        </w:rPr>
        <w:t>đevinski objekti, rashodi su</w:t>
      </w:r>
      <w:r w:rsidR="00385141" w:rsidRPr="00650960">
        <w:rPr>
          <w:rFonts w:ascii="Times New Roman" w:hAnsi="Times New Roman" w:cs="Times New Roman"/>
          <w:sz w:val="24"/>
          <w:szCs w:val="24"/>
        </w:rPr>
        <w:t xml:space="preserve"> ostvareni u iznosu od </w:t>
      </w:r>
      <w:r w:rsidR="00194683" w:rsidRPr="00650960">
        <w:rPr>
          <w:rFonts w:ascii="Times New Roman" w:hAnsi="Times New Roman" w:cs="Times New Roman"/>
          <w:sz w:val="24"/>
          <w:szCs w:val="24"/>
        </w:rPr>
        <w:t>33.804.613,01 kuna</w:t>
      </w:r>
      <w:r w:rsidR="003D23BD" w:rsidRPr="00650960">
        <w:rPr>
          <w:rFonts w:ascii="Times New Roman" w:hAnsi="Times New Roman" w:cs="Times New Roman"/>
          <w:sz w:val="24"/>
          <w:szCs w:val="24"/>
        </w:rPr>
        <w:t xml:space="preserve"> što je povećanje </w:t>
      </w:r>
      <w:r w:rsidR="00194683" w:rsidRPr="00650960">
        <w:rPr>
          <w:rFonts w:ascii="Times New Roman" w:hAnsi="Times New Roman" w:cs="Times New Roman"/>
          <w:sz w:val="24"/>
          <w:szCs w:val="24"/>
        </w:rPr>
        <w:t xml:space="preserve">za </w:t>
      </w:r>
      <w:r w:rsidR="00582F60" w:rsidRPr="00650960">
        <w:rPr>
          <w:rFonts w:ascii="Times New Roman" w:hAnsi="Times New Roman" w:cs="Times New Roman"/>
          <w:sz w:val="24"/>
          <w:szCs w:val="24"/>
        </w:rPr>
        <w:t>164,3</w:t>
      </w:r>
      <w:r w:rsidR="003D23BD" w:rsidRPr="00650960">
        <w:rPr>
          <w:rFonts w:ascii="Times New Roman" w:hAnsi="Times New Roman" w:cs="Times New Roman"/>
          <w:sz w:val="24"/>
          <w:szCs w:val="24"/>
        </w:rPr>
        <w:t>%</w:t>
      </w:r>
      <w:r w:rsidR="00582F60" w:rsidRPr="00650960">
        <w:rPr>
          <w:rFonts w:ascii="Times New Roman" w:hAnsi="Times New Roman" w:cs="Times New Roman"/>
          <w:sz w:val="24"/>
          <w:szCs w:val="24"/>
        </w:rPr>
        <w:t xml:space="preserve"> u odnosu na</w:t>
      </w:r>
      <w:r w:rsidRPr="00650960">
        <w:rPr>
          <w:rFonts w:ascii="Times New Roman" w:hAnsi="Times New Roman" w:cs="Times New Roman"/>
          <w:sz w:val="24"/>
          <w:szCs w:val="24"/>
        </w:rPr>
        <w:t xml:space="preserve"> 2021. godinu, </w:t>
      </w:r>
      <w:r w:rsidR="00582F60" w:rsidRPr="00650960">
        <w:rPr>
          <w:rFonts w:ascii="Times New Roman" w:hAnsi="Times New Roman" w:cs="Times New Roman"/>
          <w:sz w:val="24"/>
          <w:szCs w:val="24"/>
        </w:rPr>
        <w:t xml:space="preserve"> </w:t>
      </w:r>
      <w:r w:rsidR="00C82992" w:rsidRPr="00650960">
        <w:rPr>
          <w:rFonts w:ascii="Times New Roman" w:hAnsi="Times New Roman" w:cs="Times New Roman"/>
          <w:sz w:val="24"/>
          <w:szCs w:val="24"/>
        </w:rPr>
        <w:t>što je rezultat djelomično završenih projekata gradnje u 20</w:t>
      </w:r>
      <w:r w:rsidR="008A49E7" w:rsidRPr="00650960">
        <w:rPr>
          <w:rFonts w:ascii="Times New Roman" w:hAnsi="Times New Roman" w:cs="Times New Roman"/>
          <w:sz w:val="24"/>
          <w:szCs w:val="24"/>
        </w:rPr>
        <w:t>2</w:t>
      </w:r>
      <w:r w:rsidR="00650960">
        <w:rPr>
          <w:rFonts w:ascii="Times New Roman" w:hAnsi="Times New Roman" w:cs="Times New Roman"/>
          <w:sz w:val="24"/>
          <w:szCs w:val="24"/>
        </w:rPr>
        <w:t>1</w:t>
      </w:r>
      <w:r w:rsidR="00C82992" w:rsidRPr="00650960">
        <w:rPr>
          <w:rFonts w:ascii="Times New Roman" w:hAnsi="Times New Roman" w:cs="Times New Roman"/>
          <w:sz w:val="24"/>
          <w:szCs w:val="24"/>
        </w:rPr>
        <w:t>.go</w:t>
      </w:r>
      <w:r w:rsidR="00D67D68" w:rsidRPr="00650960">
        <w:rPr>
          <w:rFonts w:ascii="Times New Roman" w:hAnsi="Times New Roman" w:cs="Times New Roman"/>
          <w:sz w:val="24"/>
          <w:szCs w:val="24"/>
        </w:rPr>
        <w:t xml:space="preserve">dini, </w:t>
      </w:r>
      <w:r w:rsidR="00D67D68" w:rsidRPr="00E37464">
        <w:rPr>
          <w:rFonts w:ascii="Times New Roman" w:hAnsi="Times New Roman" w:cs="Times New Roman"/>
          <w:sz w:val="24"/>
          <w:szCs w:val="24"/>
        </w:rPr>
        <w:t>nastavka gradnje dijela objekata i početka gradnje novih</w:t>
      </w:r>
      <w:r w:rsidR="002A1175" w:rsidRPr="00E37464">
        <w:rPr>
          <w:rFonts w:ascii="Times New Roman" w:hAnsi="Times New Roman" w:cs="Times New Roman"/>
          <w:sz w:val="24"/>
          <w:szCs w:val="24"/>
        </w:rPr>
        <w:t xml:space="preserve"> kako slijedi</w:t>
      </w:r>
    </w:p>
    <w:p w14:paraId="66219C0B" w14:textId="5DAFCCE1" w:rsidR="00BF26EE" w:rsidRDefault="00B42913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Parkiralište ŠSD Mladost</w:t>
      </w:r>
      <w:r w:rsidR="008A4E8D">
        <w:rPr>
          <w:rFonts w:ascii="Times New Roman" w:hAnsi="Times New Roman" w:cs="Times New Roman"/>
          <w:sz w:val="24"/>
          <w:szCs w:val="24"/>
        </w:rPr>
        <w:tab/>
      </w:r>
      <w:r w:rsidR="008A4E8D">
        <w:rPr>
          <w:rFonts w:ascii="Times New Roman" w:hAnsi="Times New Roman" w:cs="Times New Roman"/>
          <w:sz w:val="24"/>
          <w:szCs w:val="24"/>
        </w:rPr>
        <w:tab/>
      </w:r>
      <w:r w:rsidR="008A4E8D">
        <w:rPr>
          <w:rFonts w:ascii="Times New Roman" w:hAnsi="Times New Roman" w:cs="Times New Roman"/>
          <w:sz w:val="24"/>
          <w:szCs w:val="24"/>
        </w:rPr>
        <w:tab/>
      </w:r>
      <w:r w:rsidR="008A4E8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8.829.847,41</w:t>
      </w:r>
      <w:r w:rsidR="00EC4079"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30C51DDA" w14:textId="0A11E3CB" w:rsidR="00357142" w:rsidRDefault="001C45F4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Karlovac II Bohinjska, Skadarska</w:t>
      </w:r>
      <w:r w:rsidR="00EC4079">
        <w:rPr>
          <w:rFonts w:ascii="Times New Roman" w:hAnsi="Times New Roman" w:cs="Times New Roman"/>
          <w:sz w:val="24"/>
          <w:szCs w:val="24"/>
        </w:rPr>
        <w:tab/>
      </w:r>
      <w:r w:rsidR="00EC4079">
        <w:rPr>
          <w:rFonts w:ascii="Times New Roman" w:hAnsi="Times New Roman" w:cs="Times New Roman"/>
          <w:sz w:val="24"/>
          <w:szCs w:val="24"/>
        </w:rPr>
        <w:tab/>
      </w:r>
      <w:r w:rsidR="00EC407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4.228.578,92</w:t>
      </w:r>
      <w:r w:rsidR="00DB6826"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6A5367D0" w14:textId="6E702F7B" w:rsidR="00C20DB5" w:rsidRDefault="001E55FF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Izgradnja Dječjeg vrtića Luščić</w:t>
      </w:r>
      <w:r w:rsidR="00DB6826">
        <w:rPr>
          <w:rFonts w:ascii="Times New Roman" w:hAnsi="Times New Roman" w:cs="Times New Roman"/>
          <w:sz w:val="24"/>
          <w:szCs w:val="24"/>
        </w:rPr>
        <w:tab/>
      </w:r>
      <w:r w:rsidR="00DB682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1.317.707,90 kn</w:t>
      </w:r>
    </w:p>
    <w:p w14:paraId="544D8F11" w14:textId="41BF2887" w:rsidR="00C20DB5" w:rsidRDefault="00A132AA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Nog</w:t>
      </w:r>
      <w:r w:rsidR="001E55FF">
        <w:rPr>
          <w:rFonts w:ascii="Times New Roman" w:hAnsi="Times New Roman" w:cs="Times New Roman"/>
          <w:sz w:val="24"/>
          <w:szCs w:val="24"/>
        </w:rPr>
        <w:t xml:space="preserve">ometni stadion „Branko Čavlović – Čavlek“ </w:t>
      </w:r>
      <w:r w:rsidR="00476022">
        <w:rPr>
          <w:rFonts w:ascii="Times New Roman" w:hAnsi="Times New Roman" w:cs="Times New Roman"/>
          <w:sz w:val="24"/>
          <w:szCs w:val="24"/>
        </w:rPr>
        <w:tab/>
      </w:r>
      <w:r w:rsidR="001E55FF">
        <w:rPr>
          <w:rFonts w:ascii="Times New Roman" w:hAnsi="Times New Roman" w:cs="Times New Roman"/>
          <w:sz w:val="24"/>
          <w:szCs w:val="24"/>
        </w:rPr>
        <w:t>1.303.282,80 kn</w:t>
      </w:r>
      <w:r w:rsidR="00476022">
        <w:rPr>
          <w:rFonts w:ascii="Times New Roman" w:hAnsi="Times New Roman" w:cs="Times New Roman"/>
          <w:sz w:val="24"/>
          <w:szCs w:val="24"/>
        </w:rPr>
        <w:tab/>
      </w:r>
      <w:r w:rsidR="00476022">
        <w:rPr>
          <w:rFonts w:ascii="Times New Roman" w:hAnsi="Times New Roman" w:cs="Times New Roman"/>
          <w:sz w:val="24"/>
          <w:szCs w:val="24"/>
        </w:rPr>
        <w:tab/>
      </w:r>
    </w:p>
    <w:p w14:paraId="72F8CD72" w14:textId="5D82A02D" w:rsidR="008B028B" w:rsidRDefault="00A132AA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EA753A">
        <w:rPr>
          <w:rFonts w:ascii="Times New Roman" w:hAnsi="Times New Roman" w:cs="Times New Roman"/>
          <w:sz w:val="24"/>
          <w:szCs w:val="24"/>
        </w:rPr>
        <w:t>arlovac II Jamadolska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B028B">
        <w:rPr>
          <w:rFonts w:ascii="Times New Roman" w:hAnsi="Times New Roman" w:cs="Times New Roman"/>
          <w:sz w:val="24"/>
          <w:szCs w:val="24"/>
        </w:rPr>
        <w:t xml:space="preserve"> </w:t>
      </w:r>
      <w:r w:rsidR="00EA753A">
        <w:rPr>
          <w:rFonts w:ascii="Times New Roman" w:hAnsi="Times New Roman" w:cs="Times New Roman"/>
          <w:sz w:val="24"/>
          <w:szCs w:val="24"/>
        </w:rPr>
        <w:t>3.436.953,64</w:t>
      </w:r>
      <w:r w:rsidR="00975255"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1A22A250" w14:textId="53A7E426" w:rsidR="008B028B" w:rsidRDefault="00EA753A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Karlovac II Triglavska </w:t>
      </w:r>
      <w:r w:rsidR="0073218B">
        <w:rPr>
          <w:rFonts w:ascii="Times New Roman" w:hAnsi="Times New Roman" w:cs="Times New Roman"/>
          <w:sz w:val="24"/>
          <w:szCs w:val="24"/>
        </w:rPr>
        <w:tab/>
      </w:r>
      <w:r w:rsidR="0073218B">
        <w:rPr>
          <w:rFonts w:ascii="Times New Roman" w:hAnsi="Times New Roman" w:cs="Times New Roman"/>
          <w:sz w:val="24"/>
          <w:szCs w:val="24"/>
        </w:rPr>
        <w:tab/>
      </w:r>
      <w:r w:rsidR="0073218B">
        <w:rPr>
          <w:rFonts w:ascii="Times New Roman" w:hAnsi="Times New Roman" w:cs="Times New Roman"/>
          <w:sz w:val="24"/>
          <w:szCs w:val="24"/>
        </w:rPr>
        <w:tab/>
      </w:r>
      <w:r w:rsidR="0051553C">
        <w:rPr>
          <w:rFonts w:ascii="Times New Roman" w:hAnsi="Times New Roman" w:cs="Times New Roman"/>
          <w:sz w:val="24"/>
          <w:szCs w:val="24"/>
        </w:rPr>
        <w:t xml:space="preserve">   </w:t>
      </w:r>
      <w:r w:rsidR="007321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3.391.245,91</w:t>
      </w:r>
      <w:r w:rsidR="00975255"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1448DDF1" w14:textId="4FA4D63A" w:rsidR="00A6483E" w:rsidRDefault="00EA753A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Karlovac II </w:t>
      </w:r>
      <w:r w:rsidR="00B60DEF">
        <w:rPr>
          <w:rFonts w:ascii="Times New Roman" w:hAnsi="Times New Roman" w:cs="Times New Roman"/>
          <w:sz w:val="24"/>
          <w:szCs w:val="24"/>
        </w:rPr>
        <w:t>Donja Švarča</w:t>
      </w:r>
      <w:r w:rsidR="00975255">
        <w:rPr>
          <w:rFonts w:ascii="Times New Roman" w:hAnsi="Times New Roman" w:cs="Times New Roman"/>
          <w:sz w:val="24"/>
          <w:szCs w:val="24"/>
        </w:rPr>
        <w:tab/>
      </w:r>
      <w:r w:rsidR="00975255">
        <w:rPr>
          <w:rFonts w:ascii="Times New Roman" w:hAnsi="Times New Roman" w:cs="Times New Roman"/>
          <w:sz w:val="24"/>
          <w:szCs w:val="24"/>
        </w:rPr>
        <w:tab/>
      </w:r>
      <w:r w:rsidR="00975255">
        <w:rPr>
          <w:rFonts w:ascii="Times New Roman" w:hAnsi="Times New Roman" w:cs="Times New Roman"/>
          <w:sz w:val="24"/>
          <w:szCs w:val="24"/>
        </w:rPr>
        <w:tab/>
      </w:r>
      <w:r w:rsidR="00900260">
        <w:rPr>
          <w:rFonts w:ascii="Times New Roman" w:hAnsi="Times New Roman" w:cs="Times New Roman"/>
          <w:sz w:val="24"/>
          <w:szCs w:val="24"/>
        </w:rPr>
        <w:t xml:space="preserve">  </w:t>
      </w:r>
      <w:r w:rsidR="0051553C">
        <w:rPr>
          <w:rFonts w:ascii="Times New Roman" w:hAnsi="Times New Roman" w:cs="Times New Roman"/>
          <w:sz w:val="24"/>
          <w:szCs w:val="24"/>
        </w:rPr>
        <w:t xml:space="preserve">  </w:t>
      </w:r>
      <w:r w:rsidR="00B60DEF">
        <w:rPr>
          <w:rFonts w:ascii="Times New Roman" w:hAnsi="Times New Roman" w:cs="Times New Roman"/>
          <w:sz w:val="24"/>
          <w:szCs w:val="24"/>
        </w:rPr>
        <w:t xml:space="preserve">         3.191.577,28 kn</w:t>
      </w:r>
    </w:p>
    <w:p w14:paraId="7084E802" w14:textId="0E35D416" w:rsidR="00C20DB5" w:rsidRDefault="00B60DEF" w:rsidP="002A07BE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Nemičićeva ulica</w:t>
      </w:r>
      <w:r w:rsidR="00900260">
        <w:rPr>
          <w:rFonts w:ascii="Times New Roman" w:hAnsi="Times New Roman" w:cs="Times New Roman"/>
          <w:sz w:val="24"/>
          <w:szCs w:val="24"/>
        </w:rPr>
        <w:tab/>
      </w:r>
      <w:r w:rsidR="00900260">
        <w:rPr>
          <w:rFonts w:ascii="Times New Roman" w:hAnsi="Times New Roman" w:cs="Times New Roman"/>
          <w:sz w:val="24"/>
          <w:szCs w:val="24"/>
        </w:rPr>
        <w:tab/>
      </w:r>
      <w:r w:rsidR="00900260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51553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2.522.065,11 kn</w:t>
      </w:r>
    </w:p>
    <w:p w14:paraId="77322DEE" w14:textId="0049F0AD" w:rsidR="00900260" w:rsidRDefault="00C6735A" w:rsidP="002A07BE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Odvodnja Grabrik </w:t>
      </w:r>
      <w:r w:rsidR="00900260">
        <w:rPr>
          <w:rFonts w:ascii="Times New Roman" w:hAnsi="Times New Roman" w:cs="Times New Roman"/>
          <w:sz w:val="24"/>
          <w:szCs w:val="24"/>
        </w:rPr>
        <w:tab/>
      </w:r>
      <w:r w:rsidR="00900260">
        <w:rPr>
          <w:rFonts w:ascii="Times New Roman" w:hAnsi="Times New Roman" w:cs="Times New Roman"/>
          <w:sz w:val="24"/>
          <w:szCs w:val="24"/>
        </w:rPr>
        <w:tab/>
      </w:r>
      <w:r w:rsidR="00900260">
        <w:rPr>
          <w:rFonts w:ascii="Times New Roman" w:hAnsi="Times New Roman" w:cs="Times New Roman"/>
          <w:sz w:val="24"/>
          <w:szCs w:val="24"/>
        </w:rPr>
        <w:tab/>
      </w:r>
      <w:r w:rsidR="005155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B57DB0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135.868,80 kn</w:t>
      </w:r>
    </w:p>
    <w:p w14:paraId="7802ADDB" w14:textId="1E5D1F71" w:rsidR="00B57DB0" w:rsidRDefault="002F6A46" w:rsidP="002A07BE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Uređenje okoliša Smičiklasova</w:t>
      </w:r>
      <w:r w:rsidR="00B57DB0">
        <w:rPr>
          <w:rFonts w:ascii="Times New Roman" w:hAnsi="Times New Roman" w:cs="Times New Roman"/>
          <w:sz w:val="24"/>
          <w:szCs w:val="24"/>
        </w:rPr>
        <w:tab/>
      </w:r>
      <w:r w:rsidR="00B57DB0">
        <w:rPr>
          <w:rFonts w:ascii="Times New Roman" w:hAnsi="Times New Roman" w:cs="Times New Roman"/>
          <w:sz w:val="24"/>
          <w:szCs w:val="24"/>
        </w:rPr>
        <w:tab/>
      </w:r>
      <w:r w:rsidR="00B57DB0"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>1.006.979,41 kn</w:t>
      </w:r>
    </w:p>
    <w:p w14:paraId="4A8A0738" w14:textId="77777777" w:rsidR="00F36CFF" w:rsidRDefault="00F36CFF" w:rsidP="00F36CF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574D7F" w14:textId="57EF6813" w:rsidR="00481BD9" w:rsidRDefault="000D313D" w:rsidP="004109D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Nematerijalna proizvedena imovina ostvareni su rashod</w:t>
      </w:r>
      <w:r w:rsidR="00F801DC">
        <w:rPr>
          <w:rFonts w:ascii="Times New Roman" w:hAnsi="Times New Roman" w:cs="Times New Roman"/>
          <w:sz w:val="24"/>
          <w:szCs w:val="24"/>
        </w:rPr>
        <w:t xml:space="preserve">i u iznosu od </w:t>
      </w:r>
      <w:r w:rsidR="00667ABA">
        <w:rPr>
          <w:rFonts w:ascii="Times New Roman" w:hAnsi="Times New Roman" w:cs="Times New Roman"/>
          <w:sz w:val="24"/>
          <w:szCs w:val="24"/>
        </w:rPr>
        <w:t>4.429.176,25</w:t>
      </w:r>
      <w:r w:rsidR="0039256A">
        <w:rPr>
          <w:rFonts w:ascii="Times New Roman" w:hAnsi="Times New Roman" w:cs="Times New Roman"/>
          <w:sz w:val="24"/>
          <w:szCs w:val="24"/>
        </w:rPr>
        <w:t xml:space="preserve"> kn što je </w:t>
      </w:r>
      <w:r w:rsidR="00667ABA">
        <w:rPr>
          <w:rFonts w:ascii="Times New Roman" w:hAnsi="Times New Roman" w:cs="Times New Roman"/>
          <w:sz w:val="24"/>
          <w:szCs w:val="24"/>
        </w:rPr>
        <w:t>46,9</w:t>
      </w:r>
      <w:r w:rsidR="0039256A">
        <w:rPr>
          <w:rFonts w:ascii="Times New Roman" w:hAnsi="Times New Roman" w:cs="Times New Roman"/>
          <w:sz w:val="24"/>
          <w:szCs w:val="24"/>
        </w:rPr>
        <w:t>% više nego prethodne godine.</w:t>
      </w:r>
      <w:r w:rsidR="0061603F">
        <w:rPr>
          <w:rFonts w:ascii="Times New Roman" w:hAnsi="Times New Roman" w:cs="Times New Roman"/>
          <w:sz w:val="24"/>
          <w:szCs w:val="24"/>
        </w:rPr>
        <w:t xml:space="preserve"> Povećani su rashodi za izradu projektne dokumentacije za</w:t>
      </w:r>
      <w:r w:rsidR="00D3364E">
        <w:rPr>
          <w:rFonts w:ascii="Times New Roman" w:hAnsi="Times New Roman" w:cs="Times New Roman"/>
          <w:sz w:val="24"/>
          <w:szCs w:val="24"/>
        </w:rPr>
        <w:t xml:space="preserve"> gradnju komunalne i društvene infrastrukture, povećani su rashodi za </w:t>
      </w:r>
      <w:r w:rsidR="002C47C8">
        <w:rPr>
          <w:rFonts w:ascii="Times New Roman" w:hAnsi="Times New Roman" w:cs="Times New Roman"/>
          <w:sz w:val="24"/>
          <w:szCs w:val="24"/>
        </w:rPr>
        <w:t>izradu prostorno planske dokumentacije i urbanističkih planova</w:t>
      </w:r>
      <w:r w:rsidR="003D2117">
        <w:rPr>
          <w:rFonts w:ascii="Times New Roman" w:hAnsi="Times New Roman" w:cs="Times New Roman"/>
          <w:sz w:val="24"/>
          <w:szCs w:val="24"/>
        </w:rPr>
        <w:t xml:space="preserve"> te za </w:t>
      </w:r>
      <w:r w:rsidR="004E0DB1">
        <w:rPr>
          <w:rFonts w:ascii="Times New Roman" w:hAnsi="Times New Roman" w:cs="Times New Roman"/>
          <w:sz w:val="24"/>
          <w:szCs w:val="24"/>
        </w:rPr>
        <w:t xml:space="preserve">Web aplikaciju </w:t>
      </w:r>
      <w:r w:rsidR="00680368">
        <w:rPr>
          <w:rFonts w:ascii="Times New Roman" w:hAnsi="Times New Roman" w:cs="Times New Roman"/>
          <w:sz w:val="24"/>
          <w:szCs w:val="24"/>
        </w:rPr>
        <w:t>katastra vodova</w:t>
      </w:r>
      <w:r w:rsidR="003D2117">
        <w:rPr>
          <w:rFonts w:ascii="Times New Roman" w:hAnsi="Times New Roman" w:cs="Times New Roman"/>
          <w:sz w:val="24"/>
          <w:szCs w:val="24"/>
        </w:rPr>
        <w:t xml:space="preserve"> i</w:t>
      </w:r>
      <w:r w:rsidR="00680368">
        <w:rPr>
          <w:rFonts w:ascii="Times New Roman" w:hAnsi="Times New Roman" w:cs="Times New Roman"/>
          <w:sz w:val="24"/>
          <w:szCs w:val="24"/>
        </w:rPr>
        <w:t xml:space="preserve"> za informatizaciju gradske uprave</w:t>
      </w:r>
      <w:r w:rsidR="003D211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6574D80" w14:textId="77777777" w:rsidR="00D73C62" w:rsidRDefault="00D73C62" w:rsidP="00D3572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907F36" w14:textId="73EA48C9" w:rsidR="005B58CE" w:rsidRDefault="000A156A" w:rsidP="004109D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F2583">
        <w:rPr>
          <w:rFonts w:ascii="Times New Roman" w:hAnsi="Times New Roman" w:cs="Times New Roman"/>
          <w:sz w:val="24"/>
          <w:szCs w:val="24"/>
        </w:rPr>
        <w:t xml:space="preserve"> Dodatna ulaganja na građevinskim objektima rashodi su u 20</w:t>
      </w:r>
      <w:r w:rsidR="00901921">
        <w:rPr>
          <w:rFonts w:ascii="Times New Roman" w:hAnsi="Times New Roman" w:cs="Times New Roman"/>
          <w:sz w:val="24"/>
          <w:szCs w:val="24"/>
        </w:rPr>
        <w:t>2</w:t>
      </w:r>
      <w:r w:rsidR="00B2033C">
        <w:rPr>
          <w:rFonts w:ascii="Times New Roman" w:hAnsi="Times New Roman" w:cs="Times New Roman"/>
          <w:sz w:val="24"/>
          <w:szCs w:val="24"/>
        </w:rPr>
        <w:t>2</w:t>
      </w:r>
      <w:r w:rsidR="001B06EE">
        <w:rPr>
          <w:rFonts w:ascii="Times New Roman" w:hAnsi="Times New Roman" w:cs="Times New Roman"/>
          <w:sz w:val="24"/>
          <w:szCs w:val="24"/>
        </w:rPr>
        <w:t xml:space="preserve">. </w:t>
      </w:r>
      <w:r w:rsidR="00B2033C">
        <w:rPr>
          <w:rFonts w:ascii="Times New Roman" w:hAnsi="Times New Roman" w:cs="Times New Roman"/>
          <w:sz w:val="24"/>
          <w:szCs w:val="24"/>
        </w:rPr>
        <w:t xml:space="preserve">veći za </w:t>
      </w:r>
      <w:r w:rsidR="00A70762">
        <w:rPr>
          <w:rFonts w:ascii="Times New Roman" w:hAnsi="Times New Roman" w:cs="Times New Roman"/>
          <w:sz w:val="24"/>
          <w:szCs w:val="24"/>
        </w:rPr>
        <w:t xml:space="preserve">108,9% i </w:t>
      </w:r>
      <w:r w:rsidR="00901921">
        <w:rPr>
          <w:rFonts w:ascii="Times New Roman" w:hAnsi="Times New Roman" w:cs="Times New Roman"/>
          <w:sz w:val="24"/>
          <w:szCs w:val="24"/>
        </w:rPr>
        <w:t xml:space="preserve">iznose </w:t>
      </w:r>
      <w:r w:rsidR="00A70762">
        <w:rPr>
          <w:rFonts w:ascii="Times New Roman" w:hAnsi="Times New Roman" w:cs="Times New Roman"/>
          <w:sz w:val="24"/>
          <w:szCs w:val="24"/>
        </w:rPr>
        <w:t>21.918.818,77</w:t>
      </w:r>
      <w:r w:rsidR="009B6BF4">
        <w:rPr>
          <w:rFonts w:ascii="Times New Roman" w:hAnsi="Times New Roman" w:cs="Times New Roman"/>
          <w:sz w:val="24"/>
          <w:szCs w:val="24"/>
        </w:rPr>
        <w:t xml:space="preserve"> k</w:t>
      </w:r>
      <w:r w:rsidR="00A70762">
        <w:rPr>
          <w:rFonts w:ascii="Times New Roman" w:hAnsi="Times New Roman" w:cs="Times New Roman"/>
          <w:sz w:val="24"/>
          <w:szCs w:val="24"/>
        </w:rPr>
        <w:t>u</w:t>
      </w:r>
      <w:r w:rsidR="009B6BF4">
        <w:rPr>
          <w:rFonts w:ascii="Times New Roman" w:hAnsi="Times New Roman" w:cs="Times New Roman"/>
          <w:sz w:val="24"/>
          <w:szCs w:val="24"/>
        </w:rPr>
        <w:t>n</w:t>
      </w:r>
      <w:r w:rsidR="00A70762">
        <w:rPr>
          <w:rFonts w:ascii="Times New Roman" w:hAnsi="Times New Roman" w:cs="Times New Roman"/>
          <w:sz w:val="24"/>
          <w:szCs w:val="24"/>
        </w:rPr>
        <w:t>a</w:t>
      </w:r>
      <w:r w:rsidR="009B6BF4">
        <w:rPr>
          <w:rFonts w:ascii="Times New Roman" w:hAnsi="Times New Roman" w:cs="Times New Roman"/>
          <w:sz w:val="24"/>
          <w:szCs w:val="24"/>
        </w:rPr>
        <w:t xml:space="preserve"> iz r</w:t>
      </w:r>
      <w:r w:rsidR="00717609">
        <w:rPr>
          <w:rFonts w:ascii="Times New Roman" w:hAnsi="Times New Roman" w:cs="Times New Roman"/>
          <w:sz w:val="24"/>
          <w:szCs w:val="24"/>
        </w:rPr>
        <w:t xml:space="preserve">azloga </w:t>
      </w:r>
      <w:r w:rsidR="00A70762">
        <w:rPr>
          <w:rFonts w:ascii="Times New Roman" w:hAnsi="Times New Roman" w:cs="Times New Roman"/>
          <w:sz w:val="24"/>
          <w:szCs w:val="24"/>
        </w:rPr>
        <w:t xml:space="preserve">i </w:t>
      </w:r>
      <w:r w:rsidR="00717609">
        <w:rPr>
          <w:rFonts w:ascii="Times New Roman" w:hAnsi="Times New Roman" w:cs="Times New Roman"/>
          <w:sz w:val="24"/>
          <w:szCs w:val="24"/>
        </w:rPr>
        <w:t>odnose se na sljedeće projekte</w:t>
      </w:r>
      <w:r w:rsidR="0074688C">
        <w:rPr>
          <w:rFonts w:ascii="Times New Roman" w:hAnsi="Times New Roman" w:cs="Times New Roman"/>
          <w:sz w:val="24"/>
          <w:szCs w:val="24"/>
        </w:rPr>
        <w:t>:</w:t>
      </w:r>
    </w:p>
    <w:p w14:paraId="0BB8A0B9" w14:textId="117D8760" w:rsidR="0074688C" w:rsidRDefault="00D85E99" w:rsidP="0074688C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Obnova brownfield lokacije nekadašnjeg kina Edison</w:t>
      </w:r>
      <w:r w:rsidR="00434F1C">
        <w:rPr>
          <w:rFonts w:ascii="Times New Roman" w:hAnsi="Times New Roman" w:cs="Times New Roman"/>
          <w:sz w:val="24"/>
          <w:szCs w:val="24"/>
        </w:rPr>
        <w:t xml:space="preserve"> ostvareni su rashodi u iznosu od 12.525.852,35 kuna</w:t>
      </w:r>
    </w:p>
    <w:p w14:paraId="17BF37C2" w14:textId="19B84173" w:rsidR="00434F1C" w:rsidRDefault="00017128" w:rsidP="0074688C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Nogometni</w:t>
      </w:r>
      <w:r w:rsidR="00F23977">
        <w:rPr>
          <w:rFonts w:ascii="Times New Roman" w:hAnsi="Times New Roman" w:cs="Times New Roman"/>
          <w:sz w:val="24"/>
          <w:szCs w:val="24"/>
        </w:rPr>
        <w:t xml:space="preserve"> stadion „Branko Čavlović – Čavlek“ </w:t>
      </w:r>
      <w:r w:rsidR="007D0562">
        <w:rPr>
          <w:rFonts w:ascii="Times New Roman" w:hAnsi="Times New Roman" w:cs="Times New Roman"/>
          <w:sz w:val="24"/>
          <w:szCs w:val="24"/>
        </w:rPr>
        <w:t>ostvareni su rashodi u iznosu od 2.373.776,21 kuna</w:t>
      </w:r>
    </w:p>
    <w:p w14:paraId="4CB38F66" w14:textId="7F0627D8" w:rsidR="007D0562" w:rsidRDefault="007D0562" w:rsidP="0074688C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Dodatna ulaganja na objektima u vlasništvu grada </w:t>
      </w:r>
      <w:r w:rsidR="00293300">
        <w:rPr>
          <w:rFonts w:ascii="Times New Roman" w:hAnsi="Times New Roman" w:cs="Times New Roman"/>
          <w:sz w:val="24"/>
          <w:szCs w:val="24"/>
        </w:rPr>
        <w:t>ostvarena su u iznosu od 1.512.976,25 kuna</w:t>
      </w:r>
    </w:p>
    <w:p w14:paraId="2A3395D0" w14:textId="4A8CBD45" w:rsidR="00293300" w:rsidRDefault="00293300" w:rsidP="0074688C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Rekonstrukcija Dječjeg vrtića Banija ostvareni su rashodi u iznosu od 1.398.136,08 kuna</w:t>
      </w:r>
    </w:p>
    <w:p w14:paraId="1445E7FF" w14:textId="0F840D4C" w:rsidR="00293300" w:rsidRDefault="001138DC" w:rsidP="0074688C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Obnova i očuvanje kulturnih dobara ostvareni su rashodi u iznosu od 1.245.452,12 kuna</w:t>
      </w:r>
    </w:p>
    <w:p w14:paraId="57FEC778" w14:textId="2A169DC2" w:rsidR="00975F76" w:rsidRDefault="00975F76" w:rsidP="0074688C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Nabava nefinancijske imovine ostvareni su rashodi u iznosu od 1.327.247,99 kuna</w:t>
      </w:r>
    </w:p>
    <w:p w14:paraId="16574D8B" w14:textId="77777777" w:rsidR="00687711" w:rsidRDefault="00687711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23E0B8E" w14:textId="77777777" w:rsidR="0036402A" w:rsidRDefault="0036402A" w:rsidP="0036402A">
      <w:pPr>
        <w:pStyle w:val="ListParagraph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22C7C95" w14:textId="66C41312" w:rsidR="0096546B" w:rsidRDefault="00687711" w:rsidP="00056534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20A63">
        <w:rPr>
          <w:rFonts w:ascii="Times New Roman" w:hAnsi="Times New Roman" w:cs="Times New Roman"/>
          <w:sz w:val="24"/>
          <w:szCs w:val="24"/>
        </w:rPr>
        <w:t>Primljeni krediti i za</w:t>
      </w:r>
      <w:r w:rsidR="00706F75" w:rsidRPr="00820A63">
        <w:rPr>
          <w:rFonts w:ascii="Times New Roman" w:hAnsi="Times New Roman" w:cs="Times New Roman"/>
          <w:sz w:val="24"/>
          <w:szCs w:val="24"/>
        </w:rPr>
        <w:t>j</w:t>
      </w:r>
      <w:r w:rsidRPr="00820A63">
        <w:rPr>
          <w:rFonts w:ascii="Times New Roman" w:hAnsi="Times New Roman" w:cs="Times New Roman"/>
          <w:sz w:val="24"/>
          <w:szCs w:val="24"/>
        </w:rPr>
        <w:t xml:space="preserve">movi od kreditnih i ostalih financijskih institucija izvan javnog sektora </w:t>
      </w:r>
      <w:r w:rsidR="00820A63" w:rsidRPr="00820A63">
        <w:rPr>
          <w:rFonts w:ascii="Times New Roman" w:hAnsi="Times New Roman" w:cs="Times New Roman"/>
          <w:sz w:val="24"/>
          <w:szCs w:val="24"/>
        </w:rPr>
        <w:t>o</w:t>
      </w:r>
      <w:r w:rsidR="00B11182" w:rsidRPr="00820A63">
        <w:rPr>
          <w:rFonts w:ascii="Times New Roman" w:hAnsi="Times New Roman" w:cs="Times New Roman"/>
          <w:sz w:val="24"/>
          <w:szCs w:val="24"/>
        </w:rPr>
        <w:t>stvareni</w:t>
      </w:r>
      <w:r w:rsidR="00820A63" w:rsidRPr="00820A63">
        <w:rPr>
          <w:rFonts w:ascii="Times New Roman" w:hAnsi="Times New Roman" w:cs="Times New Roman"/>
          <w:sz w:val="24"/>
          <w:szCs w:val="24"/>
        </w:rPr>
        <w:t xml:space="preserve"> su u iznosu od 6.696.782,78 kuna</w:t>
      </w:r>
      <w:r w:rsidR="00A741CA" w:rsidRPr="00820A63">
        <w:rPr>
          <w:rFonts w:ascii="Times New Roman" w:hAnsi="Times New Roman" w:cs="Times New Roman"/>
          <w:sz w:val="24"/>
          <w:szCs w:val="24"/>
        </w:rPr>
        <w:t xml:space="preserve"> dok </w:t>
      </w:r>
      <w:r w:rsidR="00820A63" w:rsidRPr="00820A63">
        <w:rPr>
          <w:rFonts w:ascii="Times New Roman" w:hAnsi="Times New Roman" w:cs="Times New Roman"/>
          <w:sz w:val="24"/>
          <w:szCs w:val="24"/>
        </w:rPr>
        <w:t>u 2021.</w:t>
      </w:r>
      <w:r w:rsidR="00A741CA" w:rsidRPr="00820A63">
        <w:rPr>
          <w:rFonts w:ascii="Times New Roman" w:hAnsi="Times New Roman" w:cs="Times New Roman"/>
          <w:sz w:val="24"/>
          <w:szCs w:val="24"/>
        </w:rPr>
        <w:t xml:space="preserve"> godini </w:t>
      </w:r>
      <w:r w:rsidR="00820A63" w:rsidRPr="00820A63">
        <w:rPr>
          <w:rFonts w:ascii="Times New Roman" w:hAnsi="Times New Roman" w:cs="Times New Roman"/>
          <w:sz w:val="24"/>
          <w:szCs w:val="24"/>
        </w:rPr>
        <w:t>nije bilo ostvarenja po ovoj osnovi</w:t>
      </w:r>
      <w:r w:rsidR="00A741CA" w:rsidRPr="00820A6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221E14" w14:textId="77777777" w:rsidR="00820A63" w:rsidRPr="00820A63" w:rsidRDefault="00820A63" w:rsidP="00820A6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574D8D" w14:textId="77777777" w:rsidR="00481BD9" w:rsidRPr="005D6965" w:rsidRDefault="00481BD9" w:rsidP="00D35720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3F114153" w14:textId="0B1C781A" w:rsidR="00EA5F1A" w:rsidRDefault="00231182" w:rsidP="007E0285">
      <w:pPr>
        <w:numPr>
          <w:ilvl w:val="0"/>
          <w:numId w:val="5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Dionice i udjeli u glavnici </w:t>
      </w:r>
      <w:r w:rsidR="002B683C">
        <w:rPr>
          <w:rFonts w:ascii="Times New Roman" w:hAnsi="Times New Roman" w:cs="Times New Roman"/>
          <w:sz w:val="24"/>
          <w:szCs w:val="24"/>
        </w:rPr>
        <w:t xml:space="preserve">trgovačkih društava u javnom sektoru </w:t>
      </w:r>
      <w:r w:rsidR="002433A1">
        <w:rPr>
          <w:rFonts w:ascii="Times New Roman" w:hAnsi="Times New Roman" w:cs="Times New Roman"/>
          <w:sz w:val="24"/>
          <w:szCs w:val="24"/>
        </w:rPr>
        <w:t xml:space="preserve">nastali su u visini od </w:t>
      </w:r>
      <w:r w:rsidR="002B683C">
        <w:rPr>
          <w:rFonts w:ascii="Times New Roman" w:hAnsi="Times New Roman" w:cs="Times New Roman"/>
          <w:sz w:val="24"/>
          <w:szCs w:val="24"/>
        </w:rPr>
        <w:t>5.</w:t>
      </w:r>
      <w:r w:rsidR="00E744F4">
        <w:rPr>
          <w:rFonts w:ascii="Times New Roman" w:hAnsi="Times New Roman" w:cs="Times New Roman"/>
          <w:sz w:val="24"/>
          <w:szCs w:val="24"/>
        </w:rPr>
        <w:t>250.000 kuna što je šest puta više u odnosu na ostvarenje 2021. godine</w:t>
      </w:r>
      <w:r w:rsidR="00483719">
        <w:rPr>
          <w:rFonts w:ascii="Times New Roman" w:hAnsi="Times New Roman" w:cs="Times New Roman"/>
          <w:sz w:val="24"/>
          <w:szCs w:val="24"/>
        </w:rPr>
        <w:t xml:space="preserve"> i odnose se na dokapitalizaciju tvrtke </w:t>
      </w:r>
      <w:r w:rsidR="00F07E73">
        <w:rPr>
          <w:rFonts w:ascii="Times New Roman" w:hAnsi="Times New Roman" w:cs="Times New Roman"/>
          <w:sz w:val="24"/>
          <w:szCs w:val="24"/>
        </w:rPr>
        <w:t>Gradska toplana</w:t>
      </w:r>
      <w:r w:rsidR="00483719">
        <w:rPr>
          <w:rFonts w:ascii="Times New Roman" w:hAnsi="Times New Roman" w:cs="Times New Roman"/>
          <w:sz w:val="24"/>
          <w:szCs w:val="24"/>
        </w:rPr>
        <w:t xml:space="preserve"> d.o.o. </w:t>
      </w:r>
      <w:r w:rsidR="00F07E73">
        <w:rPr>
          <w:rFonts w:ascii="Times New Roman" w:hAnsi="Times New Roman" w:cs="Times New Roman"/>
          <w:sz w:val="24"/>
          <w:szCs w:val="24"/>
        </w:rPr>
        <w:t xml:space="preserve">u iznosu od 4,0 mil.kuna dok se 1.250.000 kuna odnosi na stjecanje udjela </w:t>
      </w:r>
      <w:r w:rsidR="002819A3">
        <w:rPr>
          <w:rFonts w:ascii="Times New Roman" w:hAnsi="Times New Roman" w:cs="Times New Roman"/>
          <w:sz w:val="24"/>
          <w:szCs w:val="24"/>
        </w:rPr>
        <w:t xml:space="preserve">u </w:t>
      </w:r>
      <w:r w:rsidR="008D3080">
        <w:rPr>
          <w:rFonts w:ascii="Times New Roman" w:hAnsi="Times New Roman" w:cs="Times New Roman"/>
          <w:sz w:val="24"/>
          <w:szCs w:val="24"/>
        </w:rPr>
        <w:t xml:space="preserve">kapitalu trgovačkog društva </w:t>
      </w:r>
      <w:r w:rsidR="006E7CE8">
        <w:rPr>
          <w:rFonts w:ascii="Times New Roman" w:hAnsi="Times New Roman" w:cs="Times New Roman"/>
          <w:sz w:val="24"/>
          <w:szCs w:val="24"/>
        </w:rPr>
        <w:t xml:space="preserve">Geotermika. </w:t>
      </w:r>
    </w:p>
    <w:p w14:paraId="61AC81DD" w14:textId="77777777" w:rsidR="007E0285" w:rsidRPr="007E0285" w:rsidRDefault="007E0285" w:rsidP="007E0285">
      <w:p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13CA262" w14:textId="5E3839C3" w:rsidR="00DA571D" w:rsidRDefault="00EA5F1A" w:rsidP="00DA571D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A44F5">
        <w:rPr>
          <w:rFonts w:ascii="Times New Roman" w:hAnsi="Times New Roman" w:cs="Times New Roman"/>
          <w:sz w:val="24"/>
          <w:szCs w:val="24"/>
        </w:rPr>
        <w:t>Otplata glavnice primljenih kredita i zajmova</w:t>
      </w:r>
      <w:r w:rsidR="00823709" w:rsidRPr="00EA44F5">
        <w:rPr>
          <w:rFonts w:ascii="Times New Roman" w:hAnsi="Times New Roman" w:cs="Times New Roman"/>
          <w:sz w:val="24"/>
          <w:szCs w:val="24"/>
        </w:rPr>
        <w:t xml:space="preserve"> </w:t>
      </w:r>
      <w:r w:rsidR="003009E3" w:rsidRPr="00EA44F5">
        <w:rPr>
          <w:rFonts w:ascii="Times New Roman" w:hAnsi="Times New Roman" w:cs="Times New Roman"/>
          <w:sz w:val="24"/>
          <w:szCs w:val="24"/>
        </w:rPr>
        <w:t xml:space="preserve">rashodi su izvršeni u iznosu od </w:t>
      </w:r>
      <w:r w:rsidR="00AA3D7C" w:rsidRPr="00EA44F5">
        <w:rPr>
          <w:rFonts w:ascii="Times New Roman" w:hAnsi="Times New Roman" w:cs="Times New Roman"/>
          <w:sz w:val="24"/>
          <w:szCs w:val="24"/>
        </w:rPr>
        <w:t>7.358.606,03</w:t>
      </w:r>
      <w:r w:rsidR="003009E3" w:rsidRPr="00EA44F5">
        <w:rPr>
          <w:rFonts w:ascii="Times New Roman" w:hAnsi="Times New Roman" w:cs="Times New Roman"/>
          <w:sz w:val="24"/>
          <w:szCs w:val="24"/>
        </w:rPr>
        <w:t xml:space="preserve"> što je </w:t>
      </w:r>
      <w:r w:rsidR="0068705A" w:rsidRPr="00EA44F5">
        <w:rPr>
          <w:rFonts w:ascii="Times New Roman" w:hAnsi="Times New Roman" w:cs="Times New Roman"/>
          <w:sz w:val="24"/>
          <w:szCs w:val="24"/>
        </w:rPr>
        <w:t>30,3</w:t>
      </w:r>
      <w:r w:rsidR="003009E3" w:rsidRPr="00EA44F5">
        <w:rPr>
          <w:rFonts w:ascii="Times New Roman" w:hAnsi="Times New Roman" w:cs="Times New Roman"/>
          <w:sz w:val="24"/>
          <w:szCs w:val="24"/>
        </w:rPr>
        <w:t xml:space="preserve">% </w:t>
      </w:r>
      <w:r w:rsidR="0068705A" w:rsidRPr="00EA44F5">
        <w:rPr>
          <w:rFonts w:ascii="Times New Roman" w:hAnsi="Times New Roman" w:cs="Times New Roman"/>
          <w:sz w:val="24"/>
          <w:szCs w:val="24"/>
        </w:rPr>
        <w:t>manje</w:t>
      </w:r>
      <w:r w:rsidR="00DC16A5" w:rsidRPr="00EA44F5">
        <w:rPr>
          <w:rFonts w:ascii="Times New Roman" w:hAnsi="Times New Roman" w:cs="Times New Roman"/>
          <w:sz w:val="24"/>
          <w:szCs w:val="24"/>
        </w:rPr>
        <w:t xml:space="preserve"> nego prethodne godine</w:t>
      </w:r>
      <w:r w:rsidR="007D1B89">
        <w:rPr>
          <w:rFonts w:ascii="Times New Roman" w:hAnsi="Times New Roman" w:cs="Times New Roman"/>
          <w:sz w:val="24"/>
          <w:szCs w:val="24"/>
        </w:rPr>
        <w:t xml:space="preserve">,  </w:t>
      </w:r>
      <w:r w:rsidR="007D1B89" w:rsidRPr="007D1B89">
        <w:rPr>
          <w:rFonts w:ascii="Times New Roman" w:hAnsi="Times New Roman" w:cs="Times New Roman"/>
          <w:sz w:val="24"/>
          <w:szCs w:val="24"/>
        </w:rPr>
        <w:t>a odnose se na otplatu glavnica sedam dugoročnih kredita Grada</w:t>
      </w:r>
      <w:r w:rsidR="00DA571D">
        <w:rPr>
          <w:rFonts w:ascii="Times New Roman" w:hAnsi="Times New Roman" w:cs="Times New Roman"/>
          <w:sz w:val="24"/>
          <w:szCs w:val="24"/>
        </w:rPr>
        <w:t xml:space="preserve">. Grad je sklopio ugovore o kreditu s dvije banke, ali nije došlo do korištenja kredita u 2022. godini. </w:t>
      </w:r>
    </w:p>
    <w:p w14:paraId="5A7A6A32" w14:textId="6E2E7978" w:rsidR="001D0A40" w:rsidRDefault="007D1B89" w:rsidP="00DA571D">
      <w:p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1BD9"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14:paraId="2548D49C" w14:textId="77777777" w:rsidR="001D0A40" w:rsidRDefault="001D0A40" w:rsidP="001D0A4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6574D90" w14:textId="7930A6C2" w:rsidR="00481BD9" w:rsidRPr="005D6965" w:rsidRDefault="00481BD9" w:rsidP="001D0A40">
      <w:p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16574D91" w14:textId="77777777" w:rsidR="00481BD9" w:rsidRPr="005D6965" w:rsidRDefault="00481BD9" w:rsidP="00AC2A1F">
      <w:pPr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Pročelnica UO za proračun i financije</w:t>
      </w:r>
    </w:p>
    <w:p w14:paraId="16574D92" w14:textId="77777777" w:rsidR="002749D6" w:rsidRDefault="00481BD9" w:rsidP="00AC2A1F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Lidija Malović, dipl.oec.</w:t>
      </w:r>
    </w:p>
    <w:p w14:paraId="16574D93" w14:textId="77777777" w:rsidR="009F4C5D" w:rsidRDefault="009F4C5D" w:rsidP="00AC2A1F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9F4C5D" w:rsidRPr="002749D6" w14:paraId="16574D97" w14:textId="77777777" w:rsidTr="00F61CD7">
        <w:trPr>
          <w:trHeight w:val="80"/>
        </w:trPr>
        <w:tc>
          <w:tcPr>
            <w:tcW w:w="2874" w:type="dxa"/>
            <w:vAlign w:val="bottom"/>
          </w:tcPr>
          <w:p w14:paraId="16574D94" w14:textId="77777777" w:rsidR="009F4C5D" w:rsidRDefault="009F4C5D" w:rsidP="00F61CD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574D95" w14:textId="77777777" w:rsidR="00AC2A1F" w:rsidRPr="002749D6" w:rsidRDefault="00AC2A1F" w:rsidP="00F61CD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65" w:type="dxa"/>
            <w:vAlign w:val="center"/>
          </w:tcPr>
          <w:p w14:paraId="16574D96" w14:textId="77777777" w:rsidR="009F4C5D" w:rsidRPr="002749D6" w:rsidRDefault="009F4C5D" w:rsidP="00F61CD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69C49163" w14:textId="4D8B159A" w:rsidR="004D142E" w:rsidRDefault="004D142E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C89261" w14:textId="08A4807D" w:rsidR="00770D38" w:rsidRDefault="00770D38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E1E898" w14:textId="5AA4D700" w:rsidR="00770D38" w:rsidRDefault="00770D38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D8F54B" w14:textId="1E46ED01" w:rsidR="00770D38" w:rsidRDefault="00770D38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FF0008" w14:textId="4EB0E884" w:rsidR="00770D38" w:rsidRDefault="00770D38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3D4FB96" w14:textId="4CC493BD" w:rsidR="00770D38" w:rsidRDefault="00770D38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C64A961" w14:textId="2CC2C169" w:rsidR="00770D38" w:rsidRDefault="00770D38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82A473" w14:textId="1CEB984F" w:rsidR="00770D38" w:rsidRDefault="00770D38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53EE1F3" w14:textId="286ED330" w:rsidR="00770D38" w:rsidRDefault="00770D38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EA89CD9" w14:textId="65960473" w:rsidR="00770D38" w:rsidRDefault="00770D38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735A4E4" w14:textId="700394FE" w:rsidR="00770D38" w:rsidRDefault="00770D38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477D021" w14:textId="13786592" w:rsidR="00770D38" w:rsidRDefault="00770D38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CDD54E1" w14:textId="220DF01E" w:rsidR="00770D38" w:rsidRDefault="00770D38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BC1611B" w14:textId="14B6F0C0" w:rsidR="00770D38" w:rsidRDefault="00770D38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3EA21B" w14:textId="02DDD408" w:rsidR="00770D38" w:rsidRDefault="00770D38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31BF1CE" w14:textId="32181679" w:rsidR="00770D38" w:rsidRDefault="00770D38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122F7FF" w14:textId="1590DBE3" w:rsidR="00770D38" w:rsidRDefault="00770D38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1505CAB" w14:textId="32FFF7B8" w:rsidR="00770D38" w:rsidRDefault="00770D38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CF2164" w14:textId="4540C11C" w:rsidR="00770D38" w:rsidRDefault="00770D38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3D2975" w14:textId="256C68FD" w:rsidR="00770D38" w:rsidRDefault="00770D38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B047293" w14:textId="04AC41E1" w:rsidR="00770D38" w:rsidRDefault="00770D38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680B5C" w14:textId="3C420D64" w:rsidR="00770D38" w:rsidRDefault="00770D38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088593" w14:textId="5AF946D8" w:rsidR="00BD531A" w:rsidRDefault="00BD531A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1FC2A2" w14:textId="77777777" w:rsidR="00BD531A" w:rsidRDefault="00BD531A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B491810" w14:textId="77777777" w:rsidR="00E742AE" w:rsidRDefault="00E742AE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574D99" w14:textId="77777777" w:rsidR="00162BA6" w:rsidRDefault="00162BA6" w:rsidP="00162BA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162BA6" w:rsidRPr="00B57821" w14:paraId="16574D9E" w14:textId="77777777" w:rsidTr="00F61CD7">
        <w:trPr>
          <w:trHeight w:hRule="exact" w:val="1129"/>
        </w:trPr>
        <w:tc>
          <w:tcPr>
            <w:tcW w:w="2874" w:type="dxa"/>
            <w:vAlign w:val="center"/>
          </w:tcPr>
          <w:p w14:paraId="16574D9A" w14:textId="77777777" w:rsidR="00162BA6" w:rsidRPr="00F403FB" w:rsidRDefault="00162BA6" w:rsidP="00F61CD7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lastRenderedPageBreak/>
              <w:drawing>
                <wp:anchor distT="0" distB="0" distL="36195" distR="0" simplePos="0" relativeHeight="251699200" behindDoc="1" locked="0" layoutInCell="1" allowOverlap="1" wp14:anchorId="16574E19" wp14:editId="16574E1A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4" name="Picture 4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16574D9B" w14:textId="77777777" w:rsidR="00162BA6" w:rsidRDefault="00162BA6" w:rsidP="00F61C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16574D9C" w14:textId="77777777" w:rsidR="00162BA6" w:rsidRPr="00F403FB" w:rsidRDefault="00162BA6" w:rsidP="00F61C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16574D9D" w14:textId="77777777" w:rsidR="00162BA6" w:rsidRPr="00B57821" w:rsidRDefault="00162BA6" w:rsidP="00F61CD7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16574E1B" wp14:editId="16574E1C">
                  <wp:extent cx="1335405" cy="3657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BA6" w14:paraId="16574DA1" w14:textId="77777777" w:rsidTr="00F61CD7">
        <w:trPr>
          <w:trHeight w:val="437"/>
        </w:trPr>
        <w:tc>
          <w:tcPr>
            <w:tcW w:w="2874" w:type="dxa"/>
            <w:vAlign w:val="bottom"/>
          </w:tcPr>
          <w:p w14:paraId="16574D9F" w14:textId="77777777" w:rsidR="00162BA6" w:rsidRPr="00F403FB" w:rsidRDefault="00162BA6" w:rsidP="00F61CD7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700224" behindDoc="1" locked="0" layoutInCell="1" allowOverlap="0" wp14:anchorId="16574E1D" wp14:editId="16574E1E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6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6165" w:type="dxa"/>
            <w:vMerge/>
            <w:vAlign w:val="center"/>
          </w:tcPr>
          <w:p w14:paraId="16574DA0" w14:textId="77777777" w:rsidR="00162BA6" w:rsidRDefault="00162BA6" w:rsidP="00F61CD7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16574DA2" w14:textId="77777777" w:rsidR="00162BA6" w:rsidRDefault="00162BA6" w:rsidP="00162B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574DA3" w14:textId="77777777" w:rsidR="00162BA6" w:rsidRPr="005D6965" w:rsidRDefault="00162BA6" w:rsidP="00162B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color w:val="000000"/>
          <w:sz w:val="24"/>
          <w:szCs w:val="24"/>
        </w:rPr>
        <w:t>UO za proračun i financije</w:t>
      </w:r>
    </w:p>
    <w:p w14:paraId="16574DA4" w14:textId="3346EF6A" w:rsidR="00750142" w:rsidRPr="004C30B0" w:rsidRDefault="00750142" w:rsidP="00750142">
      <w:pPr>
        <w:pStyle w:val="Heading1"/>
        <w:rPr>
          <w:lang w:val="hr-HR"/>
        </w:rPr>
      </w:pPr>
      <w:r w:rsidRPr="004C30B0">
        <w:rPr>
          <w:lang w:val="hr-HR"/>
        </w:rPr>
        <w:t>Karlovac,</w:t>
      </w:r>
      <w:r>
        <w:rPr>
          <w:lang w:val="hr-HR"/>
        </w:rPr>
        <w:t xml:space="preserve"> </w:t>
      </w:r>
      <w:r w:rsidR="005463AE">
        <w:rPr>
          <w:lang w:val="hr-HR"/>
        </w:rPr>
        <w:t>1</w:t>
      </w:r>
      <w:r w:rsidR="004D2A8C">
        <w:rPr>
          <w:lang w:val="hr-HR"/>
        </w:rPr>
        <w:t>4</w:t>
      </w:r>
      <w:r w:rsidR="005463AE">
        <w:rPr>
          <w:lang w:val="hr-HR"/>
        </w:rPr>
        <w:t>.02.202</w:t>
      </w:r>
      <w:r w:rsidR="004D2A8C">
        <w:rPr>
          <w:lang w:val="hr-HR"/>
        </w:rPr>
        <w:t>3</w:t>
      </w:r>
      <w:r w:rsidR="005463AE">
        <w:rPr>
          <w:lang w:val="hr-HR"/>
        </w:rPr>
        <w:t>.</w:t>
      </w:r>
    </w:p>
    <w:p w14:paraId="16574DA5" w14:textId="77777777" w:rsidR="00750142" w:rsidRPr="00E14DD7" w:rsidRDefault="00750142" w:rsidP="00750142">
      <w:r w:rsidRPr="004C30B0">
        <w:tab/>
      </w:r>
      <w:r w:rsidRPr="004C30B0">
        <w:tab/>
      </w:r>
      <w:r w:rsidRPr="004C30B0">
        <w:tab/>
      </w:r>
      <w:r w:rsidRPr="004C30B0">
        <w:tab/>
      </w:r>
      <w:r w:rsidRPr="004C30B0">
        <w:tab/>
      </w:r>
      <w:r w:rsidRPr="004C30B0">
        <w:tab/>
      </w:r>
    </w:p>
    <w:p w14:paraId="05DDA296" w14:textId="1C01579F" w:rsidR="00D35720" w:rsidRPr="000A69DC" w:rsidRDefault="00750142" w:rsidP="00D3572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69DC">
        <w:rPr>
          <w:rFonts w:ascii="Times New Roman" w:hAnsi="Times New Roman" w:cs="Times New Roman"/>
          <w:bCs/>
          <w:sz w:val="24"/>
          <w:szCs w:val="24"/>
        </w:rPr>
        <w:t>BILJEŠKE  UZ  OBRAZAC  IZVJEŠTA</w:t>
      </w:r>
      <w:r w:rsidR="00D35720" w:rsidRPr="000A69DC">
        <w:rPr>
          <w:rFonts w:ascii="Times New Roman" w:hAnsi="Times New Roman" w:cs="Times New Roman"/>
          <w:bCs/>
          <w:sz w:val="24"/>
          <w:szCs w:val="24"/>
        </w:rPr>
        <w:t xml:space="preserve">J </w:t>
      </w:r>
      <w:r w:rsidRPr="000A69DC">
        <w:rPr>
          <w:rFonts w:ascii="Times New Roman" w:hAnsi="Times New Roman" w:cs="Times New Roman"/>
          <w:bCs/>
          <w:sz w:val="24"/>
          <w:szCs w:val="24"/>
        </w:rPr>
        <w:t>O RASHODIMA PREMA</w:t>
      </w:r>
    </w:p>
    <w:p w14:paraId="16574DA8" w14:textId="7A8B3112" w:rsidR="00750142" w:rsidRPr="000A69DC" w:rsidRDefault="00750142" w:rsidP="00D3572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69DC">
        <w:rPr>
          <w:rFonts w:ascii="Times New Roman" w:hAnsi="Times New Roman" w:cs="Times New Roman"/>
          <w:bCs/>
          <w:sz w:val="24"/>
          <w:szCs w:val="24"/>
        </w:rPr>
        <w:t>FUNKCIJSKOJ</w:t>
      </w:r>
      <w:r w:rsidR="00D35720" w:rsidRPr="000A69D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A69DC">
        <w:rPr>
          <w:rFonts w:ascii="Times New Roman" w:hAnsi="Times New Roman" w:cs="Times New Roman"/>
          <w:bCs/>
          <w:sz w:val="24"/>
          <w:szCs w:val="24"/>
        </w:rPr>
        <w:t>KLASIFIKACIJI ZA RADOBLJE OD</w:t>
      </w:r>
    </w:p>
    <w:p w14:paraId="16574DA9" w14:textId="564C768B" w:rsidR="00750142" w:rsidRPr="000A69DC" w:rsidRDefault="00750142" w:rsidP="004D142E">
      <w:pPr>
        <w:spacing w:after="0"/>
        <w:ind w:left="1416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69DC">
        <w:rPr>
          <w:rFonts w:ascii="Times New Roman" w:hAnsi="Times New Roman" w:cs="Times New Roman"/>
          <w:bCs/>
          <w:sz w:val="24"/>
          <w:szCs w:val="24"/>
        </w:rPr>
        <w:t>01.</w:t>
      </w:r>
      <w:r w:rsidR="004D142E">
        <w:rPr>
          <w:rFonts w:ascii="Times New Roman" w:hAnsi="Times New Roman" w:cs="Times New Roman"/>
          <w:bCs/>
          <w:sz w:val="24"/>
          <w:szCs w:val="24"/>
        </w:rPr>
        <w:t>siječnja do 31. prosinca 2022.godine</w:t>
      </w:r>
    </w:p>
    <w:p w14:paraId="16574DAA" w14:textId="4E6CA5E3" w:rsidR="00750142" w:rsidRPr="00E9060B" w:rsidRDefault="00750142" w:rsidP="004D142E">
      <w:pPr>
        <w:spacing w:after="0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69DC">
        <w:rPr>
          <w:rFonts w:ascii="Times New Roman" w:hAnsi="Times New Roman" w:cs="Times New Roman"/>
          <w:bCs/>
          <w:sz w:val="24"/>
          <w:szCs w:val="24"/>
        </w:rPr>
        <w:t>(OBRAZAC RAS-funkcijski)</w:t>
      </w:r>
    </w:p>
    <w:p w14:paraId="16574DAC" w14:textId="77777777" w:rsidR="00750142" w:rsidRPr="00E9060B" w:rsidRDefault="00750142" w:rsidP="00D3572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167A7C3" w14:textId="6A6BC450" w:rsidR="00816FD5" w:rsidRDefault="00816FD5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31E657" w14:textId="28103666" w:rsidR="00952FF2" w:rsidRDefault="00606A61" w:rsidP="00952FF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Šifra</w:t>
      </w:r>
      <w:r w:rsidR="002C79E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A35C4">
        <w:rPr>
          <w:rFonts w:ascii="Times New Roman" w:hAnsi="Times New Roman" w:cs="Times New Roman"/>
          <w:bCs/>
          <w:sz w:val="24"/>
          <w:szCs w:val="24"/>
        </w:rPr>
        <w:t>0</w:t>
      </w:r>
      <w:r w:rsidR="00FB0E13">
        <w:rPr>
          <w:rFonts w:ascii="Times New Roman" w:hAnsi="Times New Roman" w:cs="Times New Roman"/>
          <w:bCs/>
          <w:sz w:val="24"/>
          <w:szCs w:val="24"/>
        </w:rPr>
        <w:t>11</w:t>
      </w:r>
      <w:r w:rsidR="00FF6504">
        <w:rPr>
          <w:rFonts w:ascii="Times New Roman" w:hAnsi="Times New Roman" w:cs="Times New Roman"/>
          <w:bCs/>
          <w:sz w:val="24"/>
          <w:szCs w:val="24"/>
        </w:rPr>
        <w:t xml:space="preserve"> Izvršna i zakonodavna tijela, financijski i fiskalni poslovi – rashodi iznose </w:t>
      </w:r>
      <w:r w:rsidR="00485180">
        <w:rPr>
          <w:rFonts w:ascii="Times New Roman" w:hAnsi="Times New Roman" w:cs="Times New Roman"/>
          <w:bCs/>
          <w:sz w:val="24"/>
          <w:szCs w:val="24"/>
        </w:rPr>
        <w:t>39.526.470,69</w:t>
      </w:r>
      <w:r w:rsidR="00FF6504">
        <w:rPr>
          <w:rFonts w:ascii="Times New Roman" w:hAnsi="Times New Roman" w:cs="Times New Roman"/>
          <w:bCs/>
          <w:sz w:val="24"/>
          <w:szCs w:val="24"/>
        </w:rPr>
        <w:t xml:space="preserve"> k</w:t>
      </w:r>
      <w:r w:rsidR="00485180">
        <w:rPr>
          <w:rFonts w:ascii="Times New Roman" w:hAnsi="Times New Roman" w:cs="Times New Roman"/>
          <w:bCs/>
          <w:sz w:val="24"/>
          <w:szCs w:val="24"/>
        </w:rPr>
        <w:t>u</w:t>
      </w:r>
      <w:r w:rsidR="00FF6504">
        <w:rPr>
          <w:rFonts w:ascii="Times New Roman" w:hAnsi="Times New Roman" w:cs="Times New Roman"/>
          <w:bCs/>
          <w:sz w:val="24"/>
          <w:szCs w:val="24"/>
        </w:rPr>
        <w:t>n</w:t>
      </w:r>
      <w:r w:rsidR="00485180">
        <w:rPr>
          <w:rFonts w:ascii="Times New Roman" w:hAnsi="Times New Roman" w:cs="Times New Roman"/>
          <w:bCs/>
          <w:sz w:val="24"/>
          <w:szCs w:val="24"/>
        </w:rPr>
        <w:t>a</w:t>
      </w:r>
      <w:r w:rsidR="00FF6504">
        <w:rPr>
          <w:rFonts w:ascii="Times New Roman" w:hAnsi="Times New Roman" w:cs="Times New Roman"/>
          <w:bCs/>
          <w:sz w:val="24"/>
          <w:szCs w:val="24"/>
        </w:rPr>
        <w:t xml:space="preserve"> i </w:t>
      </w:r>
      <w:r w:rsidR="00485180">
        <w:rPr>
          <w:rFonts w:ascii="Times New Roman" w:hAnsi="Times New Roman" w:cs="Times New Roman"/>
          <w:bCs/>
          <w:sz w:val="24"/>
          <w:szCs w:val="24"/>
        </w:rPr>
        <w:t>smanjeni</w:t>
      </w:r>
      <w:r w:rsidR="00FF6504">
        <w:rPr>
          <w:rFonts w:ascii="Times New Roman" w:hAnsi="Times New Roman" w:cs="Times New Roman"/>
          <w:bCs/>
          <w:sz w:val="24"/>
          <w:szCs w:val="24"/>
        </w:rPr>
        <w:t xml:space="preserve"> su za</w:t>
      </w:r>
      <w:r w:rsidR="00025FCA">
        <w:rPr>
          <w:rFonts w:ascii="Times New Roman" w:hAnsi="Times New Roman" w:cs="Times New Roman"/>
          <w:bCs/>
          <w:sz w:val="24"/>
          <w:szCs w:val="24"/>
        </w:rPr>
        <w:t xml:space="preserve"> 7,9</w:t>
      </w:r>
      <w:r w:rsidR="00FF6504">
        <w:rPr>
          <w:rFonts w:ascii="Times New Roman" w:hAnsi="Times New Roman" w:cs="Times New Roman"/>
          <w:bCs/>
          <w:sz w:val="24"/>
          <w:szCs w:val="24"/>
        </w:rPr>
        <w:t>%</w:t>
      </w:r>
      <w:r w:rsidR="0033722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025FCA">
        <w:rPr>
          <w:rFonts w:ascii="Times New Roman" w:hAnsi="Times New Roman" w:cs="Times New Roman"/>
          <w:bCs/>
          <w:sz w:val="24"/>
          <w:szCs w:val="24"/>
        </w:rPr>
        <w:t>Smanjenje</w:t>
      </w:r>
      <w:r w:rsidR="005F6E21">
        <w:rPr>
          <w:rFonts w:ascii="Times New Roman" w:hAnsi="Times New Roman" w:cs="Times New Roman"/>
          <w:bCs/>
          <w:sz w:val="24"/>
          <w:szCs w:val="24"/>
        </w:rPr>
        <w:t xml:space="preserve"> se očituje na</w:t>
      </w:r>
      <w:r w:rsidR="001F718F">
        <w:rPr>
          <w:rFonts w:ascii="Times New Roman" w:hAnsi="Times New Roman" w:cs="Times New Roman"/>
          <w:bCs/>
          <w:sz w:val="24"/>
          <w:szCs w:val="24"/>
        </w:rPr>
        <w:t xml:space="preserve">jvećim dijelom na </w:t>
      </w:r>
      <w:r w:rsidR="00F17FDB">
        <w:rPr>
          <w:rFonts w:ascii="Times New Roman" w:hAnsi="Times New Roman" w:cs="Times New Roman"/>
          <w:bCs/>
          <w:sz w:val="24"/>
          <w:szCs w:val="24"/>
        </w:rPr>
        <w:t>smanjenim</w:t>
      </w:r>
      <w:r w:rsidR="00DF3F84">
        <w:rPr>
          <w:rFonts w:ascii="Times New Roman" w:hAnsi="Times New Roman" w:cs="Times New Roman"/>
          <w:bCs/>
          <w:sz w:val="24"/>
          <w:szCs w:val="24"/>
        </w:rPr>
        <w:t xml:space="preserve"> rashodima za </w:t>
      </w:r>
      <w:r w:rsidR="00095CF3">
        <w:rPr>
          <w:rFonts w:ascii="Times New Roman" w:hAnsi="Times New Roman" w:cs="Times New Roman"/>
          <w:bCs/>
          <w:sz w:val="24"/>
          <w:szCs w:val="24"/>
        </w:rPr>
        <w:t>financiranje rada mjesne samouprave</w:t>
      </w:r>
      <w:r w:rsidR="00DF3F8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F718F">
        <w:rPr>
          <w:rFonts w:ascii="Times New Roman" w:hAnsi="Times New Roman" w:cs="Times New Roman"/>
          <w:bCs/>
          <w:sz w:val="24"/>
          <w:szCs w:val="24"/>
        </w:rPr>
        <w:t xml:space="preserve">te na </w:t>
      </w:r>
      <w:r w:rsidR="00F17FDB">
        <w:rPr>
          <w:rFonts w:ascii="Times New Roman" w:hAnsi="Times New Roman" w:cs="Times New Roman"/>
          <w:bCs/>
          <w:sz w:val="24"/>
          <w:szCs w:val="24"/>
        </w:rPr>
        <w:t>smanjenim</w:t>
      </w:r>
      <w:r w:rsidR="00DF3F84">
        <w:rPr>
          <w:rFonts w:ascii="Times New Roman" w:hAnsi="Times New Roman" w:cs="Times New Roman"/>
          <w:bCs/>
          <w:sz w:val="24"/>
          <w:szCs w:val="24"/>
        </w:rPr>
        <w:t xml:space="preserve"> rashodima po pravomoćnim sudskim presudama</w:t>
      </w:r>
      <w:r w:rsidR="00276DE1">
        <w:rPr>
          <w:rFonts w:ascii="Times New Roman" w:hAnsi="Times New Roman" w:cs="Times New Roman"/>
          <w:bCs/>
          <w:sz w:val="24"/>
          <w:szCs w:val="24"/>
        </w:rPr>
        <w:t xml:space="preserve"> u odnosu na izvještajno razdoblje prethodne godine. </w:t>
      </w:r>
    </w:p>
    <w:p w14:paraId="1E466563" w14:textId="3DB83670" w:rsidR="00014452" w:rsidRDefault="00606A61" w:rsidP="00952FF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Šifra</w:t>
      </w:r>
      <w:r w:rsidR="007E4FC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400F7">
        <w:rPr>
          <w:rFonts w:ascii="Times New Roman" w:hAnsi="Times New Roman" w:cs="Times New Roman"/>
          <w:bCs/>
          <w:sz w:val="24"/>
          <w:szCs w:val="24"/>
        </w:rPr>
        <w:t>0</w:t>
      </w:r>
      <w:r w:rsidR="00014452">
        <w:rPr>
          <w:rFonts w:ascii="Times New Roman" w:hAnsi="Times New Roman" w:cs="Times New Roman"/>
          <w:bCs/>
          <w:sz w:val="24"/>
          <w:szCs w:val="24"/>
        </w:rPr>
        <w:t>1</w:t>
      </w:r>
      <w:r w:rsidR="00471547">
        <w:rPr>
          <w:rFonts w:ascii="Times New Roman" w:hAnsi="Times New Roman" w:cs="Times New Roman"/>
          <w:bCs/>
          <w:sz w:val="24"/>
          <w:szCs w:val="24"/>
        </w:rPr>
        <w:t>6</w:t>
      </w:r>
      <w:r w:rsidR="00AA35C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D3CF6">
        <w:rPr>
          <w:rFonts w:ascii="Times New Roman" w:hAnsi="Times New Roman" w:cs="Times New Roman"/>
          <w:bCs/>
          <w:sz w:val="24"/>
          <w:szCs w:val="24"/>
        </w:rPr>
        <w:t xml:space="preserve">Opće javne usluge koje nisu drugdje svrstane – rashodi su </w:t>
      </w:r>
      <w:r w:rsidR="000400F7">
        <w:rPr>
          <w:rFonts w:ascii="Times New Roman" w:hAnsi="Times New Roman" w:cs="Times New Roman"/>
          <w:bCs/>
          <w:sz w:val="24"/>
          <w:szCs w:val="24"/>
        </w:rPr>
        <w:t xml:space="preserve">povećani za </w:t>
      </w:r>
      <w:r w:rsidR="00471547">
        <w:rPr>
          <w:rFonts w:ascii="Times New Roman" w:hAnsi="Times New Roman" w:cs="Times New Roman"/>
          <w:bCs/>
          <w:sz w:val="24"/>
          <w:szCs w:val="24"/>
        </w:rPr>
        <w:t>16,1</w:t>
      </w:r>
      <w:r w:rsidR="000400F7">
        <w:rPr>
          <w:rFonts w:ascii="Times New Roman" w:hAnsi="Times New Roman" w:cs="Times New Roman"/>
          <w:bCs/>
          <w:sz w:val="24"/>
          <w:szCs w:val="24"/>
        </w:rPr>
        <w:t xml:space="preserve">% i iznose </w:t>
      </w:r>
      <w:r w:rsidR="00471547">
        <w:rPr>
          <w:rFonts w:ascii="Times New Roman" w:hAnsi="Times New Roman" w:cs="Times New Roman"/>
          <w:bCs/>
          <w:sz w:val="24"/>
          <w:szCs w:val="24"/>
        </w:rPr>
        <w:t>1.181.018,76</w:t>
      </w:r>
      <w:r w:rsidR="00D73045">
        <w:rPr>
          <w:rFonts w:ascii="Times New Roman" w:hAnsi="Times New Roman" w:cs="Times New Roman"/>
          <w:bCs/>
          <w:sz w:val="24"/>
          <w:szCs w:val="24"/>
        </w:rPr>
        <w:t xml:space="preserve"> k</w:t>
      </w:r>
      <w:r w:rsidR="00471547">
        <w:rPr>
          <w:rFonts w:ascii="Times New Roman" w:hAnsi="Times New Roman" w:cs="Times New Roman"/>
          <w:bCs/>
          <w:sz w:val="24"/>
          <w:szCs w:val="24"/>
        </w:rPr>
        <w:t>u</w:t>
      </w:r>
      <w:r w:rsidR="00D73045">
        <w:rPr>
          <w:rFonts w:ascii="Times New Roman" w:hAnsi="Times New Roman" w:cs="Times New Roman"/>
          <w:bCs/>
          <w:sz w:val="24"/>
          <w:szCs w:val="24"/>
        </w:rPr>
        <w:t>n</w:t>
      </w:r>
      <w:r w:rsidR="00471547">
        <w:rPr>
          <w:rFonts w:ascii="Times New Roman" w:hAnsi="Times New Roman" w:cs="Times New Roman"/>
          <w:bCs/>
          <w:sz w:val="24"/>
          <w:szCs w:val="24"/>
        </w:rPr>
        <w:t>a</w:t>
      </w:r>
      <w:r w:rsidR="00D73045">
        <w:rPr>
          <w:rFonts w:ascii="Times New Roman" w:hAnsi="Times New Roman" w:cs="Times New Roman"/>
          <w:bCs/>
          <w:sz w:val="24"/>
          <w:szCs w:val="24"/>
        </w:rPr>
        <w:t>, a povećanje se odnosi n</w:t>
      </w:r>
      <w:r w:rsidR="00A857F5">
        <w:rPr>
          <w:rFonts w:ascii="Times New Roman" w:hAnsi="Times New Roman" w:cs="Times New Roman"/>
          <w:bCs/>
          <w:sz w:val="24"/>
          <w:szCs w:val="24"/>
        </w:rPr>
        <w:t xml:space="preserve">a financiranje </w:t>
      </w:r>
      <w:r w:rsidR="007E797D">
        <w:rPr>
          <w:rFonts w:ascii="Times New Roman" w:hAnsi="Times New Roman" w:cs="Times New Roman"/>
          <w:bCs/>
          <w:sz w:val="24"/>
          <w:szCs w:val="24"/>
        </w:rPr>
        <w:t>programa</w:t>
      </w:r>
      <w:r w:rsidR="008A7862">
        <w:rPr>
          <w:rFonts w:ascii="Times New Roman" w:hAnsi="Times New Roman" w:cs="Times New Roman"/>
          <w:bCs/>
          <w:sz w:val="24"/>
          <w:szCs w:val="24"/>
        </w:rPr>
        <w:t xml:space="preserve"> udruga</w:t>
      </w:r>
      <w:r w:rsidR="00A857F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A05EE">
        <w:rPr>
          <w:rFonts w:ascii="Times New Roman" w:hAnsi="Times New Roman" w:cs="Times New Roman"/>
          <w:bCs/>
          <w:sz w:val="24"/>
          <w:szCs w:val="24"/>
        </w:rPr>
        <w:t xml:space="preserve">tijekom godine budući da su ovi rashodi </w:t>
      </w:r>
      <w:r w:rsidR="00D73045">
        <w:rPr>
          <w:rFonts w:ascii="Times New Roman" w:hAnsi="Times New Roman" w:cs="Times New Roman"/>
          <w:bCs/>
          <w:sz w:val="24"/>
          <w:szCs w:val="24"/>
        </w:rPr>
        <w:t>bili značajno smanjeni prethodne godine zbog epidemije</w:t>
      </w:r>
      <w:r w:rsidR="008A7862">
        <w:rPr>
          <w:rFonts w:ascii="Times New Roman" w:hAnsi="Times New Roman" w:cs="Times New Roman"/>
          <w:bCs/>
          <w:sz w:val="24"/>
          <w:szCs w:val="24"/>
        </w:rPr>
        <w:t>.</w:t>
      </w:r>
    </w:p>
    <w:p w14:paraId="062DC10C" w14:textId="77777777" w:rsidR="00C14761" w:rsidRDefault="00C14761" w:rsidP="00952FF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6859D64" w14:textId="2DAA3274" w:rsidR="004E5643" w:rsidRDefault="00606A61" w:rsidP="00952FF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Šifra</w:t>
      </w:r>
      <w:r w:rsidR="005E2E19" w:rsidRPr="00E9060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341CE" w:rsidRPr="00E9060B">
        <w:rPr>
          <w:rFonts w:ascii="Times New Roman" w:hAnsi="Times New Roman" w:cs="Times New Roman"/>
          <w:bCs/>
          <w:sz w:val="24"/>
          <w:szCs w:val="24"/>
        </w:rPr>
        <w:t>0</w:t>
      </w:r>
      <w:r w:rsidR="00BA1F0D">
        <w:rPr>
          <w:rFonts w:ascii="Times New Roman" w:hAnsi="Times New Roman" w:cs="Times New Roman"/>
          <w:bCs/>
          <w:sz w:val="24"/>
          <w:szCs w:val="24"/>
        </w:rPr>
        <w:t>3</w:t>
      </w:r>
      <w:r w:rsidR="00B83BE3">
        <w:rPr>
          <w:rFonts w:ascii="Times New Roman" w:hAnsi="Times New Roman" w:cs="Times New Roman"/>
          <w:bCs/>
          <w:sz w:val="24"/>
          <w:szCs w:val="24"/>
        </w:rPr>
        <w:t>6</w:t>
      </w:r>
      <w:r w:rsidR="00014452">
        <w:rPr>
          <w:rFonts w:ascii="Times New Roman" w:hAnsi="Times New Roman" w:cs="Times New Roman"/>
          <w:bCs/>
          <w:sz w:val="24"/>
          <w:szCs w:val="24"/>
        </w:rPr>
        <w:t xml:space="preserve"> Rashodi za javni red i sigurnost koji nisu drugdje svrstani – rashodi su izvršeni u iznosu od </w:t>
      </w:r>
      <w:r w:rsidR="000B01E5">
        <w:rPr>
          <w:rFonts w:ascii="Times New Roman" w:hAnsi="Times New Roman" w:cs="Times New Roman"/>
          <w:bCs/>
          <w:sz w:val="24"/>
          <w:szCs w:val="24"/>
        </w:rPr>
        <w:t xml:space="preserve">774.801,84 kuna </w:t>
      </w:r>
      <w:r w:rsidR="00F166CD">
        <w:rPr>
          <w:rFonts w:ascii="Times New Roman" w:hAnsi="Times New Roman" w:cs="Times New Roman"/>
          <w:bCs/>
          <w:sz w:val="24"/>
          <w:szCs w:val="24"/>
        </w:rPr>
        <w:t xml:space="preserve">što je </w:t>
      </w:r>
      <w:r w:rsidR="000B01E5">
        <w:rPr>
          <w:rFonts w:ascii="Times New Roman" w:hAnsi="Times New Roman" w:cs="Times New Roman"/>
          <w:bCs/>
          <w:sz w:val="24"/>
          <w:szCs w:val="24"/>
        </w:rPr>
        <w:t xml:space="preserve">za 30,7% manje </w:t>
      </w:r>
      <w:r w:rsidR="00F166CD">
        <w:rPr>
          <w:rFonts w:ascii="Times New Roman" w:hAnsi="Times New Roman" w:cs="Times New Roman"/>
          <w:bCs/>
          <w:sz w:val="24"/>
          <w:szCs w:val="24"/>
        </w:rPr>
        <w:t>nego prethodne godine</w:t>
      </w:r>
      <w:r w:rsidR="00FB7EFA">
        <w:rPr>
          <w:rFonts w:ascii="Times New Roman" w:hAnsi="Times New Roman" w:cs="Times New Roman"/>
          <w:bCs/>
          <w:sz w:val="24"/>
          <w:szCs w:val="24"/>
        </w:rPr>
        <w:t>, a primarno se odnose na rashode financiranja hitn</w:t>
      </w:r>
      <w:r w:rsidR="00EB4B9C">
        <w:rPr>
          <w:rFonts w:ascii="Times New Roman" w:hAnsi="Times New Roman" w:cs="Times New Roman"/>
          <w:bCs/>
          <w:sz w:val="24"/>
          <w:szCs w:val="24"/>
        </w:rPr>
        <w:t>ih mjera ublažavanja posljedica šteta od potresa u gradu Karlovcu.</w:t>
      </w:r>
    </w:p>
    <w:p w14:paraId="5B3BF59B" w14:textId="77777777" w:rsidR="00C14761" w:rsidRDefault="00C14761" w:rsidP="00952FF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28F5274" w14:textId="3687A626" w:rsidR="00F20A65" w:rsidRDefault="00606A61" w:rsidP="00952FF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Šifra</w:t>
      </w:r>
      <w:r w:rsidR="004E5643">
        <w:rPr>
          <w:rFonts w:ascii="Times New Roman" w:hAnsi="Times New Roman" w:cs="Times New Roman"/>
          <w:bCs/>
          <w:sz w:val="24"/>
          <w:szCs w:val="24"/>
        </w:rPr>
        <w:t xml:space="preserve"> 0</w:t>
      </w:r>
      <w:r w:rsidR="003A27B4">
        <w:rPr>
          <w:rFonts w:ascii="Times New Roman" w:hAnsi="Times New Roman" w:cs="Times New Roman"/>
          <w:bCs/>
          <w:sz w:val="24"/>
          <w:szCs w:val="24"/>
        </w:rPr>
        <w:t>41</w:t>
      </w:r>
      <w:r w:rsidR="004E5643">
        <w:rPr>
          <w:rFonts w:ascii="Times New Roman" w:hAnsi="Times New Roman" w:cs="Times New Roman"/>
          <w:bCs/>
          <w:sz w:val="24"/>
          <w:szCs w:val="24"/>
        </w:rPr>
        <w:t xml:space="preserve"> Opći ekonomski, trgovački i poslovi vez</w:t>
      </w:r>
      <w:r w:rsidR="00A81B59">
        <w:rPr>
          <w:rFonts w:ascii="Times New Roman" w:hAnsi="Times New Roman" w:cs="Times New Roman"/>
          <w:bCs/>
          <w:sz w:val="24"/>
          <w:szCs w:val="24"/>
        </w:rPr>
        <w:t>ani uz rad</w:t>
      </w:r>
      <w:r w:rsidR="004E564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549DD">
        <w:rPr>
          <w:rFonts w:ascii="Times New Roman" w:hAnsi="Times New Roman" w:cs="Times New Roman"/>
          <w:bCs/>
          <w:sz w:val="24"/>
          <w:szCs w:val="24"/>
        </w:rPr>
        <w:t xml:space="preserve">– rashodi su </w:t>
      </w:r>
      <w:r w:rsidR="00E81EE1">
        <w:rPr>
          <w:rFonts w:ascii="Times New Roman" w:hAnsi="Times New Roman" w:cs="Times New Roman"/>
          <w:bCs/>
          <w:sz w:val="24"/>
          <w:szCs w:val="24"/>
        </w:rPr>
        <w:t>smanjeni</w:t>
      </w:r>
      <w:r w:rsidR="007549DD">
        <w:rPr>
          <w:rFonts w:ascii="Times New Roman" w:hAnsi="Times New Roman" w:cs="Times New Roman"/>
          <w:bCs/>
          <w:sz w:val="24"/>
          <w:szCs w:val="24"/>
        </w:rPr>
        <w:t xml:space="preserve"> za </w:t>
      </w:r>
      <w:r w:rsidR="003A27B4">
        <w:rPr>
          <w:rFonts w:ascii="Times New Roman" w:hAnsi="Times New Roman" w:cs="Times New Roman"/>
          <w:bCs/>
          <w:sz w:val="24"/>
          <w:szCs w:val="24"/>
        </w:rPr>
        <w:t>58,0</w:t>
      </w:r>
      <w:r w:rsidR="00A81B59">
        <w:rPr>
          <w:rFonts w:ascii="Times New Roman" w:hAnsi="Times New Roman" w:cs="Times New Roman"/>
          <w:bCs/>
          <w:sz w:val="24"/>
          <w:szCs w:val="24"/>
        </w:rPr>
        <w:t xml:space="preserve">% i iznose </w:t>
      </w:r>
      <w:r w:rsidR="003A27B4">
        <w:rPr>
          <w:rFonts w:ascii="Times New Roman" w:hAnsi="Times New Roman" w:cs="Times New Roman"/>
          <w:bCs/>
          <w:sz w:val="24"/>
          <w:szCs w:val="24"/>
        </w:rPr>
        <w:t>14.690</w:t>
      </w:r>
      <w:r w:rsidR="00837EF7">
        <w:rPr>
          <w:rFonts w:ascii="Times New Roman" w:hAnsi="Times New Roman" w:cs="Times New Roman"/>
          <w:bCs/>
          <w:sz w:val="24"/>
          <w:szCs w:val="24"/>
        </w:rPr>
        <w:t xml:space="preserve"> k</w:t>
      </w:r>
      <w:r w:rsidR="003A27B4">
        <w:rPr>
          <w:rFonts w:ascii="Times New Roman" w:hAnsi="Times New Roman" w:cs="Times New Roman"/>
          <w:bCs/>
          <w:sz w:val="24"/>
          <w:szCs w:val="24"/>
        </w:rPr>
        <w:t>u</w:t>
      </w:r>
      <w:r w:rsidR="00837EF7">
        <w:rPr>
          <w:rFonts w:ascii="Times New Roman" w:hAnsi="Times New Roman" w:cs="Times New Roman"/>
          <w:bCs/>
          <w:sz w:val="24"/>
          <w:szCs w:val="24"/>
        </w:rPr>
        <w:t>n</w:t>
      </w:r>
      <w:r w:rsidR="003A27B4">
        <w:rPr>
          <w:rFonts w:ascii="Times New Roman" w:hAnsi="Times New Roman" w:cs="Times New Roman"/>
          <w:bCs/>
          <w:sz w:val="24"/>
          <w:szCs w:val="24"/>
        </w:rPr>
        <w:t>a</w:t>
      </w:r>
      <w:r w:rsidR="00837EF7">
        <w:rPr>
          <w:rFonts w:ascii="Times New Roman" w:hAnsi="Times New Roman" w:cs="Times New Roman"/>
          <w:bCs/>
          <w:sz w:val="24"/>
          <w:szCs w:val="24"/>
        </w:rPr>
        <w:t>,</w:t>
      </w:r>
      <w:r w:rsidR="007549DD">
        <w:rPr>
          <w:rFonts w:ascii="Times New Roman" w:hAnsi="Times New Roman" w:cs="Times New Roman"/>
          <w:bCs/>
          <w:sz w:val="24"/>
          <w:szCs w:val="24"/>
        </w:rPr>
        <w:t xml:space="preserve"> a odnose se na  usluge promidžbe i informiranja </w:t>
      </w:r>
      <w:r w:rsidR="004809C0">
        <w:rPr>
          <w:rFonts w:ascii="Times New Roman" w:hAnsi="Times New Roman" w:cs="Times New Roman"/>
          <w:bCs/>
          <w:sz w:val="24"/>
          <w:szCs w:val="24"/>
        </w:rPr>
        <w:t>u programu razvoja malog i srednjeg poduzetništva</w:t>
      </w:r>
      <w:r w:rsidR="0063762E">
        <w:rPr>
          <w:rFonts w:ascii="Times New Roman" w:hAnsi="Times New Roman" w:cs="Times New Roman"/>
          <w:bCs/>
          <w:sz w:val="24"/>
          <w:szCs w:val="24"/>
        </w:rPr>
        <w:t>.</w:t>
      </w:r>
    </w:p>
    <w:p w14:paraId="7AD9704C" w14:textId="3F25A4E3" w:rsidR="00C824D1" w:rsidRDefault="00606A61" w:rsidP="00952FF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Šifra</w:t>
      </w:r>
      <w:r w:rsidR="00F20A65" w:rsidRPr="00D93F1E">
        <w:rPr>
          <w:rFonts w:ascii="Times New Roman" w:hAnsi="Times New Roman" w:cs="Times New Roman"/>
          <w:bCs/>
          <w:sz w:val="24"/>
          <w:szCs w:val="24"/>
        </w:rPr>
        <w:t xml:space="preserve"> 0</w:t>
      </w:r>
      <w:r w:rsidR="0014082A" w:rsidRPr="00D93F1E">
        <w:rPr>
          <w:rFonts w:ascii="Times New Roman" w:hAnsi="Times New Roman" w:cs="Times New Roman"/>
          <w:bCs/>
          <w:sz w:val="24"/>
          <w:szCs w:val="24"/>
        </w:rPr>
        <w:t>47</w:t>
      </w:r>
      <w:r w:rsidR="00F20A65" w:rsidRPr="00D93F1E">
        <w:rPr>
          <w:rFonts w:ascii="Times New Roman" w:hAnsi="Times New Roman" w:cs="Times New Roman"/>
          <w:bCs/>
          <w:sz w:val="24"/>
          <w:szCs w:val="24"/>
        </w:rPr>
        <w:t xml:space="preserve"> Ostale industrije –</w:t>
      </w:r>
      <w:r w:rsidR="00F20A65">
        <w:rPr>
          <w:rFonts w:ascii="Times New Roman" w:hAnsi="Times New Roman" w:cs="Times New Roman"/>
          <w:bCs/>
          <w:sz w:val="24"/>
          <w:szCs w:val="24"/>
        </w:rPr>
        <w:t xml:space="preserve"> rashodi su</w:t>
      </w:r>
      <w:r w:rsidR="0050588A">
        <w:rPr>
          <w:rFonts w:ascii="Times New Roman" w:hAnsi="Times New Roman" w:cs="Times New Roman"/>
          <w:bCs/>
          <w:sz w:val="24"/>
          <w:szCs w:val="24"/>
        </w:rPr>
        <w:t xml:space="preserve"> povećani </w:t>
      </w:r>
      <w:r w:rsidR="0014082A">
        <w:rPr>
          <w:rFonts w:ascii="Times New Roman" w:hAnsi="Times New Roman" w:cs="Times New Roman"/>
          <w:bCs/>
          <w:sz w:val="24"/>
          <w:szCs w:val="24"/>
        </w:rPr>
        <w:t>za 70,3%</w:t>
      </w:r>
      <w:r w:rsidR="0050588A">
        <w:rPr>
          <w:rFonts w:ascii="Times New Roman" w:hAnsi="Times New Roman" w:cs="Times New Roman"/>
          <w:bCs/>
          <w:sz w:val="24"/>
          <w:szCs w:val="24"/>
        </w:rPr>
        <w:t xml:space="preserve"> i iznose</w:t>
      </w:r>
      <w:r w:rsidR="0014082A">
        <w:rPr>
          <w:rFonts w:ascii="Times New Roman" w:hAnsi="Times New Roman" w:cs="Times New Roman"/>
          <w:bCs/>
          <w:sz w:val="24"/>
          <w:szCs w:val="24"/>
        </w:rPr>
        <w:t xml:space="preserve"> 5.126.116,34 kuna</w:t>
      </w:r>
      <w:r w:rsidR="00B75367">
        <w:rPr>
          <w:rFonts w:ascii="Times New Roman" w:hAnsi="Times New Roman" w:cs="Times New Roman"/>
          <w:bCs/>
          <w:sz w:val="24"/>
          <w:szCs w:val="24"/>
        </w:rPr>
        <w:t xml:space="preserve">, a povećanje se odnosi na </w:t>
      </w:r>
      <w:r w:rsidR="006A3C5E">
        <w:rPr>
          <w:rFonts w:ascii="Times New Roman" w:hAnsi="Times New Roman" w:cs="Times New Roman"/>
          <w:bCs/>
          <w:sz w:val="24"/>
          <w:szCs w:val="24"/>
        </w:rPr>
        <w:t>povećane rashode za turističku infrastrukturu, povećane rasho</w:t>
      </w:r>
      <w:r w:rsidR="00C21A20">
        <w:rPr>
          <w:rFonts w:ascii="Times New Roman" w:hAnsi="Times New Roman" w:cs="Times New Roman"/>
          <w:bCs/>
          <w:sz w:val="24"/>
          <w:szCs w:val="24"/>
        </w:rPr>
        <w:t>de plaće i materijalne troškove Aquatike, te povećane rashode za manif</w:t>
      </w:r>
      <w:r w:rsidR="00947268">
        <w:rPr>
          <w:rFonts w:ascii="Times New Roman" w:hAnsi="Times New Roman" w:cs="Times New Roman"/>
          <w:bCs/>
          <w:sz w:val="24"/>
          <w:szCs w:val="24"/>
        </w:rPr>
        <w:t>estacije dana piva i Adventa.</w:t>
      </w:r>
    </w:p>
    <w:p w14:paraId="01DC4EBD" w14:textId="77777777" w:rsidR="00C14761" w:rsidRPr="00E9060B" w:rsidRDefault="00C14761" w:rsidP="00952FF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04D71E9" w14:textId="4EA7EFCD" w:rsidR="008124B8" w:rsidRDefault="00E269A2" w:rsidP="001700D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="00606A61">
        <w:rPr>
          <w:rFonts w:ascii="Times New Roman" w:hAnsi="Times New Roman" w:cs="Times New Roman"/>
          <w:bCs/>
          <w:sz w:val="24"/>
          <w:szCs w:val="24"/>
        </w:rPr>
        <w:t>Šifra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52BD9">
        <w:rPr>
          <w:rFonts w:ascii="Times New Roman" w:hAnsi="Times New Roman" w:cs="Times New Roman"/>
          <w:bCs/>
          <w:sz w:val="24"/>
          <w:szCs w:val="24"/>
        </w:rPr>
        <w:t xml:space="preserve">051 Gospodarenje otpadom rashodi su povećani za 51,5% u odnosu na izvještajno razdoblje prethodne godine i iznose 9.277.934,64 kuna, a </w:t>
      </w:r>
      <w:r w:rsidR="00AD75EB">
        <w:rPr>
          <w:rFonts w:ascii="Times New Roman" w:hAnsi="Times New Roman" w:cs="Times New Roman"/>
          <w:bCs/>
          <w:sz w:val="24"/>
          <w:szCs w:val="24"/>
        </w:rPr>
        <w:t xml:space="preserve">odnose se na povećane troškove </w:t>
      </w:r>
      <w:r w:rsidR="007F2E10">
        <w:rPr>
          <w:rFonts w:ascii="Times New Roman" w:hAnsi="Times New Roman" w:cs="Times New Roman"/>
          <w:bCs/>
          <w:sz w:val="24"/>
          <w:szCs w:val="24"/>
        </w:rPr>
        <w:t xml:space="preserve">održavanja sustava odvodnje te troškove nabave kompostera. </w:t>
      </w:r>
    </w:p>
    <w:p w14:paraId="19622404" w14:textId="3CD6FEEA" w:rsidR="008124B8" w:rsidRDefault="00606A61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Šifra</w:t>
      </w:r>
      <w:r w:rsidR="00057C63" w:rsidRPr="00E9060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6068E" w:rsidRPr="00E9060B">
        <w:rPr>
          <w:rFonts w:ascii="Times New Roman" w:hAnsi="Times New Roman" w:cs="Times New Roman"/>
          <w:bCs/>
          <w:sz w:val="24"/>
          <w:szCs w:val="24"/>
        </w:rPr>
        <w:t>0</w:t>
      </w:r>
      <w:r w:rsidR="000427D3">
        <w:rPr>
          <w:rFonts w:ascii="Times New Roman" w:hAnsi="Times New Roman" w:cs="Times New Roman"/>
          <w:bCs/>
          <w:sz w:val="24"/>
          <w:szCs w:val="24"/>
        </w:rPr>
        <w:t>54</w:t>
      </w:r>
      <w:r w:rsidR="000E6CD6">
        <w:rPr>
          <w:rFonts w:ascii="Times New Roman" w:hAnsi="Times New Roman" w:cs="Times New Roman"/>
          <w:bCs/>
          <w:sz w:val="24"/>
          <w:szCs w:val="24"/>
        </w:rPr>
        <w:t xml:space="preserve"> Zaštita bioraznolikosti i krajolika – rashodi su </w:t>
      </w:r>
      <w:r w:rsidR="000427D3">
        <w:rPr>
          <w:rFonts w:ascii="Times New Roman" w:hAnsi="Times New Roman" w:cs="Times New Roman"/>
          <w:bCs/>
          <w:sz w:val="24"/>
          <w:szCs w:val="24"/>
        </w:rPr>
        <w:t>smanjeni</w:t>
      </w:r>
      <w:r w:rsidR="001700DA">
        <w:rPr>
          <w:rFonts w:ascii="Times New Roman" w:hAnsi="Times New Roman" w:cs="Times New Roman"/>
          <w:bCs/>
          <w:sz w:val="24"/>
          <w:szCs w:val="24"/>
        </w:rPr>
        <w:t xml:space="preserve"> za </w:t>
      </w:r>
      <w:r w:rsidR="000427D3">
        <w:rPr>
          <w:rFonts w:ascii="Times New Roman" w:hAnsi="Times New Roman" w:cs="Times New Roman"/>
          <w:bCs/>
          <w:sz w:val="24"/>
          <w:szCs w:val="24"/>
        </w:rPr>
        <w:t>35,2</w:t>
      </w:r>
      <w:r w:rsidR="001700DA">
        <w:rPr>
          <w:rFonts w:ascii="Times New Roman" w:hAnsi="Times New Roman" w:cs="Times New Roman"/>
          <w:bCs/>
          <w:sz w:val="24"/>
          <w:szCs w:val="24"/>
        </w:rPr>
        <w:t xml:space="preserve">% i iznose </w:t>
      </w:r>
      <w:r w:rsidR="000427D3">
        <w:rPr>
          <w:rFonts w:ascii="Times New Roman" w:hAnsi="Times New Roman" w:cs="Times New Roman"/>
          <w:bCs/>
          <w:sz w:val="24"/>
          <w:szCs w:val="24"/>
        </w:rPr>
        <w:t>1.745.040,83</w:t>
      </w:r>
      <w:r w:rsidR="001700DA">
        <w:rPr>
          <w:rFonts w:ascii="Times New Roman" w:hAnsi="Times New Roman" w:cs="Times New Roman"/>
          <w:bCs/>
          <w:sz w:val="24"/>
          <w:szCs w:val="24"/>
        </w:rPr>
        <w:t xml:space="preserve"> k</w:t>
      </w:r>
      <w:r w:rsidR="000427D3">
        <w:rPr>
          <w:rFonts w:ascii="Times New Roman" w:hAnsi="Times New Roman" w:cs="Times New Roman"/>
          <w:bCs/>
          <w:sz w:val="24"/>
          <w:szCs w:val="24"/>
        </w:rPr>
        <w:t>u</w:t>
      </w:r>
      <w:r w:rsidR="001700DA">
        <w:rPr>
          <w:rFonts w:ascii="Times New Roman" w:hAnsi="Times New Roman" w:cs="Times New Roman"/>
          <w:bCs/>
          <w:sz w:val="24"/>
          <w:szCs w:val="24"/>
        </w:rPr>
        <w:t>n</w:t>
      </w:r>
      <w:r w:rsidR="000427D3">
        <w:rPr>
          <w:rFonts w:ascii="Times New Roman" w:hAnsi="Times New Roman" w:cs="Times New Roman"/>
          <w:bCs/>
          <w:sz w:val="24"/>
          <w:szCs w:val="24"/>
        </w:rPr>
        <w:t>a</w:t>
      </w:r>
      <w:r w:rsidR="00745C08">
        <w:rPr>
          <w:rFonts w:ascii="Times New Roman" w:hAnsi="Times New Roman" w:cs="Times New Roman"/>
          <w:bCs/>
          <w:sz w:val="24"/>
          <w:szCs w:val="24"/>
        </w:rPr>
        <w:t xml:space="preserve">, a </w:t>
      </w:r>
      <w:r w:rsidR="00E269A2">
        <w:rPr>
          <w:rFonts w:ascii="Times New Roman" w:hAnsi="Times New Roman" w:cs="Times New Roman"/>
          <w:bCs/>
          <w:sz w:val="24"/>
          <w:szCs w:val="24"/>
        </w:rPr>
        <w:t>smanjenje</w:t>
      </w:r>
      <w:r w:rsidR="00FB0B23">
        <w:rPr>
          <w:rFonts w:ascii="Times New Roman" w:hAnsi="Times New Roman" w:cs="Times New Roman"/>
          <w:bCs/>
          <w:sz w:val="24"/>
          <w:szCs w:val="24"/>
        </w:rPr>
        <w:t xml:space="preserve"> se odnosi na rashode za sanaciju odlagališta Ilovac</w:t>
      </w:r>
      <w:r w:rsidR="00E269A2">
        <w:rPr>
          <w:rFonts w:ascii="Times New Roman" w:hAnsi="Times New Roman" w:cs="Times New Roman"/>
          <w:bCs/>
          <w:sz w:val="24"/>
          <w:szCs w:val="24"/>
        </w:rPr>
        <w:t>.</w:t>
      </w:r>
    </w:p>
    <w:p w14:paraId="694A4BFB" w14:textId="0367773A" w:rsidR="000E692D" w:rsidRDefault="001151F7" w:rsidP="00AA106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Šifra</w:t>
      </w:r>
      <w:r w:rsidR="004E0EEC">
        <w:rPr>
          <w:rFonts w:ascii="Times New Roman" w:hAnsi="Times New Roman" w:cs="Times New Roman"/>
          <w:bCs/>
          <w:sz w:val="24"/>
          <w:szCs w:val="24"/>
        </w:rPr>
        <w:t xml:space="preserve"> 055 Istraživanje i razvoj: Zaštita okoliša rashodi su povećani za 12 puta u odnosu na izvještajno razdoblje 2021. godine</w:t>
      </w:r>
      <w:r w:rsidR="00E85616">
        <w:rPr>
          <w:rFonts w:ascii="Times New Roman" w:hAnsi="Times New Roman" w:cs="Times New Roman"/>
          <w:bCs/>
          <w:sz w:val="24"/>
          <w:szCs w:val="24"/>
        </w:rPr>
        <w:t xml:space="preserve"> i iznose 71.000 kuna, </w:t>
      </w:r>
      <w:r w:rsidR="004E0EEC">
        <w:rPr>
          <w:rFonts w:ascii="Times New Roman" w:hAnsi="Times New Roman" w:cs="Times New Roman"/>
          <w:bCs/>
          <w:sz w:val="24"/>
          <w:szCs w:val="24"/>
        </w:rPr>
        <w:t xml:space="preserve"> a odnose se</w:t>
      </w:r>
      <w:r w:rsidR="00E85616">
        <w:rPr>
          <w:rFonts w:ascii="Times New Roman" w:hAnsi="Times New Roman" w:cs="Times New Roman"/>
          <w:bCs/>
          <w:sz w:val="24"/>
          <w:szCs w:val="24"/>
        </w:rPr>
        <w:t xml:space="preserve"> na </w:t>
      </w:r>
      <w:r w:rsidR="00553A09">
        <w:rPr>
          <w:rFonts w:ascii="Times New Roman" w:hAnsi="Times New Roman" w:cs="Times New Roman"/>
          <w:bCs/>
          <w:sz w:val="24"/>
          <w:szCs w:val="24"/>
        </w:rPr>
        <w:t>troškove p</w:t>
      </w:r>
      <w:r w:rsidR="00E85616">
        <w:rPr>
          <w:rFonts w:ascii="Times New Roman" w:hAnsi="Times New Roman" w:cs="Times New Roman"/>
          <w:bCs/>
          <w:sz w:val="24"/>
          <w:szCs w:val="24"/>
        </w:rPr>
        <w:t>rogram</w:t>
      </w:r>
      <w:r w:rsidR="00553A09">
        <w:rPr>
          <w:rFonts w:ascii="Times New Roman" w:hAnsi="Times New Roman" w:cs="Times New Roman"/>
          <w:bCs/>
          <w:sz w:val="24"/>
          <w:szCs w:val="24"/>
        </w:rPr>
        <w:t>a</w:t>
      </w:r>
      <w:r w:rsidR="00E85616">
        <w:rPr>
          <w:rFonts w:ascii="Times New Roman" w:hAnsi="Times New Roman" w:cs="Times New Roman"/>
          <w:bCs/>
          <w:sz w:val="24"/>
          <w:szCs w:val="24"/>
        </w:rPr>
        <w:t xml:space="preserve"> zaštite okoliša s planom gospodarenja otpadom. </w:t>
      </w:r>
    </w:p>
    <w:p w14:paraId="3AD0FF12" w14:textId="578545CE" w:rsidR="00556D2B" w:rsidRDefault="001151F7" w:rsidP="00952FF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Šifra</w:t>
      </w:r>
      <w:r w:rsidR="000E692D">
        <w:rPr>
          <w:rFonts w:ascii="Times New Roman" w:hAnsi="Times New Roman" w:cs="Times New Roman"/>
          <w:bCs/>
          <w:sz w:val="24"/>
          <w:szCs w:val="24"/>
        </w:rPr>
        <w:t xml:space="preserve"> 0</w:t>
      </w:r>
      <w:r w:rsidR="00AA1068">
        <w:rPr>
          <w:rFonts w:ascii="Times New Roman" w:hAnsi="Times New Roman" w:cs="Times New Roman"/>
          <w:bCs/>
          <w:sz w:val="24"/>
          <w:szCs w:val="24"/>
        </w:rPr>
        <w:t>56</w:t>
      </w:r>
      <w:r w:rsidR="00B94463">
        <w:rPr>
          <w:rFonts w:ascii="Times New Roman" w:hAnsi="Times New Roman" w:cs="Times New Roman"/>
          <w:bCs/>
          <w:sz w:val="24"/>
          <w:szCs w:val="24"/>
        </w:rPr>
        <w:t xml:space="preserve"> Poslovi i usluge zaštite okoliša koji nisu drugdje svrstani </w:t>
      </w:r>
      <w:r w:rsidR="007355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71A98">
        <w:rPr>
          <w:rFonts w:ascii="Times New Roman" w:hAnsi="Times New Roman" w:cs="Times New Roman"/>
          <w:bCs/>
          <w:sz w:val="24"/>
          <w:szCs w:val="24"/>
        </w:rPr>
        <w:t xml:space="preserve">- ostvareni su rashodi u iznosu od </w:t>
      </w:r>
      <w:r w:rsidR="00E85616">
        <w:rPr>
          <w:rFonts w:ascii="Times New Roman" w:hAnsi="Times New Roman" w:cs="Times New Roman"/>
          <w:bCs/>
          <w:sz w:val="24"/>
          <w:szCs w:val="24"/>
        </w:rPr>
        <w:t>2.680.382,08</w:t>
      </w:r>
      <w:r w:rsidR="00271A98">
        <w:rPr>
          <w:rFonts w:ascii="Times New Roman" w:hAnsi="Times New Roman" w:cs="Times New Roman"/>
          <w:bCs/>
          <w:sz w:val="24"/>
          <w:szCs w:val="24"/>
        </w:rPr>
        <w:t xml:space="preserve"> k</w:t>
      </w:r>
      <w:r w:rsidR="00E85616">
        <w:rPr>
          <w:rFonts w:ascii="Times New Roman" w:hAnsi="Times New Roman" w:cs="Times New Roman"/>
          <w:bCs/>
          <w:sz w:val="24"/>
          <w:szCs w:val="24"/>
        </w:rPr>
        <w:t>u</w:t>
      </w:r>
      <w:r w:rsidR="00271A98">
        <w:rPr>
          <w:rFonts w:ascii="Times New Roman" w:hAnsi="Times New Roman" w:cs="Times New Roman"/>
          <w:bCs/>
          <w:sz w:val="24"/>
          <w:szCs w:val="24"/>
        </w:rPr>
        <w:t>n</w:t>
      </w:r>
      <w:r w:rsidR="00E85616">
        <w:rPr>
          <w:rFonts w:ascii="Times New Roman" w:hAnsi="Times New Roman" w:cs="Times New Roman"/>
          <w:bCs/>
          <w:sz w:val="24"/>
          <w:szCs w:val="24"/>
        </w:rPr>
        <w:t>a</w:t>
      </w:r>
      <w:r w:rsidR="00271A98">
        <w:rPr>
          <w:rFonts w:ascii="Times New Roman" w:hAnsi="Times New Roman" w:cs="Times New Roman"/>
          <w:bCs/>
          <w:sz w:val="24"/>
          <w:szCs w:val="24"/>
        </w:rPr>
        <w:t xml:space="preserve"> i povećani su za </w:t>
      </w:r>
      <w:r w:rsidR="00E85616">
        <w:rPr>
          <w:rFonts w:ascii="Times New Roman" w:hAnsi="Times New Roman" w:cs="Times New Roman"/>
          <w:bCs/>
          <w:sz w:val="24"/>
          <w:szCs w:val="24"/>
        </w:rPr>
        <w:t>26</w:t>
      </w:r>
      <w:r w:rsidR="00271A98">
        <w:rPr>
          <w:rFonts w:ascii="Times New Roman" w:hAnsi="Times New Roman" w:cs="Times New Roman"/>
          <w:bCs/>
          <w:sz w:val="24"/>
          <w:szCs w:val="24"/>
        </w:rPr>
        <w:t>%</w:t>
      </w:r>
      <w:r w:rsidR="001F4742">
        <w:rPr>
          <w:rFonts w:ascii="Times New Roman" w:hAnsi="Times New Roman" w:cs="Times New Roman"/>
          <w:bCs/>
          <w:sz w:val="24"/>
          <w:szCs w:val="24"/>
        </w:rPr>
        <w:t>, a rast troškova odnosi se na povećane rashode za održavanje dječjih igrališta i sportskih terena</w:t>
      </w:r>
      <w:r w:rsidR="00C14761">
        <w:rPr>
          <w:rFonts w:ascii="Times New Roman" w:hAnsi="Times New Roman" w:cs="Times New Roman"/>
          <w:bCs/>
          <w:sz w:val="24"/>
          <w:szCs w:val="24"/>
        </w:rPr>
        <w:t>.</w:t>
      </w:r>
    </w:p>
    <w:p w14:paraId="5B2B5682" w14:textId="77777777" w:rsidR="00C14761" w:rsidRDefault="00C14761" w:rsidP="00952FF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CCC261B" w14:textId="581ED807" w:rsidR="00553A09" w:rsidRDefault="001151F7" w:rsidP="00553A0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Šifra</w:t>
      </w:r>
      <w:r w:rsidR="00556D2B">
        <w:rPr>
          <w:rFonts w:ascii="Times New Roman" w:hAnsi="Times New Roman" w:cs="Times New Roman"/>
          <w:bCs/>
          <w:sz w:val="24"/>
          <w:szCs w:val="24"/>
        </w:rPr>
        <w:t xml:space="preserve"> 0</w:t>
      </w:r>
      <w:r w:rsidR="00AA1068">
        <w:rPr>
          <w:rFonts w:ascii="Times New Roman" w:hAnsi="Times New Roman" w:cs="Times New Roman"/>
          <w:bCs/>
          <w:sz w:val="24"/>
          <w:szCs w:val="24"/>
        </w:rPr>
        <w:t>61</w:t>
      </w:r>
      <w:r w:rsidR="00556D2B">
        <w:rPr>
          <w:rFonts w:ascii="Times New Roman" w:hAnsi="Times New Roman" w:cs="Times New Roman"/>
          <w:bCs/>
          <w:sz w:val="24"/>
          <w:szCs w:val="24"/>
        </w:rPr>
        <w:t xml:space="preserve"> Razvoj stanovanja</w:t>
      </w:r>
      <w:r w:rsidR="00EA423E">
        <w:rPr>
          <w:rFonts w:ascii="Times New Roman" w:hAnsi="Times New Roman" w:cs="Times New Roman"/>
          <w:bCs/>
          <w:sz w:val="24"/>
          <w:szCs w:val="24"/>
        </w:rPr>
        <w:t xml:space="preserve"> – ostvareni su rashodi u iznosu od </w:t>
      </w:r>
      <w:r w:rsidR="00AA1068">
        <w:rPr>
          <w:rFonts w:ascii="Times New Roman" w:hAnsi="Times New Roman" w:cs="Times New Roman"/>
          <w:bCs/>
          <w:sz w:val="24"/>
          <w:szCs w:val="24"/>
        </w:rPr>
        <w:t>1.938.865,02</w:t>
      </w:r>
      <w:r w:rsidR="00B35960">
        <w:rPr>
          <w:rFonts w:ascii="Times New Roman" w:hAnsi="Times New Roman" w:cs="Times New Roman"/>
          <w:bCs/>
          <w:sz w:val="24"/>
          <w:szCs w:val="24"/>
        </w:rPr>
        <w:t xml:space="preserve"> k</w:t>
      </w:r>
      <w:r w:rsidR="00AA1068">
        <w:rPr>
          <w:rFonts w:ascii="Times New Roman" w:hAnsi="Times New Roman" w:cs="Times New Roman"/>
          <w:bCs/>
          <w:sz w:val="24"/>
          <w:szCs w:val="24"/>
        </w:rPr>
        <w:t>u</w:t>
      </w:r>
      <w:r w:rsidR="00B35960">
        <w:rPr>
          <w:rFonts w:ascii="Times New Roman" w:hAnsi="Times New Roman" w:cs="Times New Roman"/>
          <w:bCs/>
          <w:sz w:val="24"/>
          <w:szCs w:val="24"/>
        </w:rPr>
        <w:t>n</w:t>
      </w:r>
      <w:r w:rsidR="00AA1068">
        <w:rPr>
          <w:rFonts w:ascii="Times New Roman" w:hAnsi="Times New Roman" w:cs="Times New Roman"/>
          <w:bCs/>
          <w:sz w:val="24"/>
          <w:szCs w:val="24"/>
        </w:rPr>
        <w:t>a</w:t>
      </w:r>
      <w:r w:rsidR="00B35960">
        <w:rPr>
          <w:rFonts w:ascii="Times New Roman" w:hAnsi="Times New Roman" w:cs="Times New Roman"/>
          <w:bCs/>
          <w:sz w:val="24"/>
          <w:szCs w:val="24"/>
        </w:rPr>
        <w:t xml:space="preserve">, što je </w:t>
      </w:r>
      <w:r w:rsidR="00AA1068">
        <w:rPr>
          <w:rFonts w:ascii="Times New Roman" w:hAnsi="Times New Roman" w:cs="Times New Roman"/>
          <w:bCs/>
          <w:sz w:val="24"/>
          <w:szCs w:val="24"/>
        </w:rPr>
        <w:t xml:space="preserve">smanjenje za 76,9%, </w:t>
      </w:r>
      <w:r w:rsidR="00B35960">
        <w:rPr>
          <w:rFonts w:ascii="Times New Roman" w:hAnsi="Times New Roman" w:cs="Times New Roman"/>
          <w:bCs/>
          <w:sz w:val="24"/>
          <w:szCs w:val="24"/>
        </w:rPr>
        <w:t>a odnosi se na</w:t>
      </w:r>
      <w:r w:rsidR="00DB036C">
        <w:rPr>
          <w:rFonts w:ascii="Times New Roman" w:hAnsi="Times New Roman" w:cs="Times New Roman"/>
          <w:bCs/>
          <w:sz w:val="24"/>
          <w:szCs w:val="24"/>
        </w:rPr>
        <w:t xml:space="preserve"> održavanje poslovnih prostora i ostalih objekata</w:t>
      </w:r>
      <w:r w:rsidR="00D83A45">
        <w:rPr>
          <w:rFonts w:ascii="Times New Roman" w:hAnsi="Times New Roman" w:cs="Times New Roman"/>
          <w:bCs/>
          <w:sz w:val="24"/>
          <w:szCs w:val="24"/>
        </w:rPr>
        <w:t>,</w:t>
      </w:r>
      <w:r w:rsidR="00DB036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3596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2081C">
        <w:rPr>
          <w:rFonts w:ascii="Times New Roman" w:hAnsi="Times New Roman" w:cs="Times New Roman"/>
          <w:bCs/>
          <w:sz w:val="24"/>
          <w:szCs w:val="24"/>
        </w:rPr>
        <w:t>uređenje okoliša objekata</w:t>
      </w:r>
      <w:r w:rsidR="00746E60">
        <w:rPr>
          <w:rFonts w:ascii="Times New Roman" w:hAnsi="Times New Roman" w:cs="Times New Roman"/>
          <w:bCs/>
          <w:sz w:val="24"/>
          <w:szCs w:val="24"/>
        </w:rPr>
        <w:t xml:space="preserve"> te </w:t>
      </w:r>
      <w:r w:rsidR="00436C7E">
        <w:rPr>
          <w:rFonts w:ascii="Times New Roman" w:hAnsi="Times New Roman" w:cs="Times New Roman"/>
          <w:bCs/>
          <w:sz w:val="24"/>
          <w:szCs w:val="24"/>
        </w:rPr>
        <w:t>sanaciju klizišta</w:t>
      </w:r>
      <w:r w:rsidR="00746E60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46C887B9" w14:textId="6EB31910" w:rsidR="00921D45" w:rsidRDefault="001151F7" w:rsidP="00C04C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Šifra</w:t>
      </w:r>
      <w:r w:rsidR="00D83A45" w:rsidRPr="00952FF2">
        <w:rPr>
          <w:rFonts w:ascii="Times New Roman" w:hAnsi="Times New Roman" w:cs="Times New Roman"/>
          <w:bCs/>
          <w:sz w:val="24"/>
          <w:szCs w:val="24"/>
        </w:rPr>
        <w:t xml:space="preserve"> 0</w:t>
      </w:r>
      <w:r w:rsidR="00746E60" w:rsidRPr="00952FF2">
        <w:rPr>
          <w:rFonts w:ascii="Times New Roman" w:hAnsi="Times New Roman" w:cs="Times New Roman"/>
          <w:bCs/>
          <w:sz w:val="24"/>
          <w:szCs w:val="24"/>
        </w:rPr>
        <w:t>62</w:t>
      </w:r>
      <w:r w:rsidR="009E6BA2" w:rsidRPr="00952FF2">
        <w:rPr>
          <w:rFonts w:ascii="Times New Roman" w:hAnsi="Times New Roman" w:cs="Times New Roman"/>
          <w:bCs/>
          <w:sz w:val="24"/>
          <w:szCs w:val="24"/>
        </w:rPr>
        <w:t xml:space="preserve"> Razvoj zajednice –</w:t>
      </w:r>
      <w:r w:rsidR="009E6BA2">
        <w:rPr>
          <w:rFonts w:ascii="Times New Roman" w:hAnsi="Times New Roman" w:cs="Times New Roman"/>
          <w:bCs/>
          <w:sz w:val="24"/>
          <w:szCs w:val="24"/>
        </w:rPr>
        <w:t xml:space="preserve"> ostvareni su rashodi u iznosu od </w:t>
      </w:r>
      <w:r w:rsidR="00746E60">
        <w:rPr>
          <w:rFonts w:ascii="Times New Roman" w:hAnsi="Times New Roman" w:cs="Times New Roman"/>
          <w:bCs/>
          <w:sz w:val="24"/>
          <w:szCs w:val="24"/>
        </w:rPr>
        <w:t>70.421.241,93</w:t>
      </w:r>
      <w:r w:rsidR="00C04CC2">
        <w:rPr>
          <w:rFonts w:ascii="Times New Roman" w:hAnsi="Times New Roman" w:cs="Times New Roman"/>
          <w:bCs/>
          <w:sz w:val="24"/>
          <w:szCs w:val="24"/>
        </w:rPr>
        <w:t xml:space="preserve"> k</w:t>
      </w:r>
      <w:r w:rsidR="00746E60">
        <w:rPr>
          <w:rFonts w:ascii="Times New Roman" w:hAnsi="Times New Roman" w:cs="Times New Roman"/>
          <w:bCs/>
          <w:sz w:val="24"/>
          <w:szCs w:val="24"/>
        </w:rPr>
        <w:t>u</w:t>
      </w:r>
      <w:r w:rsidR="00C04CC2">
        <w:rPr>
          <w:rFonts w:ascii="Times New Roman" w:hAnsi="Times New Roman" w:cs="Times New Roman"/>
          <w:bCs/>
          <w:sz w:val="24"/>
          <w:szCs w:val="24"/>
        </w:rPr>
        <w:t>n</w:t>
      </w:r>
      <w:r w:rsidR="00746E60">
        <w:rPr>
          <w:rFonts w:ascii="Times New Roman" w:hAnsi="Times New Roman" w:cs="Times New Roman"/>
          <w:bCs/>
          <w:sz w:val="24"/>
          <w:szCs w:val="24"/>
        </w:rPr>
        <w:t>a</w:t>
      </w:r>
      <w:r w:rsidR="00C04CC2">
        <w:rPr>
          <w:rFonts w:ascii="Times New Roman" w:hAnsi="Times New Roman" w:cs="Times New Roman"/>
          <w:bCs/>
          <w:sz w:val="24"/>
          <w:szCs w:val="24"/>
        </w:rPr>
        <w:t xml:space="preserve"> što je </w:t>
      </w:r>
      <w:r w:rsidR="00746E60">
        <w:rPr>
          <w:rFonts w:ascii="Times New Roman" w:hAnsi="Times New Roman" w:cs="Times New Roman"/>
          <w:bCs/>
          <w:sz w:val="24"/>
          <w:szCs w:val="24"/>
        </w:rPr>
        <w:t xml:space="preserve">rast od </w:t>
      </w:r>
      <w:r w:rsidR="005E1DAA">
        <w:rPr>
          <w:rFonts w:ascii="Times New Roman" w:hAnsi="Times New Roman" w:cs="Times New Roman"/>
          <w:bCs/>
          <w:sz w:val="24"/>
          <w:szCs w:val="24"/>
        </w:rPr>
        <w:t xml:space="preserve">191,1 </w:t>
      </w:r>
      <w:r w:rsidR="00C04CC2">
        <w:rPr>
          <w:rFonts w:ascii="Times New Roman" w:hAnsi="Times New Roman" w:cs="Times New Roman"/>
          <w:bCs/>
          <w:sz w:val="24"/>
          <w:szCs w:val="24"/>
        </w:rPr>
        <w:t>%, a odnosi se na</w:t>
      </w:r>
      <w:r w:rsidR="00530C9F">
        <w:rPr>
          <w:rFonts w:ascii="Times New Roman" w:hAnsi="Times New Roman" w:cs="Times New Roman"/>
          <w:bCs/>
          <w:sz w:val="24"/>
          <w:szCs w:val="24"/>
        </w:rPr>
        <w:t xml:space="preserve">jvećim dijelom na </w:t>
      </w:r>
      <w:r w:rsidR="00C04CC2">
        <w:rPr>
          <w:rFonts w:ascii="Times New Roman" w:hAnsi="Times New Roman" w:cs="Times New Roman"/>
          <w:bCs/>
          <w:sz w:val="24"/>
          <w:szCs w:val="24"/>
        </w:rPr>
        <w:t>slijedeće aktivnosti i projekte</w:t>
      </w:r>
      <w:r w:rsidR="005E1DAA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A2081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F59746C" w14:textId="38307E65" w:rsidR="00717146" w:rsidRDefault="00530C9F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ICT poslovi </w:t>
      </w:r>
    </w:p>
    <w:p w14:paraId="6A874B1B" w14:textId="7E9887A1" w:rsidR="00A64256" w:rsidRDefault="00A43C76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Obnova brownfield lokacije nekadašnjeg kina Ed</w:t>
      </w:r>
      <w:r w:rsidR="00952FF2">
        <w:rPr>
          <w:rFonts w:ascii="Times New Roman" w:hAnsi="Times New Roman" w:cs="Times New Roman"/>
          <w:bCs/>
          <w:sz w:val="24"/>
          <w:szCs w:val="24"/>
        </w:rPr>
        <w:t>ison</w:t>
      </w:r>
    </w:p>
    <w:p w14:paraId="5C85C23B" w14:textId="77777777" w:rsidR="00A64256" w:rsidRDefault="00A64256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Revitalizacija kina Edison u funkciji pokretanja integriranih turističkih programa u gradu Karlovcu</w:t>
      </w:r>
    </w:p>
    <w:p w14:paraId="1184B592" w14:textId="77777777" w:rsidR="00F91C5D" w:rsidRDefault="00F91C5D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Obnova i očuvanje kulturnih dobara</w:t>
      </w:r>
    </w:p>
    <w:p w14:paraId="44EEDF9F" w14:textId="77777777" w:rsidR="004C5190" w:rsidRDefault="004C5190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Nogometni stadion „Branko Čavlović – Čavlek“</w:t>
      </w:r>
    </w:p>
    <w:p w14:paraId="69C24D25" w14:textId="77777777" w:rsidR="00D06E38" w:rsidRDefault="00D06E38" w:rsidP="00D06E38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Parkiralište ŠSD Mladost</w:t>
      </w:r>
    </w:p>
    <w:p w14:paraId="3FE44BFA" w14:textId="77777777" w:rsidR="00911ED5" w:rsidRDefault="00D06E38" w:rsidP="00D06E38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Karlovac II </w:t>
      </w:r>
      <w:r w:rsidR="00911ED5">
        <w:rPr>
          <w:rFonts w:ascii="Times New Roman" w:hAnsi="Times New Roman" w:cs="Times New Roman"/>
          <w:bCs/>
          <w:sz w:val="24"/>
          <w:szCs w:val="24"/>
        </w:rPr>
        <w:t>Jamadolska</w:t>
      </w:r>
    </w:p>
    <w:p w14:paraId="717D3B24" w14:textId="77777777" w:rsidR="00A37A7B" w:rsidRDefault="00911ED5" w:rsidP="00D06E38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Karlovac II </w:t>
      </w:r>
      <w:r w:rsidR="00A37A7B">
        <w:rPr>
          <w:rFonts w:ascii="Times New Roman" w:hAnsi="Times New Roman" w:cs="Times New Roman"/>
          <w:bCs/>
          <w:sz w:val="24"/>
          <w:szCs w:val="24"/>
        </w:rPr>
        <w:t>Bohinjska, Skadarska</w:t>
      </w:r>
    </w:p>
    <w:p w14:paraId="180B6F2C" w14:textId="77777777" w:rsidR="00A37A7B" w:rsidRDefault="00A37A7B" w:rsidP="00D06E38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Karlovac II Triglavska</w:t>
      </w:r>
    </w:p>
    <w:p w14:paraId="03E56E06" w14:textId="77777777" w:rsidR="00A37A7B" w:rsidRDefault="00A37A7B" w:rsidP="00D06E38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Karlovac II Donja Švarča</w:t>
      </w:r>
    </w:p>
    <w:p w14:paraId="6FA3638C" w14:textId="77777777" w:rsidR="002F1495" w:rsidRDefault="00A37A7B" w:rsidP="00D06E38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Karlovac II </w:t>
      </w:r>
      <w:r w:rsidR="002F1495">
        <w:rPr>
          <w:rFonts w:ascii="Times New Roman" w:hAnsi="Times New Roman" w:cs="Times New Roman"/>
          <w:bCs/>
          <w:sz w:val="24"/>
          <w:szCs w:val="24"/>
        </w:rPr>
        <w:t xml:space="preserve">Baščinska </w:t>
      </w:r>
    </w:p>
    <w:p w14:paraId="58357F30" w14:textId="77777777" w:rsidR="002F1495" w:rsidRDefault="002F1495" w:rsidP="00D06E38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Nemičićeva ulica</w:t>
      </w:r>
    </w:p>
    <w:p w14:paraId="31821ACF" w14:textId="77777777" w:rsidR="002F1495" w:rsidRDefault="002F1495" w:rsidP="00D06E38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Odvodnja Grabrik</w:t>
      </w:r>
    </w:p>
    <w:p w14:paraId="733E7C85" w14:textId="77777777" w:rsidR="002B67F2" w:rsidRDefault="002B67F2" w:rsidP="00D06E38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Izrada prostorno planske dokumentacije i urbanističkih planova</w:t>
      </w:r>
    </w:p>
    <w:p w14:paraId="6039BE6F" w14:textId="4C72DCBE" w:rsidR="006E2764" w:rsidRPr="00E1763D" w:rsidRDefault="004D142E" w:rsidP="004D142E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Kupnja nekretnina </w:t>
      </w:r>
    </w:p>
    <w:p w14:paraId="7CD2A0FA" w14:textId="77777777" w:rsidR="004D142E" w:rsidRDefault="004D142E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B836460" w14:textId="10273844" w:rsidR="00394B9A" w:rsidRDefault="001151F7" w:rsidP="00C1476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Šifra</w:t>
      </w:r>
      <w:r w:rsidR="00095375" w:rsidRPr="00E9060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F758A">
        <w:rPr>
          <w:rFonts w:ascii="Times New Roman" w:hAnsi="Times New Roman" w:cs="Times New Roman"/>
          <w:bCs/>
          <w:sz w:val="24"/>
          <w:szCs w:val="24"/>
        </w:rPr>
        <w:t>075</w:t>
      </w:r>
      <w:r w:rsidR="00C4494A">
        <w:rPr>
          <w:rFonts w:ascii="Times New Roman" w:hAnsi="Times New Roman" w:cs="Times New Roman"/>
          <w:bCs/>
          <w:sz w:val="24"/>
          <w:szCs w:val="24"/>
        </w:rPr>
        <w:t xml:space="preserve"> Istraživanje i </w:t>
      </w:r>
      <w:r w:rsidR="00AA6609">
        <w:rPr>
          <w:rFonts w:ascii="Times New Roman" w:hAnsi="Times New Roman" w:cs="Times New Roman"/>
          <w:bCs/>
          <w:sz w:val="24"/>
          <w:szCs w:val="24"/>
        </w:rPr>
        <w:t>razvoj</w:t>
      </w:r>
      <w:r w:rsidR="00C4494A">
        <w:rPr>
          <w:rFonts w:ascii="Times New Roman" w:hAnsi="Times New Roman" w:cs="Times New Roman"/>
          <w:bCs/>
          <w:sz w:val="24"/>
          <w:szCs w:val="24"/>
        </w:rPr>
        <w:t xml:space="preserve"> zdravstva</w:t>
      </w:r>
      <w:r w:rsidR="00EC6CA9">
        <w:rPr>
          <w:rFonts w:ascii="Times New Roman" w:hAnsi="Times New Roman" w:cs="Times New Roman"/>
          <w:bCs/>
          <w:sz w:val="24"/>
          <w:szCs w:val="24"/>
        </w:rPr>
        <w:t xml:space="preserve"> – rashodi su ostvareni u iznosu od </w:t>
      </w:r>
      <w:r w:rsidR="006F758A">
        <w:rPr>
          <w:rFonts w:ascii="Times New Roman" w:hAnsi="Times New Roman" w:cs="Times New Roman"/>
          <w:bCs/>
          <w:sz w:val="24"/>
          <w:szCs w:val="24"/>
        </w:rPr>
        <w:t>270.000</w:t>
      </w:r>
      <w:r w:rsidR="00EC6CA9">
        <w:rPr>
          <w:rFonts w:ascii="Times New Roman" w:hAnsi="Times New Roman" w:cs="Times New Roman"/>
          <w:bCs/>
          <w:sz w:val="24"/>
          <w:szCs w:val="24"/>
        </w:rPr>
        <w:t xml:space="preserve"> k</w:t>
      </w:r>
      <w:r w:rsidR="006F758A">
        <w:rPr>
          <w:rFonts w:ascii="Times New Roman" w:hAnsi="Times New Roman" w:cs="Times New Roman"/>
          <w:bCs/>
          <w:sz w:val="24"/>
          <w:szCs w:val="24"/>
        </w:rPr>
        <w:t>u</w:t>
      </w:r>
      <w:r w:rsidR="00EC6CA9">
        <w:rPr>
          <w:rFonts w:ascii="Times New Roman" w:hAnsi="Times New Roman" w:cs="Times New Roman"/>
          <w:bCs/>
          <w:sz w:val="24"/>
          <w:szCs w:val="24"/>
        </w:rPr>
        <w:t>n</w:t>
      </w:r>
      <w:r w:rsidR="006F758A">
        <w:rPr>
          <w:rFonts w:ascii="Times New Roman" w:hAnsi="Times New Roman" w:cs="Times New Roman"/>
          <w:bCs/>
          <w:sz w:val="24"/>
          <w:szCs w:val="24"/>
        </w:rPr>
        <w:t>a</w:t>
      </w:r>
      <w:r w:rsidR="00EC6C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56CA9">
        <w:rPr>
          <w:rFonts w:ascii="Times New Roman" w:hAnsi="Times New Roman" w:cs="Times New Roman"/>
          <w:bCs/>
          <w:sz w:val="24"/>
          <w:szCs w:val="24"/>
        </w:rPr>
        <w:t xml:space="preserve">što je </w:t>
      </w:r>
      <w:r w:rsidR="006F758A">
        <w:rPr>
          <w:rFonts w:ascii="Times New Roman" w:hAnsi="Times New Roman" w:cs="Times New Roman"/>
          <w:bCs/>
          <w:sz w:val="24"/>
          <w:szCs w:val="24"/>
        </w:rPr>
        <w:t>92,9%</w:t>
      </w:r>
      <w:r w:rsidR="00B27A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F758A">
        <w:rPr>
          <w:rFonts w:ascii="Times New Roman" w:hAnsi="Times New Roman" w:cs="Times New Roman"/>
          <w:bCs/>
          <w:sz w:val="24"/>
          <w:szCs w:val="24"/>
        </w:rPr>
        <w:t>više</w:t>
      </w:r>
      <w:r w:rsidR="00B27A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CA9">
        <w:rPr>
          <w:rFonts w:ascii="Times New Roman" w:hAnsi="Times New Roman" w:cs="Times New Roman"/>
          <w:bCs/>
          <w:sz w:val="24"/>
          <w:szCs w:val="24"/>
        </w:rPr>
        <w:t>i odnose se na pomoć</w:t>
      </w:r>
      <w:r w:rsidR="00FC518F">
        <w:rPr>
          <w:rFonts w:ascii="Times New Roman" w:hAnsi="Times New Roman" w:cs="Times New Roman"/>
          <w:bCs/>
          <w:sz w:val="24"/>
          <w:szCs w:val="24"/>
        </w:rPr>
        <w:t>i proračunima i</w:t>
      </w:r>
      <w:r w:rsidR="00EC6CA9">
        <w:rPr>
          <w:rFonts w:ascii="Times New Roman" w:hAnsi="Times New Roman" w:cs="Times New Roman"/>
          <w:bCs/>
          <w:sz w:val="24"/>
          <w:szCs w:val="24"/>
        </w:rPr>
        <w:t xml:space="preserve"> proračunskim korisnicima </w:t>
      </w:r>
      <w:r w:rsidR="00347548">
        <w:rPr>
          <w:rFonts w:ascii="Times New Roman" w:hAnsi="Times New Roman" w:cs="Times New Roman"/>
          <w:bCs/>
          <w:sz w:val="24"/>
          <w:szCs w:val="24"/>
        </w:rPr>
        <w:t xml:space="preserve">u </w:t>
      </w:r>
      <w:r w:rsidR="00EC6CA9">
        <w:rPr>
          <w:rFonts w:ascii="Times New Roman" w:hAnsi="Times New Roman" w:cs="Times New Roman"/>
          <w:bCs/>
          <w:sz w:val="24"/>
          <w:szCs w:val="24"/>
        </w:rPr>
        <w:t>zdravstvu</w:t>
      </w:r>
      <w:r w:rsidR="00FC518F">
        <w:rPr>
          <w:rFonts w:ascii="Times New Roman" w:hAnsi="Times New Roman" w:cs="Times New Roman"/>
          <w:bCs/>
          <w:sz w:val="24"/>
          <w:szCs w:val="24"/>
        </w:rPr>
        <w:t>.</w:t>
      </w:r>
      <w:r w:rsidR="00EC6CA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9ED4945" w14:textId="77777777" w:rsidR="00C14761" w:rsidRPr="00C14761" w:rsidRDefault="00C14761" w:rsidP="00C1476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370E9B3" w14:textId="2573C907" w:rsidR="000F4E40" w:rsidRDefault="001151F7" w:rsidP="00C1476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Šifra</w:t>
      </w:r>
      <w:r w:rsidR="00394B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C518F">
        <w:rPr>
          <w:rFonts w:ascii="Times New Roman" w:hAnsi="Times New Roman" w:cs="Times New Roman"/>
          <w:bCs/>
          <w:sz w:val="24"/>
          <w:szCs w:val="24"/>
        </w:rPr>
        <w:t>082</w:t>
      </w:r>
      <w:r w:rsidR="00394B9A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E33BE2">
        <w:rPr>
          <w:rFonts w:ascii="Times New Roman" w:hAnsi="Times New Roman" w:cs="Times New Roman"/>
          <w:bCs/>
          <w:sz w:val="24"/>
          <w:szCs w:val="24"/>
        </w:rPr>
        <w:t xml:space="preserve">Službe kulture – rashodi su </w:t>
      </w:r>
      <w:r w:rsidR="00C93264">
        <w:rPr>
          <w:rFonts w:ascii="Times New Roman" w:hAnsi="Times New Roman" w:cs="Times New Roman"/>
          <w:bCs/>
          <w:sz w:val="24"/>
          <w:szCs w:val="24"/>
        </w:rPr>
        <w:t xml:space="preserve">povećani za </w:t>
      </w:r>
      <w:r w:rsidR="00FC518F">
        <w:rPr>
          <w:rFonts w:ascii="Times New Roman" w:hAnsi="Times New Roman" w:cs="Times New Roman"/>
          <w:bCs/>
          <w:sz w:val="24"/>
          <w:szCs w:val="24"/>
        </w:rPr>
        <w:t>51,1</w:t>
      </w:r>
      <w:r w:rsidR="00C93264">
        <w:rPr>
          <w:rFonts w:ascii="Times New Roman" w:hAnsi="Times New Roman" w:cs="Times New Roman"/>
          <w:bCs/>
          <w:sz w:val="24"/>
          <w:szCs w:val="24"/>
        </w:rPr>
        <w:t>%</w:t>
      </w:r>
      <w:r w:rsidR="00E33BE2">
        <w:rPr>
          <w:rFonts w:ascii="Times New Roman" w:hAnsi="Times New Roman" w:cs="Times New Roman"/>
          <w:bCs/>
          <w:sz w:val="24"/>
          <w:szCs w:val="24"/>
        </w:rPr>
        <w:t xml:space="preserve"> i iznose</w:t>
      </w:r>
      <w:r w:rsidR="00686E4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C518F">
        <w:rPr>
          <w:rFonts w:ascii="Times New Roman" w:hAnsi="Times New Roman" w:cs="Times New Roman"/>
          <w:bCs/>
          <w:sz w:val="24"/>
          <w:szCs w:val="24"/>
        </w:rPr>
        <w:t>2.473.975,40 kuna,</w:t>
      </w:r>
      <w:r w:rsidR="00686E4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42DFC">
        <w:rPr>
          <w:rFonts w:ascii="Times New Roman" w:hAnsi="Times New Roman" w:cs="Times New Roman"/>
          <w:bCs/>
          <w:sz w:val="24"/>
          <w:szCs w:val="24"/>
        </w:rPr>
        <w:t xml:space="preserve"> a</w:t>
      </w:r>
      <w:r w:rsidR="00E46D36">
        <w:rPr>
          <w:rFonts w:ascii="Times New Roman" w:hAnsi="Times New Roman" w:cs="Times New Roman"/>
          <w:bCs/>
          <w:sz w:val="24"/>
          <w:szCs w:val="24"/>
        </w:rPr>
        <w:t xml:space="preserve"> povećanje se odnosi na </w:t>
      </w:r>
      <w:r w:rsidR="001474F1">
        <w:rPr>
          <w:rFonts w:ascii="Times New Roman" w:hAnsi="Times New Roman" w:cs="Times New Roman"/>
          <w:bCs/>
          <w:sz w:val="24"/>
          <w:szCs w:val="24"/>
        </w:rPr>
        <w:t>povećane rashode za javne potrebe u kulturi uključujući i manifestaciju Zvjezdano ljeto</w:t>
      </w:r>
      <w:r w:rsidR="00D83828">
        <w:rPr>
          <w:rFonts w:ascii="Times New Roman" w:hAnsi="Times New Roman" w:cs="Times New Roman"/>
          <w:bCs/>
          <w:sz w:val="24"/>
          <w:szCs w:val="24"/>
        </w:rPr>
        <w:t>.</w:t>
      </w:r>
    </w:p>
    <w:p w14:paraId="5FE60107" w14:textId="77777777" w:rsidR="00C14761" w:rsidRPr="000F4E40" w:rsidRDefault="00C14761" w:rsidP="00C1476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5050AFE" w14:textId="1F6D94F1" w:rsidR="00CF5F80" w:rsidRDefault="001151F7" w:rsidP="00C147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Šifra</w:t>
      </w:r>
      <w:r w:rsidR="00750142" w:rsidRPr="00750142">
        <w:rPr>
          <w:rFonts w:ascii="Times New Roman" w:hAnsi="Times New Roman" w:cs="Times New Roman"/>
          <w:sz w:val="24"/>
          <w:szCs w:val="24"/>
        </w:rPr>
        <w:t xml:space="preserve"> </w:t>
      </w:r>
      <w:r w:rsidR="002217D2">
        <w:rPr>
          <w:rFonts w:ascii="Times New Roman" w:hAnsi="Times New Roman" w:cs="Times New Roman"/>
          <w:sz w:val="24"/>
          <w:szCs w:val="24"/>
        </w:rPr>
        <w:t>091</w:t>
      </w:r>
      <w:r w:rsidR="00750142" w:rsidRPr="00750142">
        <w:rPr>
          <w:rFonts w:ascii="Times New Roman" w:hAnsi="Times New Roman" w:cs="Times New Roman"/>
          <w:sz w:val="24"/>
          <w:szCs w:val="24"/>
        </w:rPr>
        <w:t xml:space="preserve"> Predškolsko </w:t>
      </w:r>
      <w:r w:rsidR="002C4BF0">
        <w:rPr>
          <w:rFonts w:ascii="Times New Roman" w:hAnsi="Times New Roman" w:cs="Times New Roman"/>
          <w:sz w:val="24"/>
          <w:szCs w:val="24"/>
        </w:rPr>
        <w:t xml:space="preserve">i osnovno </w:t>
      </w:r>
      <w:r w:rsidR="00750142" w:rsidRPr="00750142">
        <w:rPr>
          <w:rFonts w:ascii="Times New Roman" w:hAnsi="Times New Roman" w:cs="Times New Roman"/>
          <w:sz w:val="24"/>
          <w:szCs w:val="24"/>
        </w:rPr>
        <w:t xml:space="preserve">obrazovanje </w:t>
      </w:r>
      <w:r w:rsidR="0078404D">
        <w:rPr>
          <w:rFonts w:ascii="Times New Roman" w:hAnsi="Times New Roman" w:cs="Times New Roman"/>
          <w:sz w:val="24"/>
          <w:szCs w:val="24"/>
        </w:rPr>
        <w:t xml:space="preserve">– rashodi su </w:t>
      </w:r>
      <w:r w:rsidR="002217D2">
        <w:rPr>
          <w:rFonts w:ascii="Times New Roman" w:hAnsi="Times New Roman" w:cs="Times New Roman"/>
          <w:sz w:val="24"/>
          <w:szCs w:val="24"/>
        </w:rPr>
        <w:t>povećani za 101,1</w:t>
      </w:r>
      <w:r w:rsidR="002C4BF0">
        <w:rPr>
          <w:rFonts w:ascii="Times New Roman" w:hAnsi="Times New Roman" w:cs="Times New Roman"/>
          <w:sz w:val="24"/>
          <w:szCs w:val="24"/>
        </w:rPr>
        <w:t xml:space="preserve">%  i iznose </w:t>
      </w:r>
      <w:r w:rsidR="002217D2">
        <w:rPr>
          <w:rFonts w:ascii="Times New Roman" w:hAnsi="Times New Roman" w:cs="Times New Roman"/>
          <w:sz w:val="24"/>
          <w:szCs w:val="24"/>
        </w:rPr>
        <w:t>6.885.363,69 kuna</w:t>
      </w:r>
      <w:r w:rsidR="00D75148">
        <w:rPr>
          <w:rFonts w:ascii="Times New Roman" w:hAnsi="Times New Roman" w:cs="Times New Roman"/>
          <w:sz w:val="24"/>
          <w:szCs w:val="24"/>
        </w:rPr>
        <w:t xml:space="preserve">. </w:t>
      </w:r>
      <w:r w:rsidR="00D07967">
        <w:rPr>
          <w:rFonts w:ascii="Times New Roman" w:hAnsi="Times New Roman" w:cs="Times New Roman"/>
          <w:sz w:val="24"/>
          <w:szCs w:val="24"/>
        </w:rPr>
        <w:t>Ra</w:t>
      </w:r>
      <w:r w:rsidR="006733F6">
        <w:rPr>
          <w:rFonts w:ascii="Times New Roman" w:hAnsi="Times New Roman" w:cs="Times New Roman"/>
          <w:sz w:val="24"/>
          <w:szCs w:val="24"/>
        </w:rPr>
        <w:t xml:space="preserve">shodi su </w:t>
      </w:r>
      <w:r w:rsidR="002217D2">
        <w:rPr>
          <w:rFonts w:ascii="Times New Roman" w:hAnsi="Times New Roman" w:cs="Times New Roman"/>
          <w:sz w:val="24"/>
          <w:szCs w:val="24"/>
        </w:rPr>
        <w:t xml:space="preserve">povećani </w:t>
      </w:r>
      <w:r w:rsidR="006733F6">
        <w:rPr>
          <w:rFonts w:ascii="Times New Roman" w:hAnsi="Times New Roman" w:cs="Times New Roman"/>
          <w:sz w:val="24"/>
          <w:szCs w:val="24"/>
        </w:rPr>
        <w:t xml:space="preserve"> </w:t>
      </w:r>
      <w:r w:rsidR="000A030B">
        <w:rPr>
          <w:rFonts w:ascii="Times New Roman" w:hAnsi="Times New Roman" w:cs="Times New Roman"/>
          <w:sz w:val="24"/>
          <w:szCs w:val="24"/>
        </w:rPr>
        <w:t>zbog troškova izgradnje dječjeg vrtića Luščić</w:t>
      </w:r>
      <w:r w:rsidR="00370A41">
        <w:rPr>
          <w:rFonts w:ascii="Times New Roman" w:hAnsi="Times New Roman" w:cs="Times New Roman"/>
          <w:sz w:val="24"/>
          <w:szCs w:val="24"/>
        </w:rPr>
        <w:t xml:space="preserve"> i</w:t>
      </w:r>
      <w:r w:rsidR="000821AF">
        <w:rPr>
          <w:rFonts w:ascii="Times New Roman" w:hAnsi="Times New Roman" w:cs="Times New Roman"/>
          <w:sz w:val="24"/>
          <w:szCs w:val="24"/>
        </w:rPr>
        <w:t xml:space="preserve"> </w:t>
      </w:r>
      <w:r w:rsidR="00370A41">
        <w:rPr>
          <w:rFonts w:ascii="Times New Roman" w:hAnsi="Times New Roman" w:cs="Times New Roman"/>
          <w:sz w:val="24"/>
          <w:szCs w:val="24"/>
        </w:rPr>
        <w:t xml:space="preserve">rashoda </w:t>
      </w:r>
      <w:r w:rsidR="000821AF">
        <w:rPr>
          <w:rFonts w:ascii="Times New Roman" w:hAnsi="Times New Roman" w:cs="Times New Roman"/>
          <w:sz w:val="24"/>
          <w:szCs w:val="24"/>
        </w:rPr>
        <w:t>za sufi</w:t>
      </w:r>
      <w:r w:rsidR="00081A02">
        <w:rPr>
          <w:rFonts w:ascii="Times New Roman" w:hAnsi="Times New Roman" w:cs="Times New Roman"/>
          <w:sz w:val="24"/>
          <w:szCs w:val="24"/>
        </w:rPr>
        <w:t>n</w:t>
      </w:r>
      <w:r w:rsidR="000821AF">
        <w:rPr>
          <w:rFonts w:ascii="Times New Roman" w:hAnsi="Times New Roman" w:cs="Times New Roman"/>
          <w:sz w:val="24"/>
          <w:szCs w:val="24"/>
        </w:rPr>
        <w:t>anciranje</w:t>
      </w:r>
      <w:r w:rsidR="00081A02">
        <w:rPr>
          <w:rFonts w:ascii="Times New Roman" w:hAnsi="Times New Roman" w:cs="Times New Roman"/>
          <w:sz w:val="24"/>
          <w:szCs w:val="24"/>
        </w:rPr>
        <w:t xml:space="preserve"> smještaja djece u privatnim vrtićima. U segmentu osnovnog </w:t>
      </w:r>
      <w:r w:rsidR="000821AF">
        <w:rPr>
          <w:rFonts w:ascii="Times New Roman" w:hAnsi="Times New Roman" w:cs="Times New Roman"/>
          <w:sz w:val="24"/>
          <w:szCs w:val="24"/>
        </w:rPr>
        <w:t xml:space="preserve"> </w:t>
      </w:r>
      <w:r w:rsidR="00AF4CEF">
        <w:rPr>
          <w:rFonts w:ascii="Times New Roman" w:hAnsi="Times New Roman" w:cs="Times New Roman"/>
          <w:sz w:val="24"/>
          <w:szCs w:val="24"/>
        </w:rPr>
        <w:t xml:space="preserve">obrazovanje </w:t>
      </w:r>
      <w:r w:rsidR="006E7D0E">
        <w:rPr>
          <w:rFonts w:ascii="Times New Roman" w:hAnsi="Times New Roman" w:cs="Times New Roman"/>
          <w:sz w:val="24"/>
          <w:szCs w:val="24"/>
        </w:rPr>
        <w:t xml:space="preserve">povećani su rashodi za prijevoz učenika </w:t>
      </w:r>
      <w:r w:rsidR="00AF4CEF">
        <w:rPr>
          <w:rFonts w:ascii="Times New Roman" w:hAnsi="Times New Roman" w:cs="Times New Roman"/>
          <w:sz w:val="24"/>
          <w:szCs w:val="24"/>
        </w:rPr>
        <w:t xml:space="preserve"> </w:t>
      </w:r>
      <w:r w:rsidR="00666DF7">
        <w:rPr>
          <w:rFonts w:ascii="Times New Roman" w:hAnsi="Times New Roman" w:cs="Times New Roman"/>
          <w:sz w:val="24"/>
          <w:szCs w:val="24"/>
        </w:rPr>
        <w:t xml:space="preserve">zbog </w:t>
      </w:r>
      <w:r w:rsidR="006E7D0E">
        <w:rPr>
          <w:rFonts w:ascii="Times New Roman" w:hAnsi="Times New Roman" w:cs="Times New Roman"/>
          <w:sz w:val="24"/>
          <w:szCs w:val="24"/>
        </w:rPr>
        <w:t xml:space="preserve">ponovnog rada škola </w:t>
      </w:r>
      <w:r w:rsidR="00E52EFC">
        <w:rPr>
          <w:rFonts w:ascii="Times New Roman" w:hAnsi="Times New Roman" w:cs="Times New Roman"/>
          <w:sz w:val="24"/>
          <w:szCs w:val="24"/>
        </w:rPr>
        <w:t xml:space="preserve">i ponovnog nastavka programa </w:t>
      </w:r>
      <w:r w:rsidR="000D01F3">
        <w:rPr>
          <w:rFonts w:ascii="Times New Roman" w:hAnsi="Times New Roman" w:cs="Times New Roman"/>
          <w:sz w:val="24"/>
          <w:szCs w:val="24"/>
        </w:rPr>
        <w:t xml:space="preserve"> „Škole u prirodi“ </w:t>
      </w:r>
      <w:r w:rsidR="00B26E70">
        <w:rPr>
          <w:rFonts w:ascii="Times New Roman" w:hAnsi="Times New Roman" w:cs="Times New Roman"/>
          <w:sz w:val="24"/>
          <w:szCs w:val="24"/>
        </w:rPr>
        <w:t xml:space="preserve"> kao i zbog povećanja stipendija.</w:t>
      </w:r>
    </w:p>
    <w:p w14:paraId="51B5DE82" w14:textId="4632E830" w:rsidR="00CC6C5C" w:rsidRDefault="001151F7" w:rsidP="00C147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Šifra</w:t>
      </w:r>
      <w:r w:rsidR="004257F3">
        <w:rPr>
          <w:rFonts w:ascii="Times New Roman" w:hAnsi="Times New Roman" w:cs="Times New Roman"/>
          <w:sz w:val="24"/>
          <w:szCs w:val="24"/>
        </w:rPr>
        <w:t xml:space="preserve">  </w:t>
      </w:r>
      <w:r w:rsidR="004E09B5">
        <w:rPr>
          <w:rFonts w:ascii="Times New Roman" w:hAnsi="Times New Roman" w:cs="Times New Roman"/>
          <w:sz w:val="24"/>
          <w:szCs w:val="24"/>
        </w:rPr>
        <w:t>092</w:t>
      </w:r>
      <w:r w:rsidR="004257F3">
        <w:rPr>
          <w:rFonts w:ascii="Times New Roman" w:hAnsi="Times New Roman" w:cs="Times New Roman"/>
          <w:sz w:val="24"/>
          <w:szCs w:val="24"/>
        </w:rPr>
        <w:t xml:space="preserve">  Srednjoškolsko obrazovanja – rashodi </w:t>
      </w:r>
      <w:r w:rsidR="00711E11">
        <w:rPr>
          <w:rFonts w:ascii="Times New Roman" w:hAnsi="Times New Roman" w:cs="Times New Roman"/>
          <w:sz w:val="24"/>
          <w:szCs w:val="24"/>
        </w:rPr>
        <w:t xml:space="preserve">iznose </w:t>
      </w:r>
      <w:r w:rsidR="004E09B5">
        <w:rPr>
          <w:rFonts w:ascii="Times New Roman" w:hAnsi="Times New Roman" w:cs="Times New Roman"/>
          <w:sz w:val="24"/>
          <w:szCs w:val="24"/>
        </w:rPr>
        <w:t>323.773,29 kuna</w:t>
      </w:r>
      <w:r w:rsidR="00090663">
        <w:rPr>
          <w:rFonts w:ascii="Times New Roman" w:hAnsi="Times New Roman" w:cs="Times New Roman"/>
          <w:sz w:val="24"/>
          <w:szCs w:val="24"/>
        </w:rPr>
        <w:t xml:space="preserve"> i povećani su za </w:t>
      </w:r>
      <w:r w:rsidR="004E09B5">
        <w:rPr>
          <w:rFonts w:ascii="Times New Roman" w:hAnsi="Times New Roman" w:cs="Times New Roman"/>
          <w:sz w:val="24"/>
          <w:szCs w:val="24"/>
        </w:rPr>
        <w:t>16,8</w:t>
      </w:r>
      <w:r w:rsidR="00090663">
        <w:rPr>
          <w:rFonts w:ascii="Times New Roman" w:hAnsi="Times New Roman" w:cs="Times New Roman"/>
          <w:sz w:val="24"/>
          <w:szCs w:val="24"/>
        </w:rPr>
        <w:t xml:space="preserve">%, a povećanje se odnosi </w:t>
      </w:r>
      <w:r w:rsidR="005A2F3B">
        <w:rPr>
          <w:rFonts w:ascii="Times New Roman" w:hAnsi="Times New Roman" w:cs="Times New Roman"/>
          <w:sz w:val="24"/>
          <w:szCs w:val="24"/>
        </w:rPr>
        <w:t xml:space="preserve"> na troškove prijevoza učenika srednjih škola</w:t>
      </w:r>
      <w:r w:rsidR="00F65691">
        <w:rPr>
          <w:rFonts w:ascii="Times New Roman" w:hAnsi="Times New Roman" w:cs="Times New Roman"/>
          <w:sz w:val="24"/>
          <w:szCs w:val="24"/>
        </w:rPr>
        <w:t>.</w:t>
      </w:r>
      <w:r w:rsidR="005A2F3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5E0210" w14:textId="73781160" w:rsidR="00F77E6C" w:rsidRDefault="001151F7" w:rsidP="00C147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Šifra</w:t>
      </w:r>
      <w:r w:rsidR="00CC6C5C">
        <w:rPr>
          <w:rFonts w:ascii="Times New Roman" w:hAnsi="Times New Roman" w:cs="Times New Roman"/>
          <w:sz w:val="24"/>
          <w:szCs w:val="24"/>
        </w:rPr>
        <w:t xml:space="preserve"> </w:t>
      </w:r>
      <w:r w:rsidR="00F65691">
        <w:rPr>
          <w:rFonts w:ascii="Times New Roman" w:hAnsi="Times New Roman" w:cs="Times New Roman"/>
          <w:sz w:val="24"/>
          <w:szCs w:val="24"/>
        </w:rPr>
        <w:t>095</w:t>
      </w:r>
      <w:r w:rsidR="00237C1A">
        <w:rPr>
          <w:rFonts w:ascii="Times New Roman" w:hAnsi="Times New Roman" w:cs="Times New Roman"/>
          <w:sz w:val="24"/>
          <w:szCs w:val="24"/>
        </w:rPr>
        <w:t xml:space="preserve"> </w:t>
      </w:r>
      <w:r w:rsidR="00117760">
        <w:rPr>
          <w:rFonts w:ascii="Times New Roman" w:hAnsi="Times New Roman" w:cs="Times New Roman"/>
          <w:sz w:val="24"/>
          <w:szCs w:val="24"/>
        </w:rPr>
        <w:t xml:space="preserve">Obrazovanje koje se ne može definirati po stupnju – rashodi iznose </w:t>
      </w:r>
      <w:r w:rsidR="00F65691">
        <w:rPr>
          <w:rFonts w:ascii="Times New Roman" w:hAnsi="Times New Roman" w:cs="Times New Roman"/>
          <w:sz w:val="24"/>
          <w:szCs w:val="24"/>
        </w:rPr>
        <w:t>69.961,78 kuna</w:t>
      </w:r>
      <w:r w:rsidR="00117760">
        <w:rPr>
          <w:rFonts w:ascii="Times New Roman" w:hAnsi="Times New Roman" w:cs="Times New Roman"/>
          <w:sz w:val="24"/>
          <w:szCs w:val="24"/>
        </w:rPr>
        <w:t xml:space="preserve"> i povećani </w:t>
      </w:r>
      <w:r w:rsidR="00F65691">
        <w:rPr>
          <w:rFonts w:ascii="Times New Roman" w:hAnsi="Times New Roman" w:cs="Times New Roman"/>
          <w:sz w:val="24"/>
          <w:szCs w:val="24"/>
        </w:rPr>
        <w:t>za 48,9% u odnosu</w:t>
      </w:r>
      <w:r w:rsidR="00117760">
        <w:rPr>
          <w:rFonts w:ascii="Times New Roman" w:hAnsi="Times New Roman" w:cs="Times New Roman"/>
          <w:sz w:val="24"/>
          <w:szCs w:val="24"/>
        </w:rPr>
        <w:t xml:space="preserve"> na prethodnu godinu, a odnose se na</w:t>
      </w:r>
      <w:r w:rsidR="00B4169E">
        <w:rPr>
          <w:rFonts w:ascii="Times New Roman" w:hAnsi="Times New Roman" w:cs="Times New Roman"/>
          <w:sz w:val="24"/>
          <w:szCs w:val="24"/>
        </w:rPr>
        <w:t xml:space="preserve"> tekuće donacije u novcu za program Karlovac- Grad prijatelj djece</w:t>
      </w:r>
      <w:r w:rsidR="00C9757C">
        <w:rPr>
          <w:rFonts w:ascii="Times New Roman" w:hAnsi="Times New Roman" w:cs="Times New Roman"/>
          <w:sz w:val="24"/>
          <w:szCs w:val="24"/>
        </w:rPr>
        <w:t>.</w:t>
      </w:r>
    </w:p>
    <w:p w14:paraId="2857F285" w14:textId="77777777" w:rsidR="00C14761" w:rsidRDefault="00C14761" w:rsidP="00C147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CDFAD64" w14:textId="5BC5DDEA" w:rsidR="006F3A66" w:rsidRDefault="001151F7" w:rsidP="00C147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Šifra</w:t>
      </w:r>
      <w:r w:rsidR="00F77E6C">
        <w:rPr>
          <w:rFonts w:ascii="Times New Roman" w:hAnsi="Times New Roman" w:cs="Times New Roman"/>
          <w:sz w:val="24"/>
          <w:szCs w:val="24"/>
        </w:rPr>
        <w:t xml:space="preserve"> 1</w:t>
      </w:r>
      <w:r w:rsidR="006F3A66">
        <w:rPr>
          <w:rFonts w:ascii="Times New Roman" w:hAnsi="Times New Roman" w:cs="Times New Roman"/>
          <w:sz w:val="24"/>
          <w:szCs w:val="24"/>
        </w:rPr>
        <w:t>02</w:t>
      </w:r>
      <w:r w:rsidR="00F77E6C">
        <w:rPr>
          <w:rFonts w:ascii="Times New Roman" w:hAnsi="Times New Roman" w:cs="Times New Roman"/>
          <w:sz w:val="24"/>
          <w:szCs w:val="24"/>
        </w:rPr>
        <w:t xml:space="preserve"> </w:t>
      </w:r>
      <w:r w:rsidR="006F3A66">
        <w:rPr>
          <w:rFonts w:ascii="Times New Roman" w:hAnsi="Times New Roman" w:cs="Times New Roman"/>
          <w:sz w:val="24"/>
          <w:szCs w:val="24"/>
        </w:rPr>
        <w:t xml:space="preserve"> Starost </w:t>
      </w:r>
      <w:r w:rsidR="00B376EB">
        <w:rPr>
          <w:rFonts w:ascii="Times New Roman" w:hAnsi="Times New Roman" w:cs="Times New Roman"/>
          <w:sz w:val="24"/>
          <w:szCs w:val="24"/>
        </w:rPr>
        <w:t>izvršeni su rashodi u iznosu od 2.804.179,65 kuna što je za 72,9% više u odnosu na prethodno izvještajno razdoblje</w:t>
      </w:r>
      <w:r w:rsidR="0054350C">
        <w:rPr>
          <w:rFonts w:ascii="Times New Roman" w:hAnsi="Times New Roman" w:cs="Times New Roman"/>
          <w:sz w:val="24"/>
          <w:szCs w:val="24"/>
        </w:rPr>
        <w:t xml:space="preserve"> 2021. godine</w:t>
      </w:r>
      <w:r w:rsidR="00B376EB">
        <w:rPr>
          <w:rFonts w:ascii="Times New Roman" w:hAnsi="Times New Roman" w:cs="Times New Roman"/>
          <w:sz w:val="24"/>
          <w:szCs w:val="24"/>
        </w:rPr>
        <w:t xml:space="preserve">, a odnosi se najvećim dijelom na </w:t>
      </w:r>
      <w:r w:rsidR="00552A44">
        <w:rPr>
          <w:rFonts w:ascii="Times New Roman" w:hAnsi="Times New Roman" w:cs="Times New Roman"/>
          <w:sz w:val="24"/>
          <w:szCs w:val="24"/>
        </w:rPr>
        <w:t>pomoći umirovljenicima</w:t>
      </w:r>
      <w:r w:rsidR="00CD6D31">
        <w:rPr>
          <w:rFonts w:ascii="Times New Roman" w:hAnsi="Times New Roman" w:cs="Times New Roman"/>
          <w:sz w:val="24"/>
          <w:szCs w:val="24"/>
        </w:rPr>
        <w:t xml:space="preserve"> u iznosu od 1.544.</w:t>
      </w:r>
      <w:r w:rsidR="000611FB">
        <w:rPr>
          <w:rFonts w:ascii="Times New Roman" w:hAnsi="Times New Roman" w:cs="Times New Roman"/>
          <w:sz w:val="24"/>
          <w:szCs w:val="24"/>
        </w:rPr>
        <w:t>801,65 kuna te na pomoći u prehrani, troškove skrbi stari</w:t>
      </w:r>
      <w:r w:rsidR="00563ED9">
        <w:rPr>
          <w:rFonts w:ascii="Times New Roman" w:hAnsi="Times New Roman" w:cs="Times New Roman"/>
          <w:sz w:val="24"/>
          <w:szCs w:val="24"/>
        </w:rPr>
        <w:t>jih</w:t>
      </w:r>
      <w:r w:rsidR="000611FB">
        <w:rPr>
          <w:rFonts w:ascii="Times New Roman" w:hAnsi="Times New Roman" w:cs="Times New Roman"/>
          <w:sz w:val="24"/>
          <w:szCs w:val="24"/>
        </w:rPr>
        <w:t xml:space="preserve"> i bolesnih osoba te na ostale naknade građanima i kućanstvima koje se isplaćuju temeljem rješenja gradonačelnika.</w:t>
      </w:r>
    </w:p>
    <w:p w14:paraId="761B2400" w14:textId="10B256A3" w:rsidR="006F3A66" w:rsidRDefault="001151F7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Šifra</w:t>
      </w:r>
      <w:r w:rsidR="006F3A66">
        <w:rPr>
          <w:rFonts w:ascii="Times New Roman" w:hAnsi="Times New Roman" w:cs="Times New Roman"/>
          <w:sz w:val="24"/>
          <w:szCs w:val="24"/>
        </w:rPr>
        <w:t xml:space="preserve"> </w:t>
      </w:r>
      <w:r w:rsidR="00B376EB">
        <w:rPr>
          <w:rFonts w:ascii="Times New Roman" w:hAnsi="Times New Roman" w:cs="Times New Roman"/>
          <w:sz w:val="24"/>
          <w:szCs w:val="24"/>
        </w:rPr>
        <w:t>106 Stanovanje</w:t>
      </w:r>
      <w:r w:rsidR="00563ED9">
        <w:rPr>
          <w:rFonts w:ascii="Times New Roman" w:hAnsi="Times New Roman" w:cs="Times New Roman"/>
          <w:sz w:val="24"/>
          <w:szCs w:val="24"/>
        </w:rPr>
        <w:t xml:space="preserve"> izvršeni su rashodi </w:t>
      </w:r>
      <w:r w:rsidR="00A70495">
        <w:rPr>
          <w:rFonts w:ascii="Times New Roman" w:hAnsi="Times New Roman" w:cs="Times New Roman"/>
          <w:sz w:val="24"/>
          <w:szCs w:val="24"/>
        </w:rPr>
        <w:t>u iznosu od 2.175.547,98 kuna što je za 35% više u odnosu na izvještajno razdoblje 2021. godine. Povećanje rashoda  se odnosi na</w:t>
      </w:r>
      <w:r w:rsidR="000821AA">
        <w:rPr>
          <w:rFonts w:ascii="Times New Roman" w:hAnsi="Times New Roman" w:cs="Times New Roman"/>
          <w:sz w:val="24"/>
          <w:szCs w:val="24"/>
        </w:rPr>
        <w:t xml:space="preserve"> plaćanje troškova komunalija i grijanja u sklopu socijalnog programa. </w:t>
      </w:r>
      <w:r w:rsidR="00A704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E4FFBD" w14:textId="77777777" w:rsidR="00D55F75" w:rsidRPr="00750142" w:rsidRDefault="00D55F75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574DB8" w14:textId="77777777" w:rsidR="00750142" w:rsidRPr="00750142" w:rsidRDefault="00750142" w:rsidP="00D35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74DB9" w14:textId="77777777" w:rsidR="00750142" w:rsidRPr="005D6965" w:rsidRDefault="00750142" w:rsidP="00D35720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Pročelnica UO za proračun i financije</w:t>
      </w:r>
    </w:p>
    <w:p w14:paraId="16574DBA" w14:textId="067D80C3" w:rsidR="00706F75" w:rsidRDefault="00750142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Lidija Malović, dipl.oec.</w:t>
      </w:r>
    </w:p>
    <w:p w14:paraId="17C16A98" w14:textId="72231412" w:rsidR="00D35720" w:rsidRDefault="00D35720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48C9373D" w14:textId="56FF0E8C" w:rsidR="000C4FC6" w:rsidRPr="00696166" w:rsidRDefault="000C4FC6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96166">
        <w:rPr>
          <w:rFonts w:ascii="Times New Roman" w:hAnsi="Times New Roman" w:cs="Times New Roman"/>
          <w:bCs/>
          <w:sz w:val="24"/>
          <w:szCs w:val="24"/>
        </w:rPr>
        <w:t xml:space="preserve">                          </w:t>
      </w: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0C4FC6" w:rsidRPr="00B57821" w14:paraId="55970568" w14:textId="77777777" w:rsidTr="00263638">
        <w:trPr>
          <w:trHeight w:hRule="exact" w:val="1129"/>
        </w:trPr>
        <w:tc>
          <w:tcPr>
            <w:tcW w:w="2874" w:type="dxa"/>
            <w:vAlign w:val="center"/>
          </w:tcPr>
          <w:p w14:paraId="6A58F1A7" w14:textId="77777777" w:rsidR="000C4FC6" w:rsidRPr="00F403FB" w:rsidRDefault="000C4FC6" w:rsidP="00263638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lastRenderedPageBreak/>
              <w:drawing>
                <wp:anchor distT="0" distB="0" distL="36195" distR="0" simplePos="0" relativeHeight="251705344" behindDoc="1" locked="0" layoutInCell="1" allowOverlap="1" wp14:anchorId="4634D038" wp14:editId="7324C1F7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30" name="Picture 30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713B9358" w14:textId="77777777" w:rsidR="000C4FC6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15908497" w14:textId="77777777" w:rsidR="000C4FC6" w:rsidRPr="00F403FB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643B64CD" w14:textId="77777777" w:rsidR="000C4FC6" w:rsidRPr="00B57821" w:rsidRDefault="000C4FC6" w:rsidP="00263638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643227D3" wp14:editId="732EB6AC">
                  <wp:extent cx="1335405" cy="36576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FC6" w14:paraId="52B43F4F" w14:textId="77777777" w:rsidTr="00263638">
        <w:trPr>
          <w:trHeight w:val="437"/>
        </w:trPr>
        <w:tc>
          <w:tcPr>
            <w:tcW w:w="2874" w:type="dxa"/>
            <w:vAlign w:val="bottom"/>
          </w:tcPr>
          <w:p w14:paraId="1DB74711" w14:textId="77777777" w:rsidR="000C4FC6" w:rsidRPr="00F403FB" w:rsidRDefault="000C4FC6" w:rsidP="00263638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706368" behindDoc="1" locked="0" layoutInCell="1" allowOverlap="0" wp14:anchorId="6222C956" wp14:editId="6B92D4F6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32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6165" w:type="dxa"/>
            <w:vMerge/>
            <w:vAlign w:val="center"/>
          </w:tcPr>
          <w:p w14:paraId="1B2E1A50" w14:textId="77777777" w:rsidR="000C4FC6" w:rsidRDefault="000C4FC6" w:rsidP="00263638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67EDA824" w14:textId="77777777" w:rsidR="000C4FC6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0C4FC6" w:rsidRPr="002749D6" w14:paraId="16CD150F" w14:textId="77777777" w:rsidTr="00263638">
        <w:trPr>
          <w:trHeight w:val="80"/>
        </w:trPr>
        <w:tc>
          <w:tcPr>
            <w:tcW w:w="2874" w:type="dxa"/>
          </w:tcPr>
          <w:p w14:paraId="2358633E" w14:textId="77777777" w:rsidR="000C4FC6" w:rsidRPr="002749D6" w:rsidRDefault="000C4FC6" w:rsidP="0026363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7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UO </w:t>
            </w:r>
            <w:r w:rsidRPr="002E0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 proračun i financije</w:t>
            </w:r>
          </w:p>
        </w:tc>
        <w:tc>
          <w:tcPr>
            <w:tcW w:w="6165" w:type="dxa"/>
            <w:vAlign w:val="center"/>
          </w:tcPr>
          <w:p w14:paraId="10E40629" w14:textId="77777777" w:rsidR="000C4FC6" w:rsidRPr="002749D6" w:rsidRDefault="000C4FC6" w:rsidP="0026363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en-US"/>
              </w:rPr>
            </w:pPr>
          </w:p>
        </w:tc>
      </w:tr>
      <w:tr w:rsidR="000C4FC6" w:rsidRPr="002749D6" w14:paraId="2FE2FB33" w14:textId="77777777" w:rsidTr="00263638">
        <w:trPr>
          <w:trHeight w:val="80"/>
        </w:trPr>
        <w:tc>
          <w:tcPr>
            <w:tcW w:w="2874" w:type="dxa"/>
          </w:tcPr>
          <w:p w14:paraId="54ADA2D6" w14:textId="2A10C746" w:rsidR="000C4FC6" w:rsidRPr="002749D6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70F">
              <w:rPr>
                <w:rFonts w:ascii="Times New Roman" w:hAnsi="Times New Roman" w:cs="Times New Roman"/>
                <w:sz w:val="24"/>
                <w:szCs w:val="24"/>
              </w:rPr>
              <w:t xml:space="preserve">Karlovac, </w:t>
            </w:r>
            <w:r w:rsidR="008B6B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D2A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B6B7B">
              <w:rPr>
                <w:rFonts w:ascii="Times New Roman" w:hAnsi="Times New Roman" w:cs="Times New Roman"/>
                <w:sz w:val="24"/>
                <w:szCs w:val="24"/>
              </w:rPr>
              <w:t>.02.202</w:t>
            </w:r>
            <w:r w:rsidR="004D2A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B6B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165" w:type="dxa"/>
            <w:vAlign w:val="center"/>
          </w:tcPr>
          <w:p w14:paraId="244CC309" w14:textId="77777777" w:rsidR="000C4FC6" w:rsidRPr="002749D6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31CB9F95" w14:textId="77777777" w:rsidR="000C4FC6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B5D89D" w14:textId="77777777" w:rsidR="000C4FC6" w:rsidRPr="00130432" w:rsidRDefault="000C4FC6" w:rsidP="000C4FC6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30432">
        <w:rPr>
          <w:rFonts w:ascii="Times New Roman" w:hAnsi="Times New Roman" w:cs="Times New Roman"/>
          <w:bCs/>
          <w:sz w:val="24"/>
          <w:szCs w:val="24"/>
        </w:rPr>
        <w:t>BILJEŠKE  UZ  OBRAZAC  PROMJENE U   VRIJEDNOSTI I OBUJMU</w:t>
      </w:r>
    </w:p>
    <w:p w14:paraId="5C396933" w14:textId="01FDD8C2" w:rsidR="000C4FC6" w:rsidRPr="00133EC3" w:rsidRDefault="000C4FC6" w:rsidP="00133EC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30432">
        <w:rPr>
          <w:rFonts w:ascii="Times New Roman" w:hAnsi="Times New Roman" w:cs="Times New Roman"/>
          <w:bCs/>
          <w:sz w:val="24"/>
          <w:szCs w:val="24"/>
        </w:rPr>
        <w:t xml:space="preserve">IMOVINE I OBVEZA ZA  RAZDOBLJE </w:t>
      </w:r>
      <w:r w:rsidR="00133EC3">
        <w:rPr>
          <w:rFonts w:ascii="Times New Roman" w:hAnsi="Times New Roman" w:cs="Times New Roman"/>
          <w:bCs/>
          <w:sz w:val="24"/>
          <w:szCs w:val="24"/>
        </w:rPr>
        <w:t xml:space="preserve">od </w:t>
      </w:r>
      <w:r w:rsidR="00133EC3" w:rsidRPr="00133EC3">
        <w:rPr>
          <w:rFonts w:ascii="Times New Roman" w:hAnsi="Times New Roman" w:cs="Times New Roman"/>
          <w:bCs/>
          <w:sz w:val="24"/>
          <w:szCs w:val="24"/>
        </w:rPr>
        <w:t>siječnja</w:t>
      </w:r>
      <w:r w:rsidRPr="00133EC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33EC3" w:rsidRPr="00133EC3">
        <w:rPr>
          <w:rFonts w:ascii="Times New Roman" w:hAnsi="Times New Roman" w:cs="Times New Roman"/>
          <w:bCs/>
          <w:sz w:val="24"/>
          <w:szCs w:val="24"/>
        </w:rPr>
        <w:t>do</w:t>
      </w:r>
      <w:r w:rsidRPr="00133EC3">
        <w:rPr>
          <w:rFonts w:ascii="Times New Roman" w:hAnsi="Times New Roman" w:cs="Times New Roman"/>
          <w:bCs/>
          <w:sz w:val="24"/>
          <w:szCs w:val="24"/>
        </w:rPr>
        <w:t xml:space="preserve"> 31.</w:t>
      </w:r>
      <w:r w:rsidR="00133EC3" w:rsidRPr="00133EC3">
        <w:rPr>
          <w:rFonts w:ascii="Times New Roman" w:hAnsi="Times New Roman" w:cs="Times New Roman"/>
          <w:bCs/>
          <w:sz w:val="24"/>
          <w:szCs w:val="24"/>
        </w:rPr>
        <w:t>prosinca</w:t>
      </w:r>
      <w:r w:rsidRPr="00133EC3">
        <w:rPr>
          <w:rFonts w:ascii="Times New Roman" w:hAnsi="Times New Roman" w:cs="Times New Roman"/>
          <w:bCs/>
          <w:sz w:val="24"/>
          <w:szCs w:val="24"/>
        </w:rPr>
        <w:t xml:space="preserve"> 202</w:t>
      </w:r>
      <w:r w:rsidR="004D2A8C" w:rsidRPr="00133EC3">
        <w:rPr>
          <w:rFonts w:ascii="Times New Roman" w:hAnsi="Times New Roman" w:cs="Times New Roman"/>
          <w:bCs/>
          <w:sz w:val="24"/>
          <w:szCs w:val="24"/>
        </w:rPr>
        <w:t>2</w:t>
      </w:r>
      <w:r w:rsidRPr="00133EC3">
        <w:rPr>
          <w:rFonts w:ascii="Times New Roman" w:hAnsi="Times New Roman" w:cs="Times New Roman"/>
          <w:bCs/>
          <w:sz w:val="24"/>
          <w:szCs w:val="24"/>
        </w:rPr>
        <w:t>.</w:t>
      </w:r>
      <w:r w:rsidR="00133EC3" w:rsidRPr="00133EC3">
        <w:rPr>
          <w:rFonts w:ascii="Times New Roman" w:hAnsi="Times New Roman" w:cs="Times New Roman"/>
          <w:bCs/>
          <w:sz w:val="24"/>
          <w:szCs w:val="24"/>
        </w:rPr>
        <w:t>g</w:t>
      </w:r>
      <w:r w:rsidRPr="00133EC3">
        <w:rPr>
          <w:rFonts w:ascii="Times New Roman" w:hAnsi="Times New Roman" w:cs="Times New Roman"/>
          <w:bCs/>
          <w:sz w:val="24"/>
          <w:szCs w:val="24"/>
        </w:rPr>
        <w:t>.</w:t>
      </w:r>
    </w:p>
    <w:p w14:paraId="2185BE6B" w14:textId="77777777" w:rsidR="000C4FC6" w:rsidRPr="00130432" w:rsidRDefault="000C4FC6" w:rsidP="000C4FC6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130432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(OBRAZAC P-VRIO)</w:t>
      </w:r>
    </w:p>
    <w:p w14:paraId="22E6D023" w14:textId="77777777" w:rsidR="000C4FC6" w:rsidRPr="009B16C4" w:rsidRDefault="000C4FC6" w:rsidP="000C4F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BCB8A36" w14:textId="77777777" w:rsidR="000C4FC6" w:rsidRPr="009B16C4" w:rsidRDefault="000C4FC6" w:rsidP="000C4FC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86FCD51" w14:textId="77777777" w:rsidR="00DD14BC" w:rsidRPr="00130432" w:rsidRDefault="00DD14BC" w:rsidP="000C4FC6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14:paraId="06B934A7" w14:textId="7D72B51D" w:rsidR="000C4FC6" w:rsidRDefault="000C4FC6" w:rsidP="000C4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14BC">
        <w:rPr>
          <w:rFonts w:ascii="Times New Roman" w:hAnsi="Times New Roman" w:cs="Times New Roman"/>
          <w:b/>
          <w:bCs/>
          <w:sz w:val="24"/>
          <w:szCs w:val="24"/>
        </w:rPr>
        <w:t xml:space="preserve">Smanjenje </w:t>
      </w:r>
      <w:r>
        <w:rPr>
          <w:rFonts w:ascii="Times New Roman" w:hAnsi="Times New Roman" w:cs="Times New Roman"/>
          <w:sz w:val="24"/>
          <w:szCs w:val="24"/>
        </w:rPr>
        <w:t>u obujmu imovine ukupno</w:t>
      </w:r>
      <w:r w:rsidRPr="009B16C4">
        <w:rPr>
          <w:rFonts w:ascii="Times New Roman" w:hAnsi="Times New Roman" w:cs="Times New Roman"/>
          <w:sz w:val="24"/>
          <w:szCs w:val="24"/>
        </w:rPr>
        <w:t xml:space="preserve"> iznosi </w:t>
      </w:r>
      <w:r w:rsidR="00D447E9">
        <w:rPr>
          <w:rFonts w:ascii="Times New Roman" w:hAnsi="Times New Roman" w:cs="Times New Roman"/>
          <w:sz w:val="24"/>
          <w:szCs w:val="24"/>
        </w:rPr>
        <w:t>1.579.598,80</w:t>
      </w:r>
      <w:r>
        <w:rPr>
          <w:rFonts w:ascii="Times New Roman" w:hAnsi="Times New Roman" w:cs="Times New Roman"/>
          <w:sz w:val="24"/>
          <w:szCs w:val="24"/>
        </w:rPr>
        <w:t xml:space="preserve"> k</w:t>
      </w:r>
      <w:r w:rsidR="00D447E9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n</w:t>
      </w:r>
      <w:r w:rsidR="00D447E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a odnosi se na slijedeće promjene:</w:t>
      </w:r>
    </w:p>
    <w:p w14:paraId="0B85C18D" w14:textId="4C0BEE64" w:rsidR="004B0475" w:rsidRPr="004113BE" w:rsidRDefault="004B0475" w:rsidP="000C4FC6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13BE">
        <w:rPr>
          <w:rFonts w:ascii="Times New Roman" w:hAnsi="Times New Roman" w:cs="Times New Roman"/>
          <w:sz w:val="24"/>
          <w:szCs w:val="24"/>
        </w:rPr>
        <w:t>Prijenos zemljišta bez naknade Hrvatskim vodama</w:t>
      </w:r>
      <w:r w:rsidRPr="004113BE">
        <w:rPr>
          <w:rFonts w:ascii="Times New Roman" w:hAnsi="Times New Roman" w:cs="Times New Roman"/>
          <w:sz w:val="24"/>
          <w:szCs w:val="24"/>
        </w:rPr>
        <w:tab/>
      </w:r>
      <w:r w:rsidRPr="004113BE">
        <w:rPr>
          <w:rFonts w:ascii="Times New Roman" w:hAnsi="Times New Roman" w:cs="Times New Roman"/>
          <w:sz w:val="24"/>
          <w:szCs w:val="24"/>
        </w:rPr>
        <w:tab/>
      </w:r>
      <w:r w:rsidRPr="004113BE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9E0317" w:rsidRPr="004113BE">
        <w:rPr>
          <w:rFonts w:ascii="Times New Roman" w:hAnsi="Times New Roman" w:cs="Times New Roman"/>
          <w:sz w:val="24"/>
          <w:szCs w:val="24"/>
        </w:rPr>
        <w:t>433.330,00</w:t>
      </w:r>
      <w:r w:rsidRPr="004113BE">
        <w:rPr>
          <w:rFonts w:ascii="Times New Roman" w:hAnsi="Times New Roman" w:cs="Times New Roman"/>
          <w:sz w:val="24"/>
          <w:szCs w:val="24"/>
        </w:rPr>
        <w:t xml:space="preserve"> k</w:t>
      </w:r>
      <w:r w:rsidR="00E61F2C" w:rsidRPr="004113BE">
        <w:rPr>
          <w:rFonts w:ascii="Times New Roman" w:hAnsi="Times New Roman" w:cs="Times New Roman"/>
          <w:sz w:val="24"/>
          <w:szCs w:val="24"/>
        </w:rPr>
        <w:t>u</w:t>
      </w:r>
      <w:r w:rsidRPr="004113BE">
        <w:rPr>
          <w:rFonts w:ascii="Times New Roman" w:hAnsi="Times New Roman" w:cs="Times New Roman"/>
          <w:sz w:val="24"/>
          <w:szCs w:val="24"/>
        </w:rPr>
        <w:t>n</w:t>
      </w:r>
      <w:r w:rsidR="00E61F2C" w:rsidRPr="004113BE">
        <w:rPr>
          <w:rFonts w:ascii="Times New Roman" w:hAnsi="Times New Roman" w:cs="Times New Roman"/>
          <w:sz w:val="24"/>
          <w:szCs w:val="24"/>
        </w:rPr>
        <w:t>a</w:t>
      </w:r>
    </w:p>
    <w:p w14:paraId="2A026585" w14:textId="372B16F9" w:rsidR="00B261FA" w:rsidRDefault="00B261FA" w:rsidP="000C4FC6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13BE">
        <w:rPr>
          <w:rFonts w:ascii="Times New Roman" w:hAnsi="Times New Roman" w:cs="Times New Roman"/>
          <w:sz w:val="24"/>
          <w:szCs w:val="24"/>
        </w:rPr>
        <w:t>Prijenos zemljišta bez naknade na HEP-</w:t>
      </w:r>
      <w:r w:rsidR="009E0317" w:rsidRPr="004113BE">
        <w:rPr>
          <w:rFonts w:ascii="Times New Roman" w:hAnsi="Times New Roman" w:cs="Times New Roman"/>
          <w:sz w:val="24"/>
          <w:szCs w:val="24"/>
        </w:rPr>
        <w:t>u</w:t>
      </w:r>
      <w:r w:rsidRPr="004113BE">
        <w:rPr>
          <w:rFonts w:ascii="Times New Roman" w:hAnsi="Times New Roman" w:cs="Times New Roman"/>
          <w:sz w:val="24"/>
          <w:szCs w:val="24"/>
        </w:rPr>
        <w:tab/>
      </w:r>
      <w:r w:rsidRPr="004113BE">
        <w:rPr>
          <w:rFonts w:ascii="Times New Roman" w:hAnsi="Times New Roman" w:cs="Times New Roman"/>
          <w:sz w:val="24"/>
          <w:szCs w:val="24"/>
        </w:rPr>
        <w:tab/>
      </w:r>
      <w:r w:rsidR="00F5199F" w:rsidRPr="004113BE">
        <w:rPr>
          <w:rFonts w:ascii="Times New Roman" w:hAnsi="Times New Roman" w:cs="Times New Roman"/>
          <w:sz w:val="24"/>
          <w:szCs w:val="24"/>
        </w:rPr>
        <w:tab/>
      </w:r>
      <w:r w:rsidR="00F5199F" w:rsidRPr="004113BE">
        <w:rPr>
          <w:rFonts w:ascii="Times New Roman" w:hAnsi="Times New Roman" w:cs="Times New Roman"/>
          <w:sz w:val="24"/>
          <w:szCs w:val="24"/>
        </w:rPr>
        <w:tab/>
      </w:r>
      <w:r w:rsidR="009E0317" w:rsidRPr="004113BE">
        <w:rPr>
          <w:rFonts w:ascii="Times New Roman" w:hAnsi="Times New Roman" w:cs="Times New Roman"/>
          <w:sz w:val="24"/>
          <w:szCs w:val="24"/>
        </w:rPr>
        <w:t xml:space="preserve">             1.300,00</w:t>
      </w:r>
      <w:r w:rsidR="00F5199F" w:rsidRPr="004113BE">
        <w:rPr>
          <w:rFonts w:ascii="Times New Roman" w:hAnsi="Times New Roman" w:cs="Times New Roman"/>
          <w:sz w:val="24"/>
          <w:szCs w:val="24"/>
        </w:rPr>
        <w:t xml:space="preserve"> k</w:t>
      </w:r>
      <w:r w:rsidR="00E61F2C" w:rsidRPr="004113BE">
        <w:rPr>
          <w:rFonts w:ascii="Times New Roman" w:hAnsi="Times New Roman" w:cs="Times New Roman"/>
          <w:sz w:val="24"/>
          <w:szCs w:val="24"/>
        </w:rPr>
        <w:t>u</w:t>
      </w:r>
      <w:r w:rsidR="00F5199F" w:rsidRPr="004113BE">
        <w:rPr>
          <w:rFonts w:ascii="Times New Roman" w:hAnsi="Times New Roman" w:cs="Times New Roman"/>
          <w:sz w:val="24"/>
          <w:szCs w:val="24"/>
        </w:rPr>
        <w:t>n</w:t>
      </w:r>
      <w:r w:rsidR="00E61F2C" w:rsidRPr="004113BE">
        <w:rPr>
          <w:rFonts w:ascii="Times New Roman" w:hAnsi="Times New Roman" w:cs="Times New Roman"/>
          <w:sz w:val="24"/>
          <w:szCs w:val="24"/>
        </w:rPr>
        <w:t>a</w:t>
      </w:r>
    </w:p>
    <w:p w14:paraId="0312C4AF" w14:textId="1FF0103A" w:rsidR="004113BE" w:rsidRPr="004113BE" w:rsidRDefault="004113BE" w:rsidP="004113BE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13BE">
        <w:rPr>
          <w:rFonts w:ascii="Times New Roman" w:hAnsi="Times New Roman" w:cs="Times New Roman"/>
          <w:sz w:val="24"/>
          <w:szCs w:val="24"/>
        </w:rPr>
        <w:t xml:space="preserve">Prijenos opreme odnosno električnih pastira lovačkim društvima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B5202">
        <w:rPr>
          <w:rFonts w:ascii="Times New Roman" w:hAnsi="Times New Roman" w:cs="Times New Roman"/>
          <w:sz w:val="24"/>
          <w:szCs w:val="24"/>
        </w:rPr>
        <w:t xml:space="preserve">    </w:t>
      </w:r>
      <w:r w:rsidRPr="004113BE">
        <w:rPr>
          <w:rFonts w:ascii="Times New Roman" w:hAnsi="Times New Roman" w:cs="Times New Roman"/>
          <w:sz w:val="24"/>
          <w:szCs w:val="24"/>
        </w:rPr>
        <w:t>39.235,00 kuna</w:t>
      </w:r>
    </w:p>
    <w:p w14:paraId="02102147" w14:textId="57AB5776" w:rsidR="004113BE" w:rsidRPr="004113BE" w:rsidRDefault="004113BE" w:rsidP="004113BE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13BE">
        <w:rPr>
          <w:rFonts w:ascii="Times New Roman" w:hAnsi="Times New Roman" w:cs="Times New Roman"/>
          <w:sz w:val="24"/>
          <w:szCs w:val="24"/>
        </w:rPr>
        <w:t>Prijenos kompostera trgovačkom društvu Čistoća                                    1.033.125,00 kuna</w:t>
      </w:r>
    </w:p>
    <w:p w14:paraId="3FD96102" w14:textId="77777777" w:rsidR="004113BE" w:rsidRPr="004113BE" w:rsidRDefault="004113BE" w:rsidP="004113BE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13BE">
        <w:rPr>
          <w:rFonts w:ascii="Times New Roman" w:hAnsi="Times New Roman" w:cs="Times New Roman"/>
          <w:sz w:val="24"/>
          <w:szCs w:val="24"/>
        </w:rPr>
        <w:t>Prijenos nerazvrstanih cesta Hrvatskim vodama bez naknade                       26.308,80 kuna</w:t>
      </w:r>
    </w:p>
    <w:p w14:paraId="0B1D1079" w14:textId="77777777" w:rsidR="004113BE" w:rsidRPr="004113BE" w:rsidRDefault="004113BE" w:rsidP="00EB5202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3A6124" w14:textId="1F84E031" w:rsidR="000C4FC6" w:rsidRPr="004113BE" w:rsidRDefault="00CC634E" w:rsidP="00DB3D28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13BE">
        <w:rPr>
          <w:rFonts w:ascii="Times New Roman" w:hAnsi="Times New Roman" w:cs="Times New Roman"/>
          <w:sz w:val="24"/>
          <w:szCs w:val="24"/>
        </w:rPr>
        <w:t xml:space="preserve">Smanjenje temeljnog kapitala </w:t>
      </w:r>
      <w:r w:rsidR="00F90E51" w:rsidRPr="004113BE">
        <w:rPr>
          <w:rFonts w:ascii="Times New Roman" w:hAnsi="Times New Roman" w:cs="Times New Roman"/>
          <w:sz w:val="24"/>
          <w:szCs w:val="24"/>
        </w:rPr>
        <w:t xml:space="preserve">u </w:t>
      </w:r>
      <w:r w:rsidR="004113BE" w:rsidRPr="004113BE">
        <w:rPr>
          <w:rFonts w:ascii="Times New Roman" w:hAnsi="Times New Roman" w:cs="Times New Roman"/>
          <w:sz w:val="24"/>
          <w:szCs w:val="24"/>
        </w:rPr>
        <w:t xml:space="preserve">trgovačkom društvu Karla zbog gašenja subjekta brisanjem iz trgovačkog registra </w:t>
      </w:r>
      <w:r w:rsidR="00CD7B4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4113BE" w:rsidRPr="004113BE">
        <w:rPr>
          <w:rFonts w:ascii="Times New Roman" w:hAnsi="Times New Roman" w:cs="Times New Roman"/>
          <w:sz w:val="24"/>
          <w:szCs w:val="24"/>
        </w:rPr>
        <w:t>46.300,00 kuna</w:t>
      </w:r>
    </w:p>
    <w:p w14:paraId="71370AA1" w14:textId="77777777" w:rsidR="004113BE" w:rsidRPr="004113BE" w:rsidRDefault="004113BE" w:rsidP="004113BE">
      <w:pPr>
        <w:pStyle w:val="ListParagraph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0AD8D00" w14:textId="3C105432" w:rsidR="000C4FC6" w:rsidRDefault="000C4FC6" w:rsidP="008A2B6B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4BC">
        <w:rPr>
          <w:rFonts w:ascii="Times New Roman" w:hAnsi="Times New Roman" w:cs="Times New Roman"/>
          <w:b/>
          <w:sz w:val="24"/>
          <w:szCs w:val="24"/>
        </w:rPr>
        <w:t xml:space="preserve">Povećanje </w:t>
      </w:r>
      <w:r w:rsidRPr="008A2B6B">
        <w:rPr>
          <w:rFonts w:ascii="Times New Roman" w:hAnsi="Times New Roman" w:cs="Times New Roman"/>
          <w:bCs/>
          <w:sz w:val="24"/>
          <w:szCs w:val="24"/>
        </w:rPr>
        <w:t xml:space="preserve">u obujmu imovine iznosi ukupno </w:t>
      </w:r>
      <w:r w:rsidR="00CD7B42">
        <w:rPr>
          <w:rFonts w:ascii="Times New Roman" w:hAnsi="Times New Roman" w:cs="Times New Roman"/>
          <w:bCs/>
          <w:sz w:val="24"/>
          <w:szCs w:val="24"/>
        </w:rPr>
        <w:t>50.175.607,25</w:t>
      </w:r>
      <w:r w:rsidR="00D84726">
        <w:rPr>
          <w:rFonts w:ascii="Times New Roman" w:hAnsi="Times New Roman" w:cs="Times New Roman"/>
          <w:bCs/>
          <w:sz w:val="24"/>
          <w:szCs w:val="24"/>
        </w:rPr>
        <w:t xml:space="preserve"> kuna</w:t>
      </w:r>
      <w:r w:rsidRPr="008A2B6B">
        <w:rPr>
          <w:rFonts w:ascii="Times New Roman" w:hAnsi="Times New Roman" w:cs="Times New Roman"/>
          <w:bCs/>
          <w:sz w:val="24"/>
          <w:szCs w:val="24"/>
        </w:rPr>
        <w:t xml:space="preserve"> i odnosi se na slijedeće promjene:</w:t>
      </w:r>
    </w:p>
    <w:p w14:paraId="597AD2B6" w14:textId="5FC379E4" w:rsidR="00FE7CBC" w:rsidRDefault="00CD0EA3" w:rsidP="00FE7CBC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Prijenos naknadno pronađenog zemljišta </w:t>
      </w:r>
      <w:r w:rsidR="003B1B6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E3968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28.826.612,60 kuna</w:t>
      </w:r>
    </w:p>
    <w:p w14:paraId="55DE3AA8" w14:textId="214B4C19" w:rsidR="003B1B6E" w:rsidRDefault="003B1B6E" w:rsidP="003B1B6E">
      <w:pPr>
        <w:pStyle w:val="ListParagraph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Građevinsko </w:t>
      </w:r>
      <w:r w:rsidR="00AE58AF">
        <w:rPr>
          <w:rFonts w:ascii="Times New Roman" w:hAnsi="Times New Roman" w:cs="Times New Roman"/>
          <w:bCs/>
          <w:sz w:val="24"/>
          <w:szCs w:val="24"/>
        </w:rPr>
        <w:t>zemljište                                                                      26.961.029,10 kuna</w:t>
      </w:r>
    </w:p>
    <w:p w14:paraId="60B3313F" w14:textId="55560A3A" w:rsidR="00AE58AF" w:rsidRDefault="00AE58AF" w:rsidP="003B1B6E">
      <w:pPr>
        <w:pStyle w:val="ListParagraph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Poljoprivredno zemljište                                                                     1.197.600,00 kuna</w:t>
      </w:r>
    </w:p>
    <w:p w14:paraId="60D32544" w14:textId="678C0111" w:rsidR="00AE58AF" w:rsidRPr="00FE7CBC" w:rsidRDefault="00AE58AF" w:rsidP="003B1B6E">
      <w:pPr>
        <w:pStyle w:val="ListParagraph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Okoliši                                                                                                     667.983,50 kuna</w:t>
      </w:r>
    </w:p>
    <w:p w14:paraId="7B989E00" w14:textId="147A8A17" w:rsidR="009E1C61" w:rsidRPr="00FE7CBC" w:rsidRDefault="00D16470" w:rsidP="00FE7CBC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Prijenos </w:t>
      </w:r>
      <w:r w:rsidR="000A29A4">
        <w:rPr>
          <w:rFonts w:ascii="Times New Roman" w:hAnsi="Times New Roman" w:cs="Times New Roman"/>
          <w:bCs/>
          <w:sz w:val="24"/>
          <w:szCs w:val="24"/>
        </w:rPr>
        <w:t>nerazvrstanih cesta</w:t>
      </w:r>
      <w:r w:rsidR="000C4FC6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015F8C">
        <w:rPr>
          <w:rFonts w:ascii="Times New Roman" w:hAnsi="Times New Roman" w:cs="Times New Roman"/>
          <w:bCs/>
          <w:sz w:val="24"/>
          <w:szCs w:val="24"/>
        </w:rPr>
        <w:t>od Hrvatskih  cesta</w:t>
      </w:r>
      <w:r w:rsidR="00015F8C">
        <w:rPr>
          <w:rFonts w:ascii="Times New Roman" w:hAnsi="Times New Roman" w:cs="Times New Roman"/>
          <w:bCs/>
          <w:sz w:val="24"/>
          <w:szCs w:val="24"/>
        </w:rPr>
        <w:tab/>
      </w:r>
      <w:r w:rsidR="00015F8C">
        <w:rPr>
          <w:rFonts w:ascii="Times New Roman" w:hAnsi="Times New Roman" w:cs="Times New Roman"/>
          <w:bCs/>
          <w:sz w:val="24"/>
          <w:szCs w:val="24"/>
        </w:rPr>
        <w:tab/>
      </w:r>
      <w:r w:rsidR="00015F8C">
        <w:rPr>
          <w:rFonts w:ascii="Times New Roman" w:hAnsi="Times New Roman" w:cs="Times New Roman"/>
          <w:bCs/>
          <w:sz w:val="24"/>
          <w:szCs w:val="24"/>
        </w:rPr>
        <w:tab/>
      </w:r>
      <w:r w:rsidR="00EF691E">
        <w:rPr>
          <w:rFonts w:ascii="Times New Roman" w:hAnsi="Times New Roman" w:cs="Times New Roman"/>
          <w:bCs/>
          <w:sz w:val="24"/>
          <w:szCs w:val="24"/>
        </w:rPr>
        <w:t xml:space="preserve">18.337.188,51 </w:t>
      </w:r>
      <w:r w:rsidR="00015F8C">
        <w:rPr>
          <w:rFonts w:ascii="Times New Roman" w:hAnsi="Times New Roman" w:cs="Times New Roman"/>
          <w:bCs/>
          <w:sz w:val="24"/>
          <w:szCs w:val="24"/>
        </w:rPr>
        <w:t>k</w:t>
      </w:r>
      <w:r w:rsidR="00EF691E">
        <w:rPr>
          <w:rFonts w:ascii="Times New Roman" w:hAnsi="Times New Roman" w:cs="Times New Roman"/>
          <w:bCs/>
          <w:sz w:val="24"/>
          <w:szCs w:val="24"/>
        </w:rPr>
        <w:t>u</w:t>
      </w:r>
      <w:r w:rsidR="00015F8C">
        <w:rPr>
          <w:rFonts w:ascii="Times New Roman" w:hAnsi="Times New Roman" w:cs="Times New Roman"/>
          <w:bCs/>
          <w:sz w:val="24"/>
          <w:szCs w:val="24"/>
        </w:rPr>
        <w:t>n</w:t>
      </w:r>
      <w:r w:rsidR="00FE7CBC">
        <w:rPr>
          <w:rFonts w:ascii="Times New Roman" w:hAnsi="Times New Roman" w:cs="Times New Roman"/>
          <w:bCs/>
          <w:sz w:val="24"/>
          <w:szCs w:val="24"/>
        </w:rPr>
        <w:t>a</w:t>
      </w:r>
      <w:r w:rsidR="009E1C61" w:rsidRPr="00FE7CBC">
        <w:rPr>
          <w:rFonts w:ascii="Times New Roman" w:hAnsi="Times New Roman" w:cs="Times New Roman"/>
          <w:bCs/>
          <w:sz w:val="24"/>
          <w:szCs w:val="24"/>
        </w:rPr>
        <w:tab/>
        <w:t xml:space="preserve">       </w:t>
      </w:r>
    </w:p>
    <w:p w14:paraId="4FFF73A0" w14:textId="1603AC5A" w:rsidR="00562DD9" w:rsidRDefault="00B115DA" w:rsidP="003A58E9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Ostala sredstva od gradskih četvrti bez naknada </w:t>
      </w:r>
      <w:r w:rsidR="003A58E9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462.478,69 </w:t>
      </w:r>
      <w:r w:rsidR="00562DD9">
        <w:rPr>
          <w:rFonts w:ascii="Times New Roman" w:hAnsi="Times New Roman" w:cs="Times New Roman"/>
          <w:bCs/>
          <w:sz w:val="24"/>
          <w:szCs w:val="24"/>
        </w:rPr>
        <w:t>kuna</w:t>
      </w:r>
    </w:p>
    <w:p w14:paraId="25F7A967" w14:textId="7A06AC15" w:rsidR="00562DD9" w:rsidRDefault="00562DD9" w:rsidP="003A58E9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Sitni inventar gradskih četvrti                                                                </w:t>
      </w:r>
      <w:r w:rsidR="0099211F">
        <w:rPr>
          <w:rFonts w:ascii="Times New Roman" w:hAnsi="Times New Roman" w:cs="Times New Roman"/>
          <w:bCs/>
          <w:sz w:val="24"/>
          <w:szCs w:val="24"/>
        </w:rPr>
        <w:t>103.350,45 kuna</w:t>
      </w:r>
    </w:p>
    <w:p w14:paraId="5B66AF99" w14:textId="4676A0B1" w:rsidR="000C4FC6" w:rsidRPr="003A58E9" w:rsidRDefault="00F915D2" w:rsidP="003A58E9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A58E9">
        <w:rPr>
          <w:rFonts w:ascii="Times New Roman" w:hAnsi="Times New Roman" w:cs="Times New Roman"/>
          <w:bCs/>
          <w:sz w:val="24"/>
          <w:szCs w:val="24"/>
        </w:rPr>
        <w:t>Nadstrešnice na autobusnim stajalištima</w:t>
      </w:r>
      <w:r w:rsidR="000C4FC6" w:rsidRPr="003A58E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C4FC6" w:rsidRPr="003A58E9">
        <w:rPr>
          <w:rFonts w:ascii="Times New Roman" w:hAnsi="Times New Roman" w:cs="Times New Roman"/>
          <w:bCs/>
          <w:sz w:val="24"/>
          <w:szCs w:val="24"/>
        </w:rPr>
        <w:tab/>
      </w:r>
      <w:r w:rsidR="000C4FC6" w:rsidRPr="003A58E9">
        <w:rPr>
          <w:rFonts w:ascii="Times New Roman" w:hAnsi="Times New Roman" w:cs="Times New Roman"/>
          <w:bCs/>
          <w:sz w:val="24"/>
          <w:szCs w:val="24"/>
        </w:rPr>
        <w:tab/>
      </w:r>
      <w:r w:rsidR="000C4FC6" w:rsidRPr="003A58E9">
        <w:rPr>
          <w:rFonts w:ascii="Times New Roman" w:hAnsi="Times New Roman" w:cs="Times New Roman"/>
          <w:bCs/>
          <w:sz w:val="24"/>
          <w:szCs w:val="24"/>
        </w:rPr>
        <w:tab/>
      </w:r>
      <w:r w:rsidR="000C4FC6" w:rsidRPr="003A58E9">
        <w:rPr>
          <w:rFonts w:ascii="Times New Roman" w:hAnsi="Times New Roman" w:cs="Times New Roman"/>
          <w:bCs/>
          <w:sz w:val="24"/>
          <w:szCs w:val="24"/>
        </w:rPr>
        <w:tab/>
      </w:r>
      <w:r w:rsidRPr="003A58E9">
        <w:rPr>
          <w:rFonts w:ascii="Times New Roman" w:hAnsi="Times New Roman" w:cs="Times New Roman"/>
          <w:bCs/>
          <w:sz w:val="24"/>
          <w:szCs w:val="24"/>
        </w:rPr>
        <w:t xml:space="preserve">     320.000 kuna</w:t>
      </w:r>
      <w:r w:rsidR="000C4FC6" w:rsidRPr="003A58E9">
        <w:rPr>
          <w:rFonts w:ascii="Times New Roman" w:hAnsi="Times New Roman" w:cs="Times New Roman"/>
          <w:bCs/>
          <w:sz w:val="24"/>
          <w:szCs w:val="24"/>
        </w:rPr>
        <w:tab/>
        <w:t xml:space="preserve"> </w:t>
      </w:r>
    </w:p>
    <w:p w14:paraId="0D6B7852" w14:textId="1C1B1BBB" w:rsidR="000C4FC6" w:rsidRDefault="0053136E" w:rsidP="000C4FC6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Naknadno pronađena nekretnina poslovni prostor</w:t>
      </w:r>
      <w:r w:rsidR="00B10F8C">
        <w:rPr>
          <w:rFonts w:ascii="Times New Roman" w:hAnsi="Times New Roman" w:cs="Times New Roman"/>
          <w:bCs/>
          <w:sz w:val="24"/>
          <w:szCs w:val="24"/>
        </w:rPr>
        <w:t xml:space="preserve"> (Zadobarje)            660.</w:t>
      </w:r>
      <w:r w:rsidR="00F915D2">
        <w:rPr>
          <w:rFonts w:ascii="Times New Roman" w:hAnsi="Times New Roman" w:cs="Times New Roman"/>
          <w:bCs/>
          <w:sz w:val="24"/>
          <w:szCs w:val="24"/>
        </w:rPr>
        <w:t>680,00 kuna</w:t>
      </w:r>
    </w:p>
    <w:p w14:paraId="6EF39F4D" w14:textId="3DFF925D" w:rsidR="000C4FC6" w:rsidRDefault="005437E9" w:rsidP="000C4FC6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Naknadno pronađena nekretnina stanovi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0C4FC6" w:rsidRPr="006A5C54">
        <w:rPr>
          <w:rFonts w:ascii="Times New Roman" w:hAnsi="Times New Roman" w:cs="Times New Roman"/>
          <w:bCs/>
          <w:sz w:val="24"/>
          <w:szCs w:val="24"/>
        </w:rPr>
        <w:t xml:space="preserve">                </w:t>
      </w:r>
      <w:r w:rsidR="00FE4B81">
        <w:rPr>
          <w:rFonts w:ascii="Times New Roman" w:hAnsi="Times New Roman" w:cs="Times New Roman"/>
          <w:bCs/>
          <w:sz w:val="24"/>
          <w:szCs w:val="24"/>
        </w:rPr>
        <w:t>1.078.</w:t>
      </w:r>
      <w:r w:rsidR="004E72C4">
        <w:rPr>
          <w:rFonts w:ascii="Times New Roman" w:hAnsi="Times New Roman" w:cs="Times New Roman"/>
          <w:bCs/>
          <w:sz w:val="24"/>
          <w:szCs w:val="24"/>
        </w:rPr>
        <w:t xml:space="preserve">097,00 </w:t>
      </w:r>
      <w:r w:rsidR="000A29A4">
        <w:rPr>
          <w:rFonts w:ascii="Times New Roman" w:hAnsi="Times New Roman" w:cs="Times New Roman"/>
          <w:bCs/>
          <w:sz w:val="24"/>
          <w:szCs w:val="24"/>
        </w:rPr>
        <w:t>k</w:t>
      </w:r>
      <w:r w:rsidR="004E72C4">
        <w:rPr>
          <w:rFonts w:ascii="Times New Roman" w:hAnsi="Times New Roman" w:cs="Times New Roman"/>
          <w:bCs/>
          <w:sz w:val="24"/>
          <w:szCs w:val="24"/>
        </w:rPr>
        <w:t>u</w:t>
      </w:r>
      <w:r w:rsidR="000A29A4">
        <w:rPr>
          <w:rFonts w:ascii="Times New Roman" w:hAnsi="Times New Roman" w:cs="Times New Roman"/>
          <w:bCs/>
          <w:sz w:val="24"/>
          <w:szCs w:val="24"/>
        </w:rPr>
        <w:t>n</w:t>
      </w:r>
      <w:r w:rsidR="004E72C4">
        <w:rPr>
          <w:rFonts w:ascii="Times New Roman" w:hAnsi="Times New Roman" w:cs="Times New Roman"/>
          <w:bCs/>
          <w:sz w:val="24"/>
          <w:szCs w:val="24"/>
        </w:rPr>
        <w:t>a</w:t>
      </w:r>
    </w:p>
    <w:p w14:paraId="109EDBA5" w14:textId="2182EEDB" w:rsidR="0099211F" w:rsidRPr="006A5C54" w:rsidRDefault="0099211F" w:rsidP="000C4FC6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Povećanje temeljnog kapitala trgovačkog društva Vodovod i kanalizacija </w:t>
      </w:r>
      <w:r w:rsidR="00FE7CBC">
        <w:rPr>
          <w:rFonts w:ascii="Times New Roman" w:hAnsi="Times New Roman" w:cs="Times New Roman"/>
          <w:bCs/>
          <w:sz w:val="24"/>
          <w:szCs w:val="24"/>
        </w:rPr>
        <w:t>447.200,00 kuna</w:t>
      </w:r>
    </w:p>
    <w:p w14:paraId="1333520C" w14:textId="77777777" w:rsidR="000C4FC6" w:rsidRDefault="000C4FC6" w:rsidP="000C4FC6">
      <w:pPr>
        <w:pStyle w:val="ListParagraph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32DF609D" w14:textId="77777777" w:rsidR="000C4FC6" w:rsidRPr="00F15923" w:rsidRDefault="000C4FC6" w:rsidP="000C4FC6">
      <w:pPr>
        <w:pStyle w:val="ListParagraph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3E8A4119" w14:textId="77777777" w:rsidR="000C4FC6" w:rsidRPr="005D6965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F042A8" w14:textId="77777777" w:rsidR="000C4FC6" w:rsidRPr="005D6965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Pročelnica UO za proračun i financije:</w:t>
      </w:r>
    </w:p>
    <w:p w14:paraId="143A1A6C" w14:textId="051BD08E" w:rsidR="000C4FC6" w:rsidRDefault="00952FF2" w:rsidP="00952FF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0C4FC6" w:rsidRPr="005D6965">
        <w:rPr>
          <w:rFonts w:ascii="Times New Roman" w:hAnsi="Times New Roman" w:cs="Times New Roman"/>
          <w:sz w:val="24"/>
          <w:szCs w:val="24"/>
        </w:rPr>
        <w:t>Lidija Malović</w:t>
      </w:r>
      <w:r w:rsidR="004A4CD7">
        <w:rPr>
          <w:rFonts w:ascii="Times New Roman" w:hAnsi="Times New Roman" w:cs="Times New Roman"/>
          <w:sz w:val="24"/>
          <w:szCs w:val="24"/>
        </w:rPr>
        <w:t xml:space="preserve">,  </w:t>
      </w:r>
      <w:r w:rsidR="000C4FC6" w:rsidRPr="005D6965">
        <w:rPr>
          <w:rFonts w:ascii="Times New Roman" w:hAnsi="Times New Roman" w:cs="Times New Roman"/>
          <w:sz w:val="24"/>
          <w:szCs w:val="24"/>
        </w:rPr>
        <w:t>dipl.oec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8204440" w14:textId="38E72F48" w:rsidR="00952FF2" w:rsidRDefault="00952FF2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0DA371" w14:textId="5E43E810" w:rsidR="00952FF2" w:rsidRDefault="00952FF2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EFE122" w14:textId="77777777" w:rsidR="00952FF2" w:rsidRPr="005D6965" w:rsidRDefault="00952FF2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A79EA9" w14:textId="77777777" w:rsidR="000C4FC6" w:rsidRPr="005D6965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</w:t>
      </w: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0C4FC6" w:rsidRPr="00B57821" w14:paraId="62F7CA95" w14:textId="77777777" w:rsidTr="00263638">
        <w:trPr>
          <w:trHeight w:hRule="exact" w:val="1129"/>
        </w:trPr>
        <w:tc>
          <w:tcPr>
            <w:tcW w:w="2874" w:type="dxa"/>
            <w:vAlign w:val="center"/>
          </w:tcPr>
          <w:p w14:paraId="567E866B" w14:textId="77777777" w:rsidR="000C4FC6" w:rsidRPr="00F403FB" w:rsidRDefault="000C4FC6" w:rsidP="00263638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lastRenderedPageBreak/>
              <w:drawing>
                <wp:anchor distT="0" distB="0" distL="36195" distR="0" simplePos="0" relativeHeight="251707392" behindDoc="1" locked="0" layoutInCell="1" allowOverlap="1" wp14:anchorId="7B00D0B5" wp14:editId="6953ACF5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39" name="Picture 39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4EF7AC95" w14:textId="77777777" w:rsidR="000C4FC6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0EA4B7AF" w14:textId="77777777" w:rsidR="000C4FC6" w:rsidRPr="00F403FB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60276919" w14:textId="77777777" w:rsidR="000C4FC6" w:rsidRPr="00B57821" w:rsidRDefault="000C4FC6" w:rsidP="00263638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4A1F20EC" wp14:editId="273EE97C">
                  <wp:extent cx="1335405" cy="36576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FC6" w14:paraId="1849437B" w14:textId="77777777" w:rsidTr="00263638">
        <w:trPr>
          <w:trHeight w:val="437"/>
        </w:trPr>
        <w:tc>
          <w:tcPr>
            <w:tcW w:w="2874" w:type="dxa"/>
            <w:vAlign w:val="bottom"/>
          </w:tcPr>
          <w:p w14:paraId="5723A28D" w14:textId="77777777" w:rsidR="000C4FC6" w:rsidRPr="00F403FB" w:rsidRDefault="000C4FC6" w:rsidP="00263638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708416" behindDoc="1" locked="0" layoutInCell="1" allowOverlap="0" wp14:anchorId="338FF52B" wp14:editId="34BD3229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41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6165" w:type="dxa"/>
            <w:vMerge/>
            <w:vAlign w:val="center"/>
          </w:tcPr>
          <w:p w14:paraId="0D1FCEB2" w14:textId="77777777" w:rsidR="000C4FC6" w:rsidRDefault="000C4FC6" w:rsidP="00263638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4DAE7DBB" w14:textId="77777777" w:rsidR="000C4FC6" w:rsidRPr="005D6965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</w:t>
      </w: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0C4FC6" w:rsidRPr="00B57821" w14:paraId="6C182D41" w14:textId="77777777" w:rsidTr="00263638">
        <w:trPr>
          <w:trHeight w:hRule="exact" w:val="1129"/>
        </w:trPr>
        <w:tc>
          <w:tcPr>
            <w:tcW w:w="2874" w:type="dxa"/>
            <w:vAlign w:val="center"/>
          </w:tcPr>
          <w:p w14:paraId="3A1A43AE" w14:textId="77777777" w:rsidR="000C4FC6" w:rsidRPr="005D6965" w:rsidRDefault="000C4FC6" w:rsidP="002636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49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UO </w:t>
            </w:r>
            <w:r w:rsidRPr="005D69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 proračun i financije</w:t>
            </w:r>
          </w:p>
          <w:p w14:paraId="1CA32E66" w14:textId="3AA94384" w:rsidR="000C4FC6" w:rsidRPr="005D6965" w:rsidRDefault="000C4FC6" w:rsidP="002636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965">
              <w:rPr>
                <w:rFonts w:ascii="Times New Roman" w:hAnsi="Times New Roman" w:cs="Times New Roman"/>
                <w:sz w:val="24"/>
                <w:szCs w:val="24"/>
              </w:rPr>
              <w:t xml:space="preserve">Karlovac, </w:t>
            </w:r>
            <w:r w:rsidR="00DD14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D2A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D14BC">
              <w:rPr>
                <w:rFonts w:ascii="Times New Roman" w:hAnsi="Times New Roman" w:cs="Times New Roman"/>
                <w:sz w:val="24"/>
                <w:szCs w:val="24"/>
              </w:rPr>
              <w:t>.02.202</w:t>
            </w:r>
            <w:r w:rsidR="004D2A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D14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B37BDC5" w14:textId="77777777" w:rsidR="000C4FC6" w:rsidRPr="00F403FB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Align w:val="center"/>
          </w:tcPr>
          <w:p w14:paraId="647809AD" w14:textId="77777777" w:rsidR="000C4FC6" w:rsidRPr="00B57821" w:rsidRDefault="000C4FC6" w:rsidP="00263638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</w:p>
        </w:tc>
      </w:tr>
    </w:tbl>
    <w:p w14:paraId="768CF6AB" w14:textId="1D6521F2" w:rsidR="000C4FC6" w:rsidRDefault="000C4FC6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96166">
        <w:rPr>
          <w:rFonts w:ascii="Times New Roman" w:hAnsi="Times New Roman" w:cs="Times New Roman"/>
          <w:bCs/>
          <w:sz w:val="24"/>
          <w:szCs w:val="24"/>
        </w:rPr>
        <w:t xml:space="preserve">                    </w:t>
      </w:r>
      <w:r w:rsidR="00BD20DB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Pr="00696166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DD14BC">
        <w:rPr>
          <w:rFonts w:ascii="Times New Roman" w:hAnsi="Times New Roman" w:cs="Times New Roman"/>
          <w:bCs/>
          <w:sz w:val="24"/>
          <w:szCs w:val="24"/>
        </w:rPr>
        <w:t xml:space="preserve">BILJEŠKE UZ OBRAZAC OBVEZA ZA RAZDOBLJE </w:t>
      </w:r>
      <w:r w:rsidR="00C75491">
        <w:rPr>
          <w:rFonts w:ascii="Times New Roman" w:hAnsi="Times New Roman" w:cs="Times New Roman"/>
          <w:bCs/>
          <w:sz w:val="24"/>
          <w:szCs w:val="24"/>
        </w:rPr>
        <w:t>od</w:t>
      </w:r>
      <w:r w:rsidR="00DD14B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EF93C2D" w14:textId="40561C9E" w:rsidR="00BD20DB" w:rsidRDefault="00BD20DB" w:rsidP="00BD20DB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01.</w:t>
      </w:r>
      <w:r w:rsidR="00C75491">
        <w:rPr>
          <w:rFonts w:ascii="Times New Roman" w:hAnsi="Times New Roman" w:cs="Times New Roman"/>
          <w:bCs/>
          <w:sz w:val="24"/>
          <w:szCs w:val="24"/>
        </w:rPr>
        <w:t>siječnja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5491">
        <w:rPr>
          <w:rFonts w:ascii="Times New Roman" w:hAnsi="Times New Roman" w:cs="Times New Roman"/>
          <w:bCs/>
          <w:sz w:val="24"/>
          <w:szCs w:val="24"/>
        </w:rPr>
        <w:t>do 31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75491">
        <w:rPr>
          <w:rFonts w:ascii="Times New Roman" w:hAnsi="Times New Roman" w:cs="Times New Roman"/>
          <w:bCs/>
          <w:sz w:val="24"/>
          <w:szCs w:val="24"/>
        </w:rPr>
        <w:t>prosinca</w:t>
      </w:r>
      <w:r>
        <w:rPr>
          <w:rFonts w:ascii="Times New Roman" w:hAnsi="Times New Roman" w:cs="Times New Roman"/>
          <w:bCs/>
          <w:sz w:val="24"/>
          <w:szCs w:val="24"/>
        </w:rPr>
        <w:t xml:space="preserve"> 202</w:t>
      </w:r>
      <w:r w:rsidR="004D2A8C">
        <w:rPr>
          <w:rFonts w:ascii="Times New Roman" w:hAnsi="Times New Roman" w:cs="Times New Roman"/>
          <w:bCs/>
          <w:sz w:val="24"/>
          <w:szCs w:val="24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75491">
        <w:rPr>
          <w:rFonts w:ascii="Times New Roman" w:hAnsi="Times New Roman" w:cs="Times New Roman"/>
          <w:bCs/>
          <w:sz w:val="24"/>
          <w:szCs w:val="24"/>
        </w:rPr>
        <w:t>g.</w:t>
      </w:r>
    </w:p>
    <w:p w14:paraId="18DFF93B" w14:textId="177D5A2D" w:rsidR="000C4FC6" w:rsidRPr="00BD20DB" w:rsidRDefault="000C4FC6" w:rsidP="00BD20DB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96166">
        <w:rPr>
          <w:rFonts w:ascii="Times New Roman" w:hAnsi="Times New Roman" w:cs="Times New Roman"/>
          <w:bCs/>
          <w:sz w:val="24"/>
          <w:szCs w:val="24"/>
        </w:rPr>
        <w:t>(OBRAZAC OBVEZE)</w:t>
      </w:r>
    </w:p>
    <w:p w14:paraId="636910B1" w14:textId="77777777" w:rsidR="000C4FC6" w:rsidRPr="0035414F" w:rsidRDefault="000C4FC6" w:rsidP="000C4FC6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50B24259" w14:textId="77777777" w:rsidR="000C4FC6" w:rsidRPr="0035414F" w:rsidRDefault="000C4FC6" w:rsidP="000C4FC6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61A82752" w14:textId="77777777" w:rsidR="000C4FC6" w:rsidRPr="0035414F" w:rsidRDefault="000C4FC6" w:rsidP="000C4FC6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0AF97093" w14:textId="08A17905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="00B234EF">
        <w:rPr>
          <w:rFonts w:ascii="Times New Roman" w:hAnsi="Times New Roman" w:cs="Times New Roman"/>
          <w:b/>
          <w:sz w:val="24"/>
          <w:szCs w:val="24"/>
        </w:rPr>
        <w:t>V001</w:t>
      </w:r>
      <w:r w:rsidRPr="0035414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5414F">
        <w:rPr>
          <w:rFonts w:ascii="Times New Roman" w:hAnsi="Times New Roman" w:cs="Times New Roman"/>
          <w:sz w:val="24"/>
          <w:szCs w:val="24"/>
        </w:rPr>
        <w:t xml:space="preserve">Stanje  obveza na početku izvještajnog razdoblja iznosi  </w:t>
      </w:r>
    </w:p>
    <w:p w14:paraId="1E606D94" w14:textId="7DF26278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191925">
        <w:rPr>
          <w:rFonts w:ascii="Times New Roman" w:hAnsi="Times New Roman" w:cs="Times New Roman"/>
          <w:sz w:val="24"/>
          <w:szCs w:val="24"/>
        </w:rPr>
        <w:t>55.239.950,74 kuna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5886C0" w14:textId="77777777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336789A" w14:textId="764A624B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="00C87F97">
        <w:rPr>
          <w:rFonts w:ascii="Times New Roman" w:hAnsi="Times New Roman" w:cs="Times New Roman"/>
          <w:b/>
          <w:sz w:val="24"/>
          <w:szCs w:val="24"/>
        </w:rPr>
        <w:t>V002</w:t>
      </w:r>
      <w:r w:rsidRPr="0035414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5414F">
        <w:rPr>
          <w:rFonts w:ascii="Times New Roman" w:hAnsi="Times New Roman" w:cs="Times New Roman"/>
          <w:sz w:val="24"/>
          <w:szCs w:val="24"/>
        </w:rPr>
        <w:t>Povećanje  obveza od  01.01.20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C87F97">
        <w:rPr>
          <w:rFonts w:ascii="Times New Roman" w:hAnsi="Times New Roman" w:cs="Times New Roman"/>
          <w:sz w:val="24"/>
          <w:szCs w:val="24"/>
        </w:rPr>
        <w:t>2</w:t>
      </w:r>
      <w:r w:rsidRPr="0035414F">
        <w:rPr>
          <w:rFonts w:ascii="Times New Roman" w:hAnsi="Times New Roman" w:cs="Times New Roman"/>
          <w:sz w:val="24"/>
          <w:szCs w:val="24"/>
        </w:rPr>
        <w:t>.g.</w:t>
      </w:r>
      <w:r w:rsidR="00F82A8F">
        <w:rPr>
          <w:rFonts w:ascii="Times New Roman" w:hAnsi="Times New Roman" w:cs="Times New Roman"/>
          <w:sz w:val="24"/>
          <w:szCs w:val="24"/>
        </w:rPr>
        <w:t xml:space="preserve"> do</w:t>
      </w:r>
      <w:r w:rsidR="008A7B06">
        <w:rPr>
          <w:rFonts w:ascii="Times New Roman" w:hAnsi="Times New Roman" w:cs="Times New Roman"/>
          <w:sz w:val="24"/>
          <w:szCs w:val="24"/>
        </w:rPr>
        <w:t xml:space="preserve"> </w:t>
      </w:r>
      <w:r w:rsidRPr="0035414F">
        <w:rPr>
          <w:rFonts w:ascii="Times New Roman" w:hAnsi="Times New Roman" w:cs="Times New Roman"/>
          <w:sz w:val="24"/>
          <w:szCs w:val="24"/>
        </w:rPr>
        <w:t>31.12.20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C87F97">
        <w:rPr>
          <w:rFonts w:ascii="Times New Roman" w:hAnsi="Times New Roman" w:cs="Times New Roman"/>
          <w:sz w:val="24"/>
          <w:szCs w:val="24"/>
        </w:rPr>
        <w:t>2</w:t>
      </w:r>
      <w:r w:rsidRPr="0035414F">
        <w:rPr>
          <w:rFonts w:ascii="Times New Roman" w:hAnsi="Times New Roman" w:cs="Times New Roman"/>
          <w:sz w:val="24"/>
          <w:szCs w:val="24"/>
        </w:rPr>
        <w:t>.g. iznosi</w:t>
      </w:r>
    </w:p>
    <w:p w14:paraId="5BBD615E" w14:textId="7C134C66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C87F97">
        <w:rPr>
          <w:rFonts w:ascii="Times New Roman" w:hAnsi="Times New Roman" w:cs="Times New Roman"/>
          <w:sz w:val="24"/>
          <w:szCs w:val="24"/>
        </w:rPr>
        <w:t>239.644.455,51</w:t>
      </w:r>
      <w:r w:rsidRPr="0035414F">
        <w:rPr>
          <w:rFonts w:ascii="Times New Roman" w:hAnsi="Times New Roman" w:cs="Times New Roman"/>
          <w:sz w:val="24"/>
          <w:szCs w:val="24"/>
        </w:rPr>
        <w:t xml:space="preserve"> k</w:t>
      </w:r>
      <w:r w:rsidR="00C87F97">
        <w:rPr>
          <w:rFonts w:ascii="Times New Roman" w:hAnsi="Times New Roman" w:cs="Times New Roman"/>
          <w:sz w:val="24"/>
          <w:szCs w:val="24"/>
        </w:rPr>
        <w:t>u</w:t>
      </w:r>
      <w:r w:rsidRPr="0035414F">
        <w:rPr>
          <w:rFonts w:ascii="Times New Roman" w:hAnsi="Times New Roman" w:cs="Times New Roman"/>
          <w:sz w:val="24"/>
          <w:szCs w:val="24"/>
        </w:rPr>
        <w:t>n</w:t>
      </w:r>
      <w:r w:rsidR="00C87F97">
        <w:rPr>
          <w:rFonts w:ascii="Times New Roman" w:hAnsi="Times New Roman" w:cs="Times New Roman"/>
          <w:sz w:val="24"/>
          <w:szCs w:val="24"/>
        </w:rPr>
        <w:t>a</w:t>
      </w:r>
    </w:p>
    <w:p w14:paraId="0B4D408D" w14:textId="77777777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B20CD5" w14:textId="193B9C2F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="0002593C">
        <w:rPr>
          <w:rFonts w:ascii="Times New Roman" w:hAnsi="Times New Roman" w:cs="Times New Roman"/>
          <w:b/>
          <w:sz w:val="24"/>
          <w:szCs w:val="24"/>
        </w:rPr>
        <w:t>V004</w:t>
      </w:r>
      <w:r w:rsidRPr="0035414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5414F">
        <w:rPr>
          <w:rFonts w:ascii="Times New Roman" w:hAnsi="Times New Roman" w:cs="Times New Roman"/>
          <w:sz w:val="24"/>
          <w:szCs w:val="24"/>
        </w:rPr>
        <w:t>Podmirene obveze od 01.01.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02593C">
        <w:rPr>
          <w:rFonts w:ascii="Times New Roman" w:hAnsi="Times New Roman" w:cs="Times New Roman"/>
          <w:sz w:val="24"/>
          <w:szCs w:val="24"/>
        </w:rPr>
        <w:t xml:space="preserve">2. </w:t>
      </w:r>
      <w:r w:rsidRPr="0035414F">
        <w:rPr>
          <w:rFonts w:ascii="Times New Roman" w:hAnsi="Times New Roman" w:cs="Times New Roman"/>
          <w:sz w:val="24"/>
          <w:szCs w:val="24"/>
        </w:rPr>
        <w:t>g.</w:t>
      </w:r>
      <w:r w:rsidR="00334936">
        <w:rPr>
          <w:rFonts w:ascii="Times New Roman" w:hAnsi="Times New Roman" w:cs="Times New Roman"/>
          <w:sz w:val="24"/>
          <w:szCs w:val="24"/>
        </w:rPr>
        <w:t xml:space="preserve"> do</w:t>
      </w:r>
      <w:r w:rsidR="008A7B06">
        <w:rPr>
          <w:rFonts w:ascii="Times New Roman" w:hAnsi="Times New Roman" w:cs="Times New Roman"/>
          <w:sz w:val="24"/>
          <w:szCs w:val="24"/>
        </w:rPr>
        <w:t xml:space="preserve"> </w:t>
      </w:r>
      <w:r w:rsidRPr="0035414F">
        <w:rPr>
          <w:rFonts w:ascii="Times New Roman" w:hAnsi="Times New Roman" w:cs="Times New Roman"/>
          <w:sz w:val="24"/>
          <w:szCs w:val="24"/>
        </w:rPr>
        <w:t>31.12.2</w:t>
      </w:r>
      <w:r w:rsidR="0002593C">
        <w:rPr>
          <w:rFonts w:ascii="Times New Roman" w:hAnsi="Times New Roman" w:cs="Times New Roman"/>
          <w:sz w:val="24"/>
          <w:szCs w:val="24"/>
        </w:rPr>
        <w:t>022</w:t>
      </w:r>
      <w:r w:rsidRPr="0035414F">
        <w:rPr>
          <w:rFonts w:ascii="Times New Roman" w:hAnsi="Times New Roman" w:cs="Times New Roman"/>
          <w:sz w:val="24"/>
          <w:szCs w:val="24"/>
        </w:rPr>
        <w:t>.g. iznose</w:t>
      </w:r>
    </w:p>
    <w:p w14:paraId="22A31648" w14:textId="3541F59C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5A5A18">
        <w:rPr>
          <w:rFonts w:ascii="Times New Roman" w:hAnsi="Times New Roman" w:cs="Times New Roman"/>
          <w:sz w:val="24"/>
          <w:szCs w:val="24"/>
        </w:rPr>
        <w:t>240.319.704,49 kuna</w:t>
      </w:r>
    </w:p>
    <w:p w14:paraId="659A85E5" w14:textId="77777777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0F95CE" w14:textId="77777777" w:rsidR="000C4FC6" w:rsidRPr="0035414F" w:rsidRDefault="000C4FC6" w:rsidP="000C4F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F2E418" w14:textId="6778E3DF" w:rsidR="000C4FC6" w:rsidRDefault="000C4FC6" w:rsidP="000C4F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="0003548F" w:rsidRPr="0003548F">
        <w:rPr>
          <w:rFonts w:ascii="Times New Roman" w:hAnsi="Times New Roman" w:cs="Times New Roman"/>
          <w:b/>
          <w:bCs/>
          <w:sz w:val="24"/>
          <w:szCs w:val="24"/>
        </w:rPr>
        <w:t>V006</w:t>
      </w:r>
      <w:r w:rsidRPr="003541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414F">
        <w:rPr>
          <w:rFonts w:ascii="Times New Roman" w:hAnsi="Times New Roman" w:cs="Times New Roman"/>
          <w:sz w:val="24"/>
          <w:szCs w:val="24"/>
        </w:rPr>
        <w:t xml:space="preserve">Stanje  obveza na kraju izvještajnog  razdoblja na obrascu Obveze iznosi </w:t>
      </w:r>
      <w:r w:rsidR="0003548F">
        <w:rPr>
          <w:rFonts w:ascii="Times New Roman" w:hAnsi="Times New Roman" w:cs="Times New Roman"/>
          <w:sz w:val="24"/>
          <w:szCs w:val="24"/>
        </w:rPr>
        <w:t>54.564.</w:t>
      </w:r>
      <w:r w:rsidR="00BA6F41">
        <w:rPr>
          <w:rFonts w:ascii="Times New Roman" w:hAnsi="Times New Roman" w:cs="Times New Roman"/>
          <w:sz w:val="24"/>
          <w:szCs w:val="24"/>
        </w:rPr>
        <w:t>701,76</w:t>
      </w:r>
      <w:r w:rsidRPr="0035414F">
        <w:rPr>
          <w:rFonts w:ascii="Times New Roman" w:hAnsi="Times New Roman" w:cs="Times New Roman"/>
          <w:sz w:val="24"/>
          <w:szCs w:val="24"/>
        </w:rPr>
        <w:t xml:space="preserve"> k</w:t>
      </w:r>
      <w:r w:rsidR="00BA6F41">
        <w:rPr>
          <w:rFonts w:ascii="Times New Roman" w:hAnsi="Times New Roman" w:cs="Times New Roman"/>
          <w:sz w:val="24"/>
          <w:szCs w:val="24"/>
        </w:rPr>
        <w:t>u</w:t>
      </w:r>
      <w:r w:rsidRPr="0035414F">
        <w:rPr>
          <w:rFonts w:ascii="Times New Roman" w:hAnsi="Times New Roman" w:cs="Times New Roman"/>
          <w:sz w:val="24"/>
          <w:szCs w:val="24"/>
        </w:rPr>
        <w:t>n</w:t>
      </w:r>
      <w:r w:rsidR="00BA6F41">
        <w:rPr>
          <w:rFonts w:ascii="Times New Roman" w:hAnsi="Times New Roman" w:cs="Times New Roman"/>
          <w:sz w:val="24"/>
          <w:szCs w:val="24"/>
        </w:rPr>
        <w:t>a</w:t>
      </w:r>
      <w:r w:rsidRPr="00354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od čega se na dospjele obveze odnosi </w:t>
      </w:r>
      <w:r w:rsidR="00BA6F41">
        <w:rPr>
          <w:rFonts w:ascii="Times New Roman" w:hAnsi="Times New Roman" w:cs="Times New Roman"/>
          <w:sz w:val="24"/>
          <w:szCs w:val="24"/>
        </w:rPr>
        <w:t>308.683,58</w:t>
      </w:r>
      <w:r>
        <w:rPr>
          <w:rFonts w:ascii="Times New Roman" w:hAnsi="Times New Roman" w:cs="Times New Roman"/>
          <w:sz w:val="24"/>
          <w:szCs w:val="24"/>
        </w:rPr>
        <w:t xml:space="preserve"> k</w:t>
      </w:r>
      <w:r w:rsidR="00BA6F41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n</w:t>
      </w:r>
      <w:r w:rsidR="00BA6F41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, a na nedospjele obveze </w:t>
      </w:r>
      <w:r w:rsidR="00EB08D5">
        <w:rPr>
          <w:rFonts w:ascii="Times New Roman" w:hAnsi="Times New Roman" w:cs="Times New Roman"/>
          <w:sz w:val="24"/>
          <w:szCs w:val="24"/>
        </w:rPr>
        <w:t>54.256.018,18</w:t>
      </w:r>
      <w:r>
        <w:rPr>
          <w:rFonts w:ascii="Times New Roman" w:hAnsi="Times New Roman" w:cs="Times New Roman"/>
          <w:sz w:val="24"/>
          <w:szCs w:val="24"/>
        </w:rPr>
        <w:t xml:space="preserve"> k</w:t>
      </w:r>
      <w:r w:rsidR="00EB08D5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n</w:t>
      </w:r>
      <w:r w:rsidR="00EB08D5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52521B1" w14:textId="785DA59F" w:rsidR="000C4FC6" w:rsidRPr="0035414F" w:rsidRDefault="000C4FC6" w:rsidP="000C4FC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Najveći dio nedospjelih obveza odnosi se na kreditne obveze prema u iznosu od </w:t>
      </w:r>
      <w:r w:rsidR="00EB08D5">
        <w:rPr>
          <w:rFonts w:ascii="Times New Roman" w:hAnsi="Times New Roman" w:cs="Times New Roman"/>
          <w:sz w:val="24"/>
          <w:szCs w:val="24"/>
        </w:rPr>
        <w:t>38.949.</w:t>
      </w:r>
      <w:r w:rsidR="001413E1">
        <w:rPr>
          <w:rFonts w:ascii="Times New Roman" w:hAnsi="Times New Roman" w:cs="Times New Roman"/>
          <w:sz w:val="24"/>
          <w:szCs w:val="24"/>
        </w:rPr>
        <w:t>420,97</w:t>
      </w:r>
      <w:r>
        <w:rPr>
          <w:rFonts w:ascii="Times New Roman" w:hAnsi="Times New Roman" w:cs="Times New Roman"/>
          <w:sz w:val="24"/>
          <w:szCs w:val="24"/>
        </w:rPr>
        <w:t xml:space="preserve"> k</w:t>
      </w:r>
      <w:r w:rsidR="001413E1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n</w:t>
      </w:r>
      <w:r w:rsidR="001413E1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, a ostalo se odnosi na obveze za rashode poslovanja</w:t>
      </w:r>
      <w:r w:rsidR="000D3FD0">
        <w:rPr>
          <w:rFonts w:ascii="Times New Roman" w:hAnsi="Times New Roman" w:cs="Times New Roman"/>
          <w:sz w:val="24"/>
          <w:szCs w:val="24"/>
        </w:rPr>
        <w:t xml:space="preserve"> </w:t>
      </w:r>
      <w:r w:rsidR="00BD48A4">
        <w:rPr>
          <w:rFonts w:ascii="Times New Roman" w:hAnsi="Times New Roman" w:cs="Times New Roman"/>
          <w:sz w:val="24"/>
          <w:szCs w:val="24"/>
        </w:rPr>
        <w:t>10.182.926,15 kuna</w:t>
      </w:r>
      <w:r>
        <w:rPr>
          <w:rFonts w:ascii="Times New Roman" w:hAnsi="Times New Roman" w:cs="Times New Roman"/>
          <w:sz w:val="24"/>
          <w:szCs w:val="24"/>
        </w:rPr>
        <w:t xml:space="preserve"> i obveze za nabavu nefinancijske imovine u iznosu </w:t>
      </w:r>
      <w:r w:rsidR="00F749B9">
        <w:rPr>
          <w:rFonts w:ascii="Times New Roman" w:hAnsi="Times New Roman" w:cs="Times New Roman"/>
          <w:sz w:val="24"/>
          <w:szCs w:val="24"/>
        </w:rPr>
        <w:t>5.123.671,06</w:t>
      </w:r>
      <w:r>
        <w:rPr>
          <w:rFonts w:ascii="Times New Roman" w:hAnsi="Times New Roman" w:cs="Times New Roman"/>
          <w:sz w:val="24"/>
          <w:szCs w:val="24"/>
        </w:rPr>
        <w:t xml:space="preserve"> k</w:t>
      </w:r>
      <w:r w:rsidR="00F749B9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n</w:t>
      </w:r>
      <w:r w:rsidR="00F749B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C8A6D40" w14:textId="77777777" w:rsidR="000C4FC6" w:rsidRDefault="000C4FC6" w:rsidP="000C4F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8E03F2" w14:textId="77777777" w:rsidR="000C4FC6" w:rsidRPr="0035414F" w:rsidRDefault="000C4FC6" w:rsidP="000C4F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3A30A2" w14:textId="77777777" w:rsidR="000C4FC6" w:rsidRPr="0035414F" w:rsidRDefault="000C4FC6" w:rsidP="000C4FC6">
      <w:pPr>
        <w:spacing w:after="0"/>
        <w:ind w:left="4956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Pročelnica UO za proračun i financije:</w:t>
      </w:r>
    </w:p>
    <w:p w14:paraId="576888E6" w14:textId="4DFFC2F6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35414F">
        <w:rPr>
          <w:rFonts w:ascii="Times New Roman" w:hAnsi="Times New Roman" w:cs="Times New Roman"/>
          <w:sz w:val="24"/>
          <w:szCs w:val="24"/>
        </w:rPr>
        <w:tab/>
      </w:r>
      <w:r w:rsidRPr="0035414F">
        <w:rPr>
          <w:rFonts w:ascii="Times New Roman" w:hAnsi="Times New Roman" w:cs="Times New Roman"/>
          <w:sz w:val="24"/>
          <w:szCs w:val="24"/>
        </w:rPr>
        <w:tab/>
      </w:r>
      <w:r w:rsidRPr="0035414F">
        <w:rPr>
          <w:rFonts w:ascii="Times New Roman" w:hAnsi="Times New Roman" w:cs="Times New Roman"/>
          <w:sz w:val="24"/>
          <w:szCs w:val="24"/>
        </w:rPr>
        <w:tab/>
        <w:t>Lidija Malović</w:t>
      </w:r>
      <w:r w:rsidR="004A4CD7">
        <w:rPr>
          <w:rFonts w:ascii="Times New Roman" w:hAnsi="Times New Roman" w:cs="Times New Roman"/>
          <w:sz w:val="24"/>
          <w:szCs w:val="24"/>
        </w:rPr>
        <w:t xml:space="preserve">, </w:t>
      </w:r>
      <w:r w:rsidRPr="0035414F">
        <w:rPr>
          <w:rFonts w:ascii="Times New Roman" w:hAnsi="Times New Roman" w:cs="Times New Roman"/>
          <w:sz w:val="24"/>
          <w:szCs w:val="24"/>
        </w:rPr>
        <w:t xml:space="preserve">dipl.oec  </w:t>
      </w:r>
    </w:p>
    <w:p w14:paraId="6058B56C" w14:textId="77777777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</w:p>
    <w:p w14:paraId="16574E0C" w14:textId="77777777" w:rsidR="00E662DE" w:rsidRPr="0035414F" w:rsidRDefault="00E662DE" w:rsidP="0035414F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E662DE" w:rsidRPr="0035414F" w:rsidSect="0031240D">
      <w:footerReference w:type="default" r:id="rId14"/>
      <w:footerReference w:type="first" r:id="rId1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3C249" w14:textId="77777777" w:rsidR="00D62742" w:rsidRDefault="00D62742" w:rsidP="00883CD4">
      <w:pPr>
        <w:spacing w:after="0" w:line="240" w:lineRule="auto"/>
      </w:pPr>
      <w:r>
        <w:separator/>
      </w:r>
    </w:p>
  </w:endnote>
  <w:endnote w:type="continuationSeparator" w:id="0">
    <w:p w14:paraId="203E6A1C" w14:textId="77777777" w:rsidR="00D62742" w:rsidRDefault="00D62742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74E2F" w14:textId="77777777" w:rsidR="00600971" w:rsidRPr="00600971" w:rsidRDefault="00600971" w:rsidP="001917CA">
    <w:pPr>
      <w:pStyle w:val="Footer"/>
      <w:tabs>
        <w:tab w:val="clear" w:pos="4536"/>
        <w:tab w:val="clear" w:pos="9072"/>
        <w:tab w:val="left" w:pos="1071"/>
      </w:tabs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74E30" w14:textId="77777777" w:rsidR="001917CA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UO za </w:t>
    </w:r>
    <w:r>
      <w:rPr>
        <w:rFonts w:ascii="Times New Roman" w:hAnsi="Times New Roman" w:cs="Times New Roman"/>
        <w:color w:val="000000"/>
        <w:sz w:val="18"/>
        <w:szCs w:val="20"/>
      </w:rPr>
      <w:t>proračun i financije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16574E31" w14:textId="77777777" w:rsidR="001917CA" w:rsidRPr="008D78AB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125, fax: +385 47 628 185, www.karlovac.hr</w:t>
    </w:r>
  </w:p>
  <w:p w14:paraId="16574E32" w14:textId="77777777" w:rsidR="001917CA" w:rsidRDefault="0019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822E6" w14:textId="77777777" w:rsidR="00D62742" w:rsidRDefault="00D62742" w:rsidP="00883CD4">
      <w:pPr>
        <w:spacing w:after="0" w:line="240" w:lineRule="auto"/>
      </w:pPr>
      <w:r>
        <w:separator/>
      </w:r>
    </w:p>
  </w:footnote>
  <w:footnote w:type="continuationSeparator" w:id="0">
    <w:p w14:paraId="55D5BB4F" w14:textId="77777777" w:rsidR="00D62742" w:rsidRDefault="00D62742" w:rsidP="00883C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03052"/>
    <w:multiLevelType w:val="hybridMultilevel"/>
    <w:tmpl w:val="DEF85230"/>
    <w:lvl w:ilvl="0" w:tplc="868E7D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5078E"/>
    <w:multiLevelType w:val="hybridMultilevel"/>
    <w:tmpl w:val="10ECB03A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74F1CE8"/>
    <w:multiLevelType w:val="hybridMultilevel"/>
    <w:tmpl w:val="D2548D7C"/>
    <w:lvl w:ilvl="0" w:tplc="35D2397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0A8E1F16"/>
    <w:multiLevelType w:val="hybridMultilevel"/>
    <w:tmpl w:val="5990513E"/>
    <w:lvl w:ilvl="0" w:tplc="F4D8C926"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0C985724"/>
    <w:multiLevelType w:val="hybridMultilevel"/>
    <w:tmpl w:val="87E248BA"/>
    <w:lvl w:ilvl="0" w:tplc="160E6E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004B0"/>
    <w:multiLevelType w:val="hybridMultilevel"/>
    <w:tmpl w:val="15D03442"/>
    <w:lvl w:ilvl="0" w:tplc="C19635B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7E6CE5"/>
    <w:multiLevelType w:val="hybridMultilevel"/>
    <w:tmpl w:val="A0D45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2B7B3A"/>
    <w:multiLevelType w:val="hybridMultilevel"/>
    <w:tmpl w:val="441E94A2"/>
    <w:lvl w:ilvl="0" w:tplc="041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0" w15:restartNumberingAfterBreak="0">
    <w:nsid w:val="2F202332"/>
    <w:multiLevelType w:val="hybridMultilevel"/>
    <w:tmpl w:val="CCEC155E"/>
    <w:lvl w:ilvl="0" w:tplc="017AF91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12C292A"/>
    <w:multiLevelType w:val="hybridMultilevel"/>
    <w:tmpl w:val="CCAC968E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1E027ED"/>
    <w:multiLevelType w:val="hybridMultilevel"/>
    <w:tmpl w:val="C65AE30C"/>
    <w:lvl w:ilvl="0" w:tplc="0409000F">
      <w:start w:val="14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86102F"/>
    <w:multiLevelType w:val="hybridMultilevel"/>
    <w:tmpl w:val="142A0888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51758FB"/>
    <w:multiLevelType w:val="hybridMultilevel"/>
    <w:tmpl w:val="774862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4FD32A5C"/>
    <w:multiLevelType w:val="hybridMultilevel"/>
    <w:tmpl w:val="985208FE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50FA5BA4"/>
    <w:multiLevelType w:val="hybridMultilevel"/>
    <w:tmpl w:val="36804218"/>
    <w:lvl w:ilvl="0" w:tplc="041A000F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54975D8D"/>
    <w:multiLevelType w:val="hybridMultilevel"/>
    <w:tmpl w:val="5CBAAC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5A13C7"/>
    <w:multiLevelType w:val="hybridMultilevel"/>
    <w:tmpl w:val="F586D368"/>
    <w:lvl w:ilvl="0" w:tplc="CF6616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636860C2"/>
    <w:multiLevelType w:val="hybridMultilevel"/>
    <w:tmpl w:val="57CA622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4997C03"/>
    <w:multiLevelType w:val="hybridMultilevel"/>
    <w:tmpl w:val="E7B6C9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0E14A4"/>
    <w:multiLevelType w:val="hybridMultilevel"/>
    <w:tmpl w:val="FCAAB9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A05AA0"/>
    <w:multiLevelType w:val="hybridMultilevel"/>
    <w:tmpl w:val="15D03442"/>
    <w:lvl w:ilvl="0" w:tplc="C19635B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 w15:restartNumberingAfterBreak="0">
    <w:nsid w:val="745E1AE1"/>
    <w:multiLevelType w:val="hybridMultilevel"/>
    <w:tmpl w:val="70C25944"/>
    <w:lvl w:ilvl="0" w:tplc="C3925E9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B2E6946"/>
    <w:multiLevelType w:val="hybridMultilevel"/>
    <w:tmpl w:val="91840812"/>
    <w:lvl w:ilvl="0" w:tplc="82CC3D1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CF53C3"/>
    <w:multiLevelType w:val="hybridMultilevel"/>
    <w:tmpl w:val="996672EC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44E4705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2286048">
    <w:abstractNumId w:val="16"/>
  </w:num>
  <w:num w:numId="2" w16cid:durableId="342246578">
    <w:abstractNumId w:val="15"/>
  </w:num>
  <w:num w:numId="3" w16cid:durableId="9920278">
    <w:abstractNumId w:val="7"/>
  </w:num>
  <w:num w:numId="4" w16cid:durableId="1987975827">
    <w:abstractNumId w:val="5"/>
  </w:num>
  <w:num w:numId="5" w16cid:durableId="622537617">
    <w:abstractNumId w:val="0"/>
  </w:num>
  <w:num w:numId="6" w16cid:durableId="431361496">
    <w:abstractNumId w:val="4"/>
  </w:num>
  <w:num w:numId="7" w16cid:durableId="1275794930">
    <w:abstractNumId w:val="10"/>
  </w:num>
  <w:num w:numId="8" w16cid:durableId="1337687794">
    <w:abstractNumId w:val="2"/>
  </w:num>
  <w:num w:numId="9" w16cid:durableId="1672490641">
    <w:abstractNumId w:val="6"/>
  </w:num>
  <w:num w:numId="10" w16cid:durableId="951783404">
    <w:abstractNumId w:val="12"/>
  </w:num>
  <w:num w:numId="11" w16cid:durableId="793405138">
    <w:abstractNumId w:val="3"/>
  </w:num>
  <w:num w:numId="12" w16cid:durableId="339045587">
    <w:abstractNumId w:val="24"/>
  </w:num>
  <w:num w:numId="13" w16cid:durableId="39672471">
    <w:abstractNumId w:val="9"/>
  </w:num>
  <w:num w:numId="14" w16cid:durableId="1835606900">
    <w:abstractNumId w:val="23"/>
  </w:num>
  <w:num w:numId="15" w16cid:durableId="1264998289">
    <w:abstractNumId w:val="13"/>
  </w:num>
  <w:num w:numId="16" w16cid:durableId="239754475">
    <w:abstractNumId w:val="22"/>
  </w:num>
  <w:num w:numId="17" w16cid:durableId="1551652401">
    <w:abstractNumId w:val="14"/>
  </w:num>
  <w:num w:numId="18" w16cid:durableId="632322308">
    <w:abstractNumId w:val="17"/>
  </w:num>
  <w:num w:numId="19" w16cid:durableId="269287658">
    <w:abstractNumId w:val="25"/>
  </w:num>
  <w:num w:numId="20" w16cid:durableId="814644070">
    <w:abstractNumId w:val="20"/>
  </w:num>
  <w:num w:numId="21" w16cid:durableId="85929233">
    <w:abstractNumId w:val="18"/>
  </w:num>
  <w:num w:numId="22" w16cid:durableId="1172182613">
    <w:abstractNumId w:val="27"/>
  </w:num>
  <w:num w:numId="23" w16cid:durableId="1260482856">
    <w:abstractNumId w:val="1"/>
  </w:num>
  <w:num w:numId="24" w16cid:durableId="353653760">
    <w:abstractNumId w:val="8"/>
  </w:num>
  <w:num w:numId="25" w16cid:durableId="1320235742">
    <w:abstractNumId w:val="11"/>
  </w:num>
  <w:num w:numId="26" w16cid:durableId="499974432">
    <w:abstractNumId w:val="21"/>
  </w:num>
  <w:num w:numId="27" w16cid:durableId="1788960469">
    <w:abstractNumId w:val="19"/>
  </w:num>
  <w:num w:numId="28" w16cid:durableId="20536517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BD9"/>
    <w:rsid w:val="00000F06"/>
    <w:rsid w:val="0000106D"/>
    <w:rsid w:val="00001B78"/>
    <w:rsid w:val="0000335E"/>
    <w:rsid w:val="00003E5C"/>
    <w:rsid w:val="000043A8"/>
    <w:rsid w:val="0000526C"/>
    <w:rsid w:val="000062B6"/>
    <w:rsid w:val="000073AB"/>
    <w:rsid w:val="00007DF8"/>
    <w:rsid w:val="000108BC"/>
    <w:rsid w:val="00010C5D"/>
    <w:rsid w:val="00011283"/>
    <w:rsid w:val="000139E8"/>
    <w:rsid w:val="00013DC4"/>
    <w:rsid w:val="00014452"/>
    <w:rsid w:val="00014E80"/>
    <w:rsid w:val="00015F8C"/>
    <w:rsid w:val="00017128"/>
    <w:rsid w:val="00020902"/>
    <w:rsid w:val="00021E47"/>
    <w:rsid w:val="00022354"/>
    <w:rsid w:val="00022B09"/>
    <w:rsid w:val="00022BC7"/>
    <w:rsid w:val="000239A7"/>
    <w:rsid w:val="00024C8E"/>
    <w:rsid w:val="00025034"/>
    <w:rsid w:val="0002550E"/>
    <w:rsid w:val="0002593C"/>
    <w:rsid w:val="00025B5B"/>
    <w:rsid w:val="00025FCA"/>
    <w:rsid w:val="000268C1"/>
    <w:rsid w:val="00026C11"/>
    <w:rsid w:val="0002738B"/>
    <w:rsid w:val="000308CB"/>
    <w:rsid w:val="000311BC"/>
    <w:rsid w:val="0003195C"/>
    <w:rsid w:val="00031B6F"/>
    <w:rsid w:val="00031E18"/>
    <w:rsid w:val="000336B2"/>
    <w:rsid w:val="00033E5B"/>
    <w:rsid w:val="00034784"/>
    <w:rsid w:val="0003548F"/>
    <w:rsid w:val="000378BD"/>
    <w:rsid w:val="000400F7"/>
    <w:rsid w:val="000402DC"/>
    <w:rsid w:val="00040964"/>
    <w:rsid w:val="00040F22"/>
    <w:rsid w:val="000427D3"/>
    <w:rsid w:val="00042A3A"/>
    <w:rsid w:val="00042BE5"/>
    <w:rsid w:val="0004308D"/>
    <w:rsid w:val="00043319"/>
    <w:rsid w:val="000433E7"/>
    <w:rsid w:val="00044E2C"/>
    <w:rsid w:val="000454A5"/>
    <w:rsid w:val="00045915"/>
    <w:rsid w:val="0004633D"/>
    <w:rsid w:val="00047116"/>
    <w:rsid w:val="000502C5"/>
    <w:rsid w:val="00050D67"/>
    <w:rsid w:val="000511D1"/>
    <w:rsid w:val="0005129A"/>
    <w:rsid w:val="0005219D"/>
    <w:rsid w:val="000527F9"/>
    <w:rsid w:val="00052F84"/>
    <w:rsid w:val="00053A05"/>
    <w:rsid w:val="000546E6"/>
    <w:rsid w:val="000547A0"/>
    <w:rsid w:val="00056186"/>
    <w:rsid w:val="000566A7"/>
    <w:rsid w:val="000577BA"/>
    <w:rsid w:val="00057C63"/>
    <w:rsid w:val="00060050"/>
    <w:rsid w:val="00060709"/>
    <w:rsid w:val="000610AA"/>
    <w:rsid w:val="000610C0"/>
    <w:rsid w:val="000611FB"/>
    <w:rsid w:val="000612DB"/>
    <w:rsid w:val="00061F7A"/>
    <w:rsid w:val="000623F0"/>
    <w:rsid w:val="00062725"/>
    <w:rsid w:val="00062B62"/>
    <w:rsid w:val="000632C9"/>
    <w:rsid w:val="00065DC8"/>
    <w:rsid w:val="00066051"/>
    <w:rsid w:val="00066506"/>
    <w:rsid w:val="000666C2"/>
    <w:rsid w:val="00066713"/>
    <w:rsid w:val="00067AB1"/>
    <w:rsid w:val="00067B83"/>
    <w:rsid w:val="00067BC5"/>
    <w:rsid w:val="000703DF"/>
    <w:rsid w:val="000718A9"/>
    <w:rsid w:val="00071FD4"/>
    <w:rsid w:val="00072144"/>
    <w:rsid w:val="00072A36"/>
    <w:rsid w:val="00073C11"/>
    <w:rsid w:val="000768EA"/>
    <w:rsid w:val="00076925"/>
    <w:rsid w:val="000771EE"/>
    <w:rsid w:val="00077D09"/>
    <w:rsid w:val="000808F0"/>
    <w:rsid w:val="000811E3"/>
    <w:rsid w:val="00081842"/>
    <w:rsid w:val="00081A02"/>
    <w:rsid w:val="000821AA"/>
    <w:rsid w:val="000821AF"/>
    <w:rsid w:val="0008229A"/>
    <w:rsid w:val="00082641"/>
    <w:rsid w:val="00083575"/>
    <w:rsid w:val="0008382D"/>
    <w:rsid w:val="0008507D"/>
    <w:rsid w:val="0008539E"/>
    <w:rsid w:val="00085C93"/>
    <w:rsid w:val="000861F0"/>
    <w:rsid w:val="000866F3"/>
    <w:rsid w:val="0008786F"/>
    <w:rsid w:val="00090663"/>
    <w:rsid w:val="000906A2"/>
    <w:rsid w:val="00092190"/>
    <w:rsid w:val="0009266F"/>
    <w:rsid w:val="00092752"/>
    <w:rsid w:val="00093005"/>
    <w:rsid w:val="00093511"/>
    <w:rsid w:val="00093793"/>
    <w:rsid w:val="0009405A"/>
    <w:rsid w:val="00094252"/>
    <w:rsid w:val="00094BAC"/>
    <w:rsid w:val="00095375"/>
    <w:rsid w:val="000956D3"/>
    <w:rsid w:val="00095CF3"/>
    <w:rsid w:val="000977A7"/>
    <w:rsid w:val="00097B8F"/>
    <w:rsid w:val="000A030B"/>
    <w:rsid w:val="000A04B2"/>
    <w:rsid w:val="000A156A"/>
    <w:rsid w:val="000A196A"/>
    <w:rsid w:val="000A1A03"/>
    <w:rsid w:val="000A29A4"/>
    <w:rsid w:val="000A2A92"/>
    <w:rsid w:val="000A396A"/>
    <w:rsid w:val="000A54C1"/>
    <w:rsid w:val="000A55D2"/>
    <w:rsid w:val="000A60AB"/>
    <w:rsid w:val="000A62DF"/>
    <w:rsid w:val="000A6680"/>
    <w:rsid w:val="000A69DC"/>
    <w:rsid w:val="000A71D3"/>
    <w:rsid w:val="000B01E5"/>
    <w:rsid w:val="000B3588"/>
    <w:rsid w:val="000B3813"/>
    <w:rsid w:val="000B3C7C"/>
    <w:rsid w:val="000B3D3A"/>
    <w:rsid w:val="000B4CE8"/>
    <w:rsid w:val="000B5445"/>
    <w:rsid w:val="000B5FDC"/>
    <w:rsid w:val="000B6387"/>
    <w:rsid w:val="000B6873"/>
    <w:rsid w:val="000B7ED3"/>
    <w:rsid w:val="000C1095"/>
    <w:rsid w:val="000C245E"/>
    <w:rsid w:val="000C2B25"/>
    <w:rsid w:val="000C2BB6"/>
    <w:rsid w:val="000C301F"/>
    <w:rsid w:val="000C3168"/>
    <w:rsid w:val="000C3E6F"/>
    <w:rsid w:val="000C3F74"/>
    <w:rsid w:val="000C43D2"/>
    <w:rsid w:val="000C4A80"/>
    <w:rsid w:val="000C4FC6"/>
    <w:rsid w:val="000C5C76"/>
    <w:rsid w:val="000C63B6"/>
    <w:rsid w:val="000C759F"/>
    <w:rsid w:val="000D01F3"/>
    <w:rsid w:val="000D0726"/>
    <w:rsid w:val="000D0BB5"/>
    <w:rsid w:val="000D12DB"/>
    <w:rsid w:val="000D2B45"/>
    <w:rsid w:val="000D313D"/>
    <w:rsid w:val="000D3659"/>
    <w:rsid w:val="000D36F1"/>
    <w:rsid w:val="000D3FD0"/>
    <w:rsid w:val="000D44F7"/>
    <w:rsid w:val="000D4C62"/>
    <w:rsid w:val="000D5A6F"/>
    <w:rsid w:val="000D6F84"/>
    <w:rsid w:val="000D7267"/>
    <w:rsid w:val="000E01D5"/>
    <w:rsid w:val="000E2CFC"/>
    <w:rsid w:val="000E32C6"/>
    <w:rsid w:val="000E44FD"/>
    <w:rsid w:val="000E575B"/>
    <w:rsid w:val="000E584C"/>
    <w:rsid w:val="000E635A"/>
    <w:rsid w:val="000E67F5"/>
    <w:rsid w:val="000E692D"/>
    <w:rsid w:val="000E6CD6"/>
    <w:rsid w:val="000E6E99"/>
    <w:rsid w:val="000E7ABA"/>
    <w:rsid w:val="000F1BA1"/>
    <w:rsid w:val="000F1BE2"/>
    <w:rsid w:val="000F264C"/>
    <w:rsid w:val="000F2F32"/>
    <w:rsid w:val="000F30B8"/>
    <w:rsid w:val="000F315D"/>
    <w:rsid w:val="000F4243"/>
    <w:rsid w:val="000F4E40"/>
    <w:rsid w:val="000F5A1A"/>
    <w:rsid w:val="000F6435"/>
    <w:rsid w:val="000F7F8B"/>
    <w:rsid w:val="00100C1D"/>
    <w:rsid w:val="00101A48"/>
    <w:rsid w:val="00104235"/>
    <w:rsid w:val="00104CDA"/>
    <w:rsid w:val="00105680"/>
    <w:rsid w:val="00105F2C"/>
    <w:rsid w:val="00110A06"/>
    <w:rsid w:val="00112245"/>
    <w:rsid w:val="001138DC"/>
    <w:rsid w:val="00114566"/>
    <w:rsid w:val="00114EAF"/>
    <w:rsid w:val="001151F7"/>
    <w:rsid w:val="00115AD4"/>
    <w:rsid w:val="00115BA3"/>
    <w:rsid w:val="0011603D"/>
    <w:rsid w:val="00116540"/>
    <w:rsid w:val="00117760"/>
    <w:rsid w:val="00117FD0"/>
    <w:rsid w:val="0012067D"/>
    <w:rsid w:val="00120C6E"/>
    <w:rsid w:val="00121B40"/>
    <w:rsid w:val="0012246E"/>
    <w:rsid w:val="00124F7C"/>
    <w:rsid w:val="0012517B"/>
    <w:rsid w:val="001252A7"/>
    <w:rsid w:val="00125648"/>
    <w:rsid w:val="00125932"/>
    <w:rsid w:val="00126E68"/>
    <w:rsid w:val="00130432"/>
    <w:rsid w:val="0013194B"/>
    <w:rsid w:val="001321C6"/>
    <w:rsid w:val="0013359C"/>
    <w:rsid w:val="00133EC3"/>
    <w:rsid w:val="00136719"/>
    <w:rsid w:val="00136A17"/>
    <w:rsid w:val="0013702A"/>
    <w:rsid w:val="00137962"/>
    <w:rsid w:val="001401F6"/>
    <w:rsid w:val="00140771"/>
    <w:rsid w:val="0014082A"/>
    <w:rsid w:val="00140B66"/>
    <w:rsid w:val="001413E1"/>
    <w:rsid w:val="001418B7"/>
    <w:rsid w:val="00141FA3"/>
    <w:rsid w:val="00142A63"/>
    <w:rsid w:val="0014369C"/>
    <w:rsid w:val="00143E5F"/>
    <w:rsid w:val="0014655D"/>
    <w:rsid w:val="00146ECC"/>
    <w:rsid w:val="001474F1"/>
    <w:rsid w:val="00150EEA"/>
    <w:rsid w:val="00152611"/>
    <w:rsid w:val="00154D4F"/>
    <w:rsid w:val="00155557"/>
    <w:rsid w:val="00156503"/>
    <w:rsid w:val="00156849"/>
    <w:rsid w:val="00157209"/>
    <w:rsid w:val="00157F21"/>
    <w:rsid w:val="001601B6"/>
    <w:rsid w:val="001605E0"/>
    <w:rsid w:val="00162BA6"/>
    <w:rsid w:val="00162F55"/>
    <w:rsid w:val="00163074"/>
    <w:rsid w:val="00163E03"/>
    <w:rsid w:val="00164623"/>
    <w:rsid w:val="00164A0F"/>
    <w:rsid w:val="00164A19"/>
    <w:rsid w:val="00164BB3"/>
    <w:rsid w:val="00167A54"/>
    <w:rsid w:val="001700DA"/>
    <w:rsid w:val="00170290"/>
    <w:rsid w:val="00172A5B"/>
    <w:rsid w:val="00172E12"/>
    <w:rsid w:val="00173E05"/>
    <w:rsid w:val="00174109"/>
    <w:rsid w:val="0017460F"/>
    <w:rsid w:val="00174C1A"/>
    <w:rsid w:val="00174E8C"/>
    <w:rsid w:val="00175421"/>
    <w:rsid w:val="00177959"/>
    <w:rsid w:val="001800CF"/>
    <w:rsid w:val="00180E8F"/>
    <w:rsid w:val="00181C9B"/>
    <w:rsid w:val="001829D5"/>
    <w:rsid w:val="00183187"/>
    <w:rsid w:val="00183AEC"/>
    <w:rsid w:val="001843C5"/>
    <w:rsid w:val="001858C7"/>
    <w:rsid w:val="0018624A"/>
    <w:rsid w:val="00186332"/>
    <w:rsid w:val="0019014A"/>
    <w:rsid w:val="00191636"/>
    <w:rsid w:val="001917CA"/>
    <w:rsid w:val="00191925"/>
    <w:rsid w:val="0019233B"/>
    <w:rsid w:val="0019258F"/>
    <w:rsid w:val="00192650"/>
    <w:rsid w:val="00192701"/>
    <w:rsid w:val="0019274C"/>
    <w:rsid w:val="00192AE9"/>
    <w:rsid w:val="00192E37"/>
    <w:rsid w:val="00193B2A"/>
    <w:rsid w:val="00194683"/>
    <w:rsid w:val="001947AE"/>
    <w:rsid w:val="00194896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1F04"/>
    <w:rsid w:val="001A2151"/>
    <w:rsid w:val="001A2793"/>
    <w:rsid w:val="001A2C80"/>
    <w:rsid w:val="001A40D7"/>
    <w:rsid w:val="001A57F1"/>
    <w:rsid w:val="001A6218"/>
    <w:rsid w:val="001A7AC7"/>
    <w:rsid w:val="001A7B58"/>
    <w:rsid w:val="001A7CE7"/>
    <w:rsid w:val="001A7D68"/>
    <w:rsid w:val="001B067D"/>
    <w:rsid w:val="001B06EE"/>
    <w:rsid w:val="001B0984"/>
    <w:rsid w:val="001B1474"/>
    <w:rsid w:val="001B1C76"/>
    <w:rsid w:val="001B3032"/>
    <w:rsid w:val="001B5494"/>
    <w:rsid w:val="001B6112"/>
    <w:rsid w:val="001C2D4B"/>
    <w:rsid w:val="001C36D8"/>
    <w:rsid w:val="001C3CEB"/>
    <w:rsid w:val="001C4220"/>
    <w:rsid w:val="001C45F4"/>
    <w:rsid w:val="001C5A5C"/>
    <w:rsid w:val="001C5E26"/>
    <w:rsid w:val="001C6E34"/>
    <w:rsid w:val="001C7EDE"/>
    <w:rsid w:val="001C7FCC"/>
    <w:rsid w:val="001D0A40"/>
    <w:rsid w:val="001D136B"/>
    <w:rsid w:val="001D1782"/>
    <w:rsid w:val="001D197D"/>
    <w:rsid w:val="001D1EC7"/>
    <w:rsid w:val="001D1F3B"/>
    <w:rsid w:val="001D2674"/>
    <w:rsid w:val="001D2CBA"/>
    <w:rsid w:val="001D33A1"/>
    <w:rsid w:val="001D43C2"/>
    <w:rsid w:val="001D625C"/>
    <w:rsid w:val="001D66F3"/>
    <w:rsid w:val="001D6857"/>
    <w:rsid w:val="001D6DC7"/>
    <w:rsid w:val="001E0769"/>
    <w:rsid w:val="001E1E1C"/>
    <w:rsid w:val="001E2828"/>
    <w:rsid w:val="001E3E9C"/>
    <w:rsid w:val="001E4940"/>
    <w:rsid w:val="001E51E0"/>
    <w:rsid w:val="001E55FF"/>
    <w:rsid w:val="001E5AA2"/>
    <w:rsid w:val="001E7EFA"/>
    <w:rsid w:val="001F0C86"/>
    <w:rsid w:val="001F128D"/>
    <w:rsid w:val="001F1766"/>
    <w:rsid w:val="001F2059"/>
    <w:rsid w:val="001F2759"/>
    <w:rsid w:val="001F2B16"/>
    <w:rsid w:val="001F3266"/>
    <w:rsid w:val="001F4742"/>
    <w:rsid w:val="001F6ECE"/>
    <w:rsid w:val="001F718F"/>
    <w:rsid w:val="001F7EE4"/>
    <w:rsid w:val="00200EB9"/>
    <w:rsid w:val="00200F27"/>
    <w:rsid w:val="00200FD7"/>
    <w:rsid w:val="002029A4"/>
    <w:rsid w:val="00203797"/>
    <w:rsid w:val="00203C93"/>
    <w:rsid w:val="00204905"/>
    <w:rsid w:val="00207779"/>
    <w:rsid w:val="00207A24"/>
    <w:rsid w:val="00207F4D"/>
    <w:rsid w:val="00210397"/>
    <w:rsid w:val="00210CAA"/>
    <w:rsid w:val="00211253"/>
    <w:rsid w:val="002123A3"/>
    <w:rsid w:val="00212403"/>
    <w:rsid w:val="00212D64"/>
    <w:rsid w:val="0021489E"/>
    <w:rsid w:val="00215556"/>
    <w:rsid w:val="00216510"/>
    <w:rsid w:val="002165A4"/>
    <w:rsid w:val="00216BB5"/>
    <w:rsid w:val="002217D2"/>
    <w:rsid w:val="002225BC"/>
    <w:rsid w:val="0022298D"/>
    <w:rsid w:val="00222E1B"/>
    <w:rsid w:val="00223637"/>
    <w:rsid w:val="002241B4"/>
    <w:rsid w:val="00224356"/>
    <w:rsid w:val="00224B1C"/>
    <w:rsid w:val="00224EE4"/>
    <w:rsid w:val="00224F93"/>
    <w:rsid w:val="002262F2"/>
    <w:rsid w:val="00227657"/>
    <w:rsid w:val="002279D7"/>
    <w:rsid w:val="00230066"/>
    <w:rsid w:val="00230990"/>
    <w:rsid w:val="00231182"/>
    <w:rsid w:val="00231212"/>
    <w:rsid w:val="00231338"/>
    <w:rsid w:val="00231EF2"/>
    <w:rsid w:val="00232E2E"/>
    <w:rsid w:val="00235D71"/>
    <w:rsid w:val="00237C1A"/>
    <w:rsid w:val="00240073"/>
    <w:rsid w:val="00240598"/>
    <w:rsid w:val="002406EC"/>
    <w:rsid w:val="00240814"/>
    <w:rsid w:val="00240B3E"/>
    <w:rsid w:val="00240B95"/>
    <w:rsid w:val="00240C49"/>
    <w:rsid w:val="00240CB4"/>
    <w:rsid w:val="00240D81"/>
    <w:rsid w:val="00240DE6"/>
    <w:rsid w:val="00240F32"/>
    <w:rsid w:val="00241304"/>
    <w:rsid w:val="00241B58"/>
    <w:rsid w:val="002421A9"/>
    <w:rsid w:val="00242342"/>
    <w:rsid w:val="002433A1"/>
    <w:rsid w:val="00243655"/>
    <w:rsid w:val="00243A7A"/>
    <w:rsid w:val="002442F3"/>
    <w:rsid w:val="002443D5"/>
    <w:rsid w:val="002444E5"/>
    <w:rsid w:val="00245173"/>
    <w:rsid w:val="00245356"/>
    <w:rsid w:val="00245E5A"/>
    <w:rsid w:val="0024672C"/>
    <w:rsid w:val="0024678F"/>
    <w:rsid w:val="0024737E"/>
    <w:rsid w:val="00247D3D"/>
    <w:rsid w:val="00247E28"/>
    <w:rsid w:val="0025201A"/>
    <w:rsid w:val="0025219B"/>
    <w:rsid w:val="0025249A"/>
    <w:rsid w:val="0025323C"/>
    <w:rsid w:val="00253279"/>
    <w:rsid w:val="00253B7F"/>
    <w:rsid w:val="00253D28"/>
    <w:rsid w:val="002542E7"/>
    <w:rsid w:val="002549AC"/>
    <w:rsid w:val="002550B0"/>
    <w:rsid w:val="00255417"/>
    <w:rsid w:val="002573E5"/>
    <w:rsid w:val="00260353"/>
    <w:rsid w:val="0026120A"/>
    <w:rsid w:val="0026129A"/>
    <w:rsid w:val="002614A0"/>
    <w:rsid w:val="00261D90"/>
    <w:rsid w:val="00262168"/>
    <w:rsid w:val="002624CB"/>
    <w:rsid w:val="0026481C"/>
    <w:rsid w:val="0026507B"/>
    <w:rsid w:val="00265A46"/>
    <w:rsid w:val="00265C62"/>
    <w:rsid w:val="002669EF"/>
    <w:rsid w:val="00266FD7"/>
    <w:rsid w:val="00267996"/>
    <w:rsid w:val="00267EB5"/>
    <w:rsid w:val="00270318"/>
    <w:rsid w:val="00270AF6"/>
    <w:rsid w:val="00270C26"/>
    <w:rsid w:val="0027107A"/>
    <w:rsid w:val="00271A98"/>
    <w:rsid w:val="0027305E"/>
    <w:rsid w:val="00273851"/>
    <w:rsid w:val="00273E8A"/>
    <w:rsid w:val="00274580"/>
    <w:rsid w:val="002747EE"/>
    <w:rsid w:val="002749D6"/>
    <w:rsid w:val="00274A9A"/>
    <w:rsid w:val="0027689F"/>
    <w:rsid w:val="00276DE1"/>
    <w:rsid w:val="00276F75"/>
    <w:rsid w:val="0027708D"/>
    <w:rsid w:val="00277109"/>
    <w:rsid w:val="0027789E"/>
    <w:rsid w:val="00280E20"/>
    <w:rsid w:val="002819A3"/>
    <w:rsid w:val="00281B54"/>
    <w:rsid w:val="00282BC2"/>
    <w:rsid w:val="00282F62"/>
    <w:rsid w:val="00283A79"/>
    <w:rsid w:val="0028438B"/>
    <w:rsid w:val="00284517"/>
    <w:rsid w:val="002856CD"/>
    <w:rsid w:val="00286084"/>
    <w:rsid w:val="00286467"/>
    <w:rsid w:val="00286C12"/>
    <w:rsid w:val="00286D66"/>
    <w:rsid w:val="002877B5"/>
    <w:rsid w:val="0029083D"/>
    <w:rsid w:val="00290984"/>
    <w:rsid w:val="00291948"/>
    <w:rsid w:val="002921B0"/>
    <w:rsid w:val="002925DE"/>
    <w:rsid w:val="00292C21"/>
    <w:rsid w:val="00293300"/>
    <w:rsid w:val="002946C7"/>
    <w:rsid w:val="00294F04"/>
    <w:rsid w:val="00295671"/>
    <w:rsid w:val="00295BDA"/>
    <w:rsid w:val="00297174"/>
    <w:rsid w:val="00297418"/>
    <w:rsid w:val="00297CE2"/>
    <w:rsid w:val="002A01FE"/>
    <w:rsid w:val="002A07BE"/>
    <w:rsid w:val="002A0C8E"/>
    <w:rsid w:val="002A0C92"/>
    <w:rsid w:val="002A1175"/>
    <w:rsid w:val="002A24DE"/>
    <w:rsid w:val="002A25E5"/>
    <w:rsid w:val="002A37BB"/>
    <w:rsid w:val="002A497E"/>
    <w:rsid w:val="002A53E8"/>
    <w:rsid w:val="002A5D9B"/>
    <w:rsid w:val="002A7867"/>
    <w:rsid w:val="002A7C46"/>
    <w:rsid w:val="002B0E66"/>
    <w:rsid w:val="002B106F"/>
    <w:rsid w:val="002B14AD"/>
    <w:rsid w:val="002B297D"/>
    <w:rsid w:val="002B2EDE"/>
    <w:rsid w:val="002B34E3"/>
    <w:rsid w:val="002B38B0"/>
    <w:rsid w:val="002B3CF6"/>
    <w:rsid w:val="002B408B"/>
    <w:rsid w:val="002B40DF"/>
    <w:rsid w:val="002B5DC4"/>
    <w:rsid w:val="002B66E3"/>
    <w:rsid w:val="002B67F2"/>
    <w:rsid w:val="002B683C"/>
    <w:rsid w:val="002B7B7D"/>
    <w:rsid w:val="002C08E4"/>
    <w:rsid w:val="002C11D9"/>
    <w:rsid w:val="002C1EC9"/>
    <w:rsid w:val="002C2531"/>
    <w:rsid w:val="002C2CAA"/>
    <w:rsid w:val="002C3783"/>
    <w:rsid w:val="002C38FC"/>
    <w:rsid w:val="002C3D95"/>
    <w:rsid w:val="002C47C8"/>
    <w:rsid w:val="002C4BF0"/>
    <w:rsid w:val="002C4C2F"/>
    <w:rsid w:val="002C4E85"/>
    <w:rsid w:val="002C5D40"/>
    <w:rsid w:val="002C6129"/>
    <w:rsid w:val="002C63AC"/>
    <w:rsid w:val="002C661F"/>
    <w:rsid w:val="002C7735"/>
    <w:rsid w:val="002C79CB"/>
    <w:rsid w:val="002C79EE"/>
    <w:rsid w:val="002D022E"/>
    <w:rsid w:val="002D0436"/>
    <w:rsid w:val="002D0CFB"/>
    <w:rsid w:val="002D0E05"/>
    <w:rsid w:val="002D0E0B"/>
    <w:rsid w:val="002D17FD"/>
    <w:rsid w:val="002D1C56"/>
    <w:rsid w:val="002D229A"/>
    <w:rsid w:val="002D2E77"/>
    <w:rsid w:val="002D3362"/>
    <w:rsid w:val="002D45A4"/>
    <w:rsid w:val="002D4BF0"/>
    <w:rsid w:val="002D4C7F"/>
    <w:rsid w:val="002D59CF"/>
    <w:rsid w:val="002E06B7"/>
    <w:rsid w:val="002E14F8"/>
    <w:rsid w:val="002E1EF5"/>
    <w:rsid w:val="002E2094"/>
    <w:rsid w:val="002E2E9B"/>
    <w:rsid w:val="002E4252"/>
    <w:rsid w:val="002E4FAD"/>
    <w:rsid w:val="002E6183"/>
    <w:rsid w:val="002E73C8"/>
    <w:rsid w:val="002E7A58"/>
    <w:rsid w:val="002E7D62"/>
    <w:rsid w:val="002F1495"/>
    <w:rsid w:val="002F18DF"/>
    <w:rsid w:val="002F2C9F"/>
    <w:rsid w:val="002F2D62"/>
    <w:rsid w:val="002F3997"/>
    <w:rsid w:val="002F44D4"/>
    <w:rsid w:val="002F4B3F"/>
    <w:rsid w:val="002F4E94"/>
    <w:rsid w:val="002F57D5"/>
    <w:rsid w:val="002F5FF7"/>
    <w:rsid w:val="002F6A46"/>
    <w:rsid w:val="002F6BF9"/>
    <w:rsid w:val="003009E3"/>
    <w:rsid w:val="003011AB"/>
    <w:rsid w:val="00302156"/>
    <w:rsid w:val="0030288C"/>
    <w:rsid w:val="00303665"/>
    <w:rsid w:val="0030378E"/>
    <w:rsid w:val="00303E20"/>
    <w:rsid w:val="00304A01"/>
    <w:rsid w:val="00304B47"/>
    <w:rsid w:val="00304CB5"/>
    <w:rsid w:val="00305A72"/>
    <w:rsid w:val="0030750C"/>
    <w:rsid w:val="0030765A"/>
    <w:rsid w:val="00307B51"/>
    <w:rsid w:val="00307D02"/>
    <w:rsid w:val="003114FE"/>
    <w:rsid w:val="00311543"/>
    <w:rsid w:val="00311783"/>
    <w:rsid w:val="0031184F"/>
    <w:rsid w:val="00311EDD"/>
    <w:rsid w:val="003121A7"/>
    <w:rsid w:val="0031240D"/>
    <w:rsid w:val="0031249B"/>
    <w:rsid w:val="003141AE"/>
    <w:rsid w:val="003146A2"/>
    <w:rsid w:val="00314DC0"/>
    <w:rsid w:val="00316D86"/>
    <w:rsid w:val="00316DBE"/>
    <w:rsid w:val="003174DA"/>
    <w:rsid w:val="003178D1"/>
    <w:rsid w:val="003203B2"/>
    <w:rsid w:val="00321EFB"/>
    <w:rsid w:val="00322773"/>
    <w:rsid w:val="003244F1"/>
    <w:rsid w:val="003256F5"/>
    <w:rsid w:val="003257F9"/>
    <w:rsid w:val="00325A0F"/>
    <w:rsid w:val="00327A63"/>
    <w:rsid w:val="00331148"/>
    <w:rsid w:val="00331277"/>
    <w:rsid w:val="00331C04"/>
    <w:rsid w:val="00332BF1"/>
    <w:rsid w:val="00332EAE"/>
    <w:rsid w:val="003332A1"/>
    <w:rsid w:val="00333688"/>
    <w:rsid w:val="0033371E"/>
    <w:rsid w:val="00334092"/>
    <w:rsid w:val="00334936"/>
    <w:rsid w:val="00335F37"/>
    <w:rsid w:val="0033667D"/>
    <w:rsid w:val="003366BB"/>
    <w:rsid w:val="00337221"/>
    <w:rsid w:val="003377D5"/>
    <w:rsid w:val="00340709"/>
    <w:rsid w:val="00340962"/>
    <w:rsid w:val="00340A78"/>
    <w:rsid w:val="00342CFB"/>
    <w:rsid w:val="00342DFC"/>
    <w:rsid w:val="00342EBD"/>
    <w:rsid w:val="00343231"/>
    <w:rsid w:val="00343B0B"/>
    <w:rsid w:val="003443E8"/>
    <w:rsid w:val="00344736"/>
    <w:rsid w:val="003452C9"/>
    <w:rsid w:val="00345EFA"/>
    <w:rsid w:val="00347032"/>
    <w:rsid w:val="00347548"/>
    <w:rsid w:val="00347817"/>
    <w:rsid w:val="00347A4F"/>
    <w:rsid w:val="0035252E"/>
    <w:rsid w:val="00352845"/>
    <w:rsid w:val="00353C0F"/>
    <w:rsid w:val="00353DF5"/>
    <w:rsid w:val="0035414F"/>
    <w:rsid w:val="00355ECD"/>
    <w:rsid w:val="00357142"/>
    <w:rsid w:val="00357DF3"/>
    <w:rsid w:val="00361BD8"/>
    <w:rsid w:val="00361DA8"/>
    <w:rsid w:val="00362129"/>
    <w:rsid w:val="00362B78"/>
    <w:rsid w:val="0036377C"/>
    <w:rsid w:val="00363CE1"/>
    <w:rsid w:val="0036402A"/>
    <w:rsid w:val="00365BD6"/>
    <w:rsid w:val="00365D20"/>
    <w:rsid w:val="00366599"/>
    <w:rsid w:val="00367D12"/>
    <w:rsid w:val="00370A41"/>
    <w:rsid w:val="003727C6"/>
    <w:rsid w:val="003728B3"/>
    <w:rsid w:val="00372C69"/>
    <w:rsid w:val="003758AC"/>
    <w:rsid w:val="003808F7"/>
    <w:rsid w:val="00380CE2"/>
    <w:rsid w:val="003844ED"/>
    <w:rsid w:val="00384901"/>
    <w:rsid w:val="00385141"/>
    <w:rsid w:val="00385BB8"/>
    <w:rsid w:val="00385CC4"/>
    <w:rsid w:val="00385DF1"/>
    <w:rsid w:val="00386B05"/>
    <w:rsid w:val="003873EE"/>
    <w:rsid w:val="00387520"/>
    <w:rsid w:val="003909B3"/>
    <w:rsid w:val="0039142F"/>
    <w:rsid w:val="00391C98"/>
    <w:rsid w:val="00391EE4"/>
    <w:rsid w:val="00391FDE"/>
    <w:rsid w:val="0039256A"/>
    <w:rsid w:val="0039461B"/>
    <w:rsid w:val="00394888"/>
    <w:rsid w:val="003948AD"/>
    <w:rsid w:val="003948C1"/>
    <w:rsid w:val="00394A48"/>
    <w:rsid w:val="00394B9A"/>
    <w:rsid w:val="00395482"/>
    <w:rsid w:val="0039573A"/>
    <w:rsid w:val="00395A6A"/>
    <w:rsid w:val="003A03C1"/>
    <w:rsid w:val="003A09D1"/>
    <w:rsid w:val="003A137E"/>
    <w:rsid w:val="003A16DF"/>
    <w:rsid w:val="003A27B4"/>
    <w:rsid w:val="003A297E"/>
    <w:rsid w:val="003A39A4"/>
    <w:rsid w:val="003A4DE4"/>
    <w:rsid w:val="003A58E9"/>
    <w:rsid w:val="003B0CD2"/>
    <w:rsid w:val="003B0FEE"/>
    <w:rsid w:val="003B1B6E"/>
    <w:rsid w:val="003B27C1"/>
    <w:rsid w:val="003B28F4"/>
    <w:rsid w:val="003B3C40"/>
    <w:rsid w:val="003B3E14"/>
    <w:rsid w:val="003B47EC"/>
    <w:rsid w:val="003B524F"/>
    <w:rsid w:val="003B63F4"/>
    <w:rsid w:val="003B6842"/>
    <w:rsid w:val="003B7024"/>
    <w:rsid w:val="003B7701"/>
    <w:rsid w:val="003C00B7"/>
    <w:rsid w:val="003C1F01"/>
    <w:rsid w:val="003C2D7A"/>
    <w:rsid w:val="003C39FB"/>
    <w:rsid w:val="003C3BCA"/>
    <w:rsid w:val="003C435F"/>
    <w:rsid w:val="003C4D12"/>
    <w:rsid w:val="003C5586"/>
    <w:rsid w:val="003C6000"/>
    <w:rsid w:val="003C6B04"/>
    <w:rsid w:val="003C6D4B"/>
    <w:rsid w:val="003C7EF7"/>
    <w:rsid w:val="003D1178"/>
    <w:rsid w:val="003D2117"/>
    <w:rsid w:val="003D23BD"/>
    <w:rsid w:val="003D25AF"/>
    <w:rsid w:val="003D26E4"/>
    <w:rsid w:val="003D4DD8"/>
    <w:rsid w:val="003D6F9C"/>
    <w:rsid w:val="003D7413"/>
    <w:rsid w:val="003E0176"/>
    <w:rsid w:val="003E3958"/>
    <w:rsid w:val="003E423A"/>
    <w:rsid w:val="003E711F"/>
    <w:rsid w:val="003F0169"/>
    <w:rsid w:val="003F0D01"/>
    <w:rsid w:val="003F126E"/>
    <w:rsid w:val="003F2CA5"/>
    <w:rsid w:val="003F5207"/>
    <w:rsid w:val="003F52D7"/>
    <w:rsid w:val="003F53B6"/>
    <w:rsid w:val="003F5488"/>
    <w:rsid w:val="003F5B7E"/>
    <w:rsid w:val="003F6053"/>
    <w:rsid w:val="003F7A4E"/>
    <w:rsid w:val="003F7BE8"/>
    <w:rsid w:val="004011FB"/>
    <w:rsid w:val="004013E8"/>
    <w:rsid w:val="00402051"/>
    <w:rsid w:val="00402234"/>
    <w:rsid w:val="00402594"/>
    <w:rsid w:val="00402D16"/>
    <w:rsid w:val="004031C8"/>
    <w:rsid w:val="0040421F"/>
    <w:rsid w:val="00404A0E"/>
    <w:rsid w:val="004056CF"/>
    <w:rsid w:val="0040581A"/>
    <w:rsid w:val="004076F7"/>
    <w:rsid w:val="004109DC"/>
    <w:rsid w:val="00410B9D"/>
    <w:rsid w:val="00410F7A"/>
    <w:rsid w:val="004110DD"/>
    <w:rsid w:val="00411319"/>
    <w:rsid w:val="004113BE"/>
    <w:rsid w:val="0041185D"/>
    <w:rsid w:val="00411B25"/>
    <w:rsid w:val="00411D73"/>
    <w:rsid w:val="00413169"/>
    <w:rsid w:val="00413411"/>
    <w:rsid w:val="00413425"/>
    <w:rsid w:val="00413684"/>
    <w:rsid w:val="00413C0B"/>
    <w:rsid w:val="00413FA9"/>
    <w:rsid w:val="004140D3"/>
    <w:rsid w:val="00415379"/>
    <w:rsid w:val="0041595B"/>
    <w:rsid w:val="00415A57"/>
    <w:rsid w:val="00416B59"/>
    <w:rsid w:val="004171DF"/>
    <w:rsid w:val="00420A60"/>
    <w:rsid w:val="00421770"/>
    <w:rsid w:val="004242A6"/>
    <w:rsid w:val="00424AE4"/>
    <w:rsid w:val="00424B1A"/>
    <w:rsid w:val="004254DA"/>
    <w:rsid w:val="004257F3"/>
    <w:rsid w:val="0042599D"/>
    <w:rsid w:val="00425E68"/>
    <w:rsid w:val="004271A4"/>
    <w:rsid w:val="00431EC2"/>
    <w:rsid w:val="00433CBD"/>
    <w:rsid w:val="00434462"/>
    <w:rsid w:val="0043461D"/>
    <w:rsid w:val="004347C3"/>
    <w:rsid w:val="00434F1C"/>
    <w:rsid w:val="00436015"/>
    <w:rsid w:val="004361B4"/>
    <w:rsid w:val="00436C7E"/>
    <w:rsid w:val="00437096"/>
    <w:rsid w:val="00437131"/>
    <w:rsid w:val="004413BF"/>
    <w:rsid w:val="00442728"/>
    <w:rsid w:val="0044366A"/>
    <w:rsid w:val="00443FDE"/>
    <w:rsid w:val="00444EDD"/>
    <w:rsid w:val="00445187"/>
    <w:rsid w:val="004477C8"/>
    <w:rsid w:val="00451A5E"/>
    <w:rsid w:val="00451B17"/>
    <w:rsid w:val="0045223F"/>
    <w:rsid w:val="004523A5"/>
    <w:rsid w:val="004523DF"/>
    <w:rsid w:val="00452854"/>
    <w:rsid w:val="00455C36"/>
    <w:rsid w:val="00455E17"/>
    <w:rsid w:val="00456DA1"/>
    <w:rsid w:val="00457299"/>
    <w:rsid w:val="004572B2"/>
    <w:rsid w:val="00460260"/>
    <w:rsid w:val="0046149B"/>
    <w:rsid w:val="00462101"/>
    <w:rsid w:val="00464085"/>
    <w:rsid w:val="0046467A"/>
    <w:rsid w:val="004646BF"/>
    <w:rsid w:val="00466272"/>
    <w:rsid w:val="00466758"/>
    <w:rsid w:val="00466784"/>
    <w:rsid w:val="00470F69"/>
    <w:rsid w:val="00470FCA"/>
    <w:rsid w:val="00471547"/>
    <w:rsid w:val="004737F7"/>
    <w:rsid w:val="00474EE5"/>
    <w:rsid w:val="00476022"/>
    <w:rsid w:val="00477024"/>
    <w:rsid w:val="004771CE"/>
    <w:rsid w:val="00477FEC"/>
    <w:rsid w:val="004809C0"/>
    <w:rsid w:val="00480BB0"/>
    <w:rsid w:val="00480F78"/>
    <w:rsid w:val="00481318"/>
    <w:rsid w:val="004816A4"/>
    <w:rsid w:val="00481BD9"/>
    <w:rsid w:val="00483719"/>
    <w:rsid w:val="0048429F"/>
    <w:rsid w:val="00484A07"/>
    <w:rsid w:val="00484E3C"/>
    <w:rsid w:val="00485180"/>
    <w:rsid w:val="00485533"/>
    <w:rsid w:val="00486AC8"/>
    <w:rsid w:val="00487AB0"/>
    <w:rsid w:val="00490E49"/>
    <w:rsid w:val="004922D7"/>
    <w:rsid w:val="00493320"/>
    <w:rsid w:val="0049372D"/>
    <w:rsid w:val="00493B03"/>
    <w:rsid w:val="00495C05"/>
    <w:rsid w:val="00496455"/>
    <w:rsid w:val="00496DFB"/>
    <w:rsid w:val="00496F4A"/>
    <w:rsid w:val="004A0670"/>
    <w:rsid w:val="004A076B"/>
    <w:rsid w:val="004A182D"/>
    <w:rsid w:val="004A29A2"/>
    <w:rsid w:val="004A2F5A"/>
    <w:rsid w:val="004A4744"/>
    <w:rsid w:val="004A481B"/>
    <w:rsid w:val="004A4C71"/>
    <w:rsid w:val="004A4CD7"/>
    <w:rsid w:val="004A7960"/>
    <w:rsid w:val="004B0475"/>
    <w:rsid w:val="004B047A"/>
    <w:rsid w:val="004B0618"/>
    <w:rsid w:val="004B133F"/>
    <w:rsid w:val="004B18F6"/>
    <w:rsid w:val="004B1E3C"/>
    <w:rsid w:val="004B5EDF"/>
    <w:rsid w:val="004B6471"/>
    <w:rsid w:val="004B6633"/>
    <w:rsid w:val="004B6D00"/>
    <w:rsid w:val="004B7015"/>
    <w:rsid w:val="004C0ABC"/>
    <w:rsid w:val="004C1336"/>
    <w:rsid w:val="004C16A4"/>
    <w:rsid w:val="004C3DD2"/>
    <w:rsid w:val="004C4063"/>
    <w:rsid w:val="004C4A66"/>
    <w:rsid w:val="004C4FFA"/>
    <w:rsid w:val="004C5190"/>
    <w:rsid w:val="004C60C7"/>
    <w:rsid w:val="004C619B"/>
    <w:rsid w:val="004C746F"/>
    <w:rsid w:val="004D0596"/>
    <w:rsid w:val="004D1069"/>
    <w:rsid w:val="004D11A1"/>
    <w:rsid w:val="004D142E"/>
    <w:rsid w:val="004D1971"/>
    <w:rsid w:val="004D2A8C"/>
    <w:rsid w:val="004D3160"/>
    <w:rsid w:val="004D438D"/>
    <w:rsid w:val="004D4A2E"/>
    <w:rsid w:val="004D5DB8"/>
    <w:rsid w:val="004D6426"/>
    <w:rsid w:val="004D64A2"/>
    <w:rsid w:val="004D6FCE"/>
    <w:rsid w:val="004D7DB8"/>
    <w:rsid w:val="004D7F77"/>
    <w:rsid w:val="004E09B5"/>
    <w:rsid w:val="004E0DB1"/>
    <w:rsid w:val="004E0EEC"/>
    <w:rsid w:val="004E2370"/>
    <w:rsid w:val="004E2ED9"/>
    <w:rsid w:val="004E409F"/>
    <w:rsid w:val="004E5643"/>
    <w:rsid w:val="004E5B76"/>
    <w:rsid w:val="004E68F4"/>
    <w:rsid w:val="004E72C4"/>
    <w:rsid w:val="004E7CFA"/>
    <w:rsid w:val="004E7DF0"/>
    <w:rsid w:val="004F03CE"/>
    <w:rsid w:val="004F1314"/>
    <w:rsid w:val="004F2808"/>
    <w:rsid w:val="004F32F6"/>
    <w:rsid w:val="004F4BFE"/>
    <w:rsid w:val="004F4F22"/>
    <w:rsid w:val="004F5DDD"/>
    <w:rsid w:val="004F5E82"/>
    <w:rsid w:val="004F628B"/>
    <w:rsid w:val="004F75E9"/>
    <w:rsid w:val="004F7F6D"/>
    <w:rsid w:val="00500256"/>
    <w:rsid w:val="00500F91"/>
    <w:rsid w:val="0050135D"/>
    <w:rsid w:val="00501693"/>
    <w:rsid w:val="00501D23"/>
    <w:rsid w:val="00502B0B"/>
    <w:rsid w:val="00502C04"/>
    <w:rsid w:val="0050345D"/>
    <w:rsid w:val="00505866"/>
    <w:rsid w:val="0050588A"/>
    <w:rsid w:val="00506C60"/>
    <w:rsid w:val="00506F4D"/>
    <w:rsid w:val="00507F3E"/>
    <w:rsid w:val="00510732"/>
    <w:rsid w:val="005116B5"/>
    <w:rsid w:val="00511B2D"/>
    <w:rsid w:val="0051400E"/>
    <w:rsid w:val="00514533"/>
    <w:rsid w:val="00514666"/>
    <w:rsid w:val="0051483F"/>
    <w:rsid w:val="0051553C"/>
    <w:rsid w:val="005159D0"/>
    <w:rsid w:val="00515A0F"/>
    <w:rsid w:val="00516591"/>
    <w:rsid w:val="0051785A"/>
    <w:rsid w:val="005200ED"/>
    <w:rsid w:val="005204FE"/>
    <w:rsid w:val="00522AF1"/>
    <w:rsid w:val="00523926"/>
    <w:rsid w:val="00525C4D"/>
    <w:rsid w:val="00526F89"/>
    <w:rsid w:val="005270D2"/>
    <w:rsid w:val="005272FE"/>
    <w:rsid w:val="00527FA2"/>
    <w:rsid w:val="005301CA"/>
    <w:rsid w:val="00530C9F"/>
    <w:rsid w:val="0053136E"/>
    <w:rsid w:val="00531517"/>
    <w:rsid w:val="005346D9"/>
    <w:rsid w:val="00534BE4"/>
    <w:rsid w:val="00535478"/>
    <w:rsid w:val="00535F40"/>
    <w:rsid w:val="00536C66"/>
    <w:rsid w:val="005372E6"/>
    <w:rsid w:val="00540FC5"/>
    <w:rsid w:val="0054156C"/>
    <w:rsid w:val="00542997"/>
    <w:rsid w:val="00542CDF"/>
    <w:rsid w:val="0054341D"/>
    <w:rsid w:val="0054350C"/>
    <w:rsid w:val="005437E9"/>
    <w:rsid w:val="005455AE"/>
    <w:rsid w:val="00545A1A"/>
    <w:rsid w:val="00545F53"/>
    <w:rsid w:val="00545FC2"/>
    <w:rsid w:val="005460AD"/>
    <w:rsid w:val="005463AE"/>
    <w:rsid w:val="00546D20"/>
    <w:rsid w:val="0054723D"/>
    <w:rsid w:val="00547A2B"/>
    <w:rsid w:val="00547E05"/>
    <w:rsid w:val="00550094"/>
    <w:rsid w:val="005513CB"/>
    <w:rsid w:val="00551BED"/>
    <w:rsid w:val="0055242C"/>
    <w:rsid w:val="005525A7"/>
    <w:rsid w:val="00552A44"/>
    <w:rsid w:val="00553A09"/>
    <w:rsid w:val="00555549"/>
    <w:rsid w:val="005565D2"/>
    <w:rsid w:val="005569FB"/>
    <w:rsid w:val="00556D2B"/>
    <w:rsid w:val="00557C0C"/>
    <w:rsid w:val="00560BFA"/>
    <w:rsid w:val="005613F6"/>
    <w:rsid w:val="00562773"/>
    <w:rsid w:val="00562DD9"/>
    <w:rsid w:val="0056396F"/>
    <w:rsid w:val="00563EC4"/>
    <w:rsid w:val="00563ED9"/>
    <w:rsid w:val="005648E6"/>
    <w:rsid w:val="00565273"/>
    <w:rsid w:val="005658E1"/>
    <w:rsid w:val="00565F7B"/>
    <w:rsid w:val="00566089"/>
    <w:rsid w:val="005660C4"/>
    <w:rsid w:val="00566CE0"/>
    <w:rsid w:val="00566CE2"/>
    <w:rsid w:val="00570572"/>
    <w:rsid w:val="0057158B"/>
    <w:rsid w:val="0057183A"/>
    <w:rsid w:val="00573019"/>
    <w:rsid w:val="00573D90"/>
    <w:rsid w:val="00573E72"/>
    <w:rsid w:val="0057466A"/>
    <w:rsid w:val="00574F8D"/>
    <w:rsid w:val="00575375"/>
    <w:rsid w:val="00575B32"/>
    <w:rsid w:val="00576732"/>
    <w:rsid w:val="00580066"/>
    <w:rsid w:val="00580CD3"/>
    <w:rsid w:val="00581AF0"/>
    <w:rsid w:val="00581B32"/>
    <w:rsid w:val="00581F86"/>
    <w:rsid w:val="00582D0D"/>
    <w:rsid w:val="00582F60"/>
    <w:rsid w:val="0058314A"/>
    <w:rsid w:val="005836A8"/>
    <w:rsid w:val="00585BE7"/>
    <w:rsid w:val="00585CB1"/>
    <w:rsid w:val="0058623D"/>
    <w:rsid w:val="00586987"/>
    <w:rsid w:val="00586B8E"/>
    <w:rsid w:val="0059153B"/>
    <w:rsid w:val="0059208E"/>
    <w:rsid w:val="00592726"/>
    <w:rsid w:val="00593914"/>
    <w:rsid w:val="00593C92"/>
    <w:rsid w:val="00593C97"/>
    <w:rsid w:val="005947D7"/>
    <w:rsid w:val="00594904"/>
    <w:rsid w:val="00594A43"/>
    <w:rsid w:val="00594C00"/>
    <w:rsid w:val="00594F02"/>
    <w:rsid w:val="0059712A"/>
    <w:rsid w:val="00597789"/>
    <w:rsid w:val="005A04AD"/>
    <w:rsid w:val="005A05EE"/>
    <w:rsid w:val="005A06F5"/>
    <w:rsid w:val="005A1005"/>
    <w:rsid w:val="005A2001"/>
    <w:rsid w:val="005A2570"/>
    <w:rsid w:val="005A25DE"/>
    <w:rsid w:val="005A2A7F"/>
    <w:rsid w:val="005A2CB2"/>
    <w:rsid w:val="005A2F3B"/>
    <w:rsid w:val="005A3212"/>
    <w:rsid w:val="005A3C18"/>
    <w:rsid w:val="005A4525"/>
    <w:rsid w:val="005A4747"/>
    <w:rsid w:val="005A523D"/>
    <w:rsid w:val="005A5A18"/>
    <w:rsid w:val="005A641A"/>
    <w:rsid w:val="005A76E0"/>
    <w:rsid w:val="005B0381"/>
    <w:rsid w:val="005B06FE"/>
    <w:rsid w:val="005B0D5A"/>
    <w:rsid w:val="005B19A1"/>
    <w:rsid w:val="005B3E08"/>
    <w:rsid w:val="005B49AF"/>
    <w:rsid w:val="005B5190"/>
    <w:rsid w:val="005B53A3"/>
    <w:rsid w:val="005B58CE"/>
    <w:rsid w:val="005B5C3B"/>
    <w:rsid w:val="005B6218"/>
    <w:rsid w:val="005B67B5"/>
    <w:rsid w:val="005C0AB6"/>
    <w:rsid w:val="005C0D41"/>
    <w:rsid w:val="005C1451"/>
    <w:rsid w:val="005C209C"/>
    <w:rsid w:val="005C2867"/>
    <w:rsid w:val="005C40FF"/>
    <w:rsid w:val="005C507C"/>
    <w:rsid w:val="005C5D2C"/>
    <w:rsid w:val="005C5F1A"/>
    <w:rsid w:val="005C6ADD"/>
    <w:rsid w:val="005C6D02"/>
    <w:rsid w:val="005C6E46"/>
    <w:rsid w:val="005C7729"/>
    <w:rsid w:val="005D0639"/>
    <w:rsid w:val="005D0BC1"/>
    <w:rsid w:val="005D1CA9"/>
    <w:rsid w:val="005D2A32"/>
    <w:rsid w:val="005D3129"/>
    <w:rsid w:val="005D3CF6"/>
    <w:rsid w:val="005D5108"/>
    <w:rsid w:val="005D5E01"/>
    <w:rsid w:val="005D6965"/>
    <w:rsid w:val="005D71A9"/>
    <w:rsid w:val="005D7C2F"/>
    <w:rsid w:val="005E090E"/>
    <w:rsid w:val="005E0AB1"/>
    <w:rsid w:val="005E0F4D"/>
    <w:rsid w:val="005E1310"/>
    <w:rsid w:val="005E1605"/>
    <w:rsid w:val="005E1DAA"/>
    <w:rsid w:val="005E2AF4"/>
    <w:rsid w:val="005E2CC6"/>
    <w:rsid w:val="005E2E19"/>
    <w:rsid w:val="005E305A"/>
    <w:rsid w:val="005E3438"/>
    <w:rsid w:val="005E350C"/>
    <w:rsid w:val="005E3968"/>
    <w:rsid w:val="005E3F91"/>
    <w:rsid w:val="005E534F"/>
    <w:rsid w:val="005E657C"/>
    <w:rsid w:val="005E6783"/>
    <w:rsid w:val="005F055B"/>
    <w:rsid w:val="005F0B6F"/>
    <w:rsid w:val="005F2029"/>
    <w:rsid w:val="005F2297"/>
    <w:rsid w:val="005F3C97"/>
    <w:rsid w:val="005F40B6"/>
    <w:rsid w:val="005F5A4B"/>
    <w:rsid w:val="005F655D"/>
    <w:rsid w:val="005F6887"/>
    <w:rsid w:val="005F6992"/>
    <w:rsid w:val="005F6E21"/>
    <w:rsid w:val="005F7578"/>
    <w:rsid w:val="00600971"/>
    <w:rsid w:val="00601328"/>
    <w:rsid w:val="0060336E"/>
    <w:rsid w:val="0060356A"/>
    <w:rsid w:val="00603676"/>
    <w:rsid w:val="006048B3"/>
    <w:rsid w:val="006064F4"/>
    <w:rsid w:val="00606719"/>
    <w:rsid w:val="00606A61"/>
    <w:rsid w:val="00606C07"/>
    <w:rsid w:val="00606C0B"/>
    <w:rsid w:val="0061178D"/>
    <w:rsid w:val="00613614"/>
    <w:rsid w:val="00613BE7"/>
    <w:rsid w:val="006140B3"/>
    <w:rsid w:val="00614EAE"/>
    <w:rsid w:val="0061603F"/>
    <w:rsid w:val="0061733E"/>
    <w:rsid w:val="00617A86"/>
    <w:rsid w:val="00617B6B"/>
    <w:rsid w:val="00620FD2"/>
    <w:rsid w:val="00621CD7"/>
    <w:rsid w:val="0062209A"/>
    <w:rsid w:val="00622332"/>
    <w:rsid w:val="00623A23"/>
    <w:rsid w:val="00623DAA"/>
    <w:rsid w:val="00624341"/>
    <w:rsid w:val="00624A2B"/>
    <w:rsid w:val="006253BC"/>
    <w:rsid w:val="00625651"/>
    <w:rsid w:val="006257EC"/>
    <w:rsid w:val="00626F04"/>
    <w:rsid w:val="006276BA"/>
    <w:rsid w:val="00627881"/>
    <w:rsid w:val="00630E2C"/>
    <w:rsid w:val="006321A8"/>
    <w:rsid w:val="00632961"/>
    <w:rsid w:val="00633442"/>
    <w:rsid w:val="00633D25"/>
    <w:rsid w:val="0063540E"/>
    <w:rsid w:val="00635598"/>
    <w:rsid w:val="00636DBA"/>
    <w:rsid w:val="006373AB"/>
    <w:rsid w:val="0063762E"/>
    <w:rsid w:val="00641934"/>
    <w:rsid w:val="00642278"/>
    <w:rsid w:val="006425A8"/>
    <w:rsid w:val="006436F5"/>
    <w:rsid w:val="006447D1"/>
    <w:rsid w:val="00644F48"/>
    <w:rsid w:val="006468DC"/>
    <w:rsid w:val="00647443"/>
    <w:rsid w:val="00650747"/>
    <w:rsid w:val="00650960"/>
    <w:rsid w:val="00650C75"/>
    <w:rsid w:val="00652BD9"/>
    <w:rsid w:val="006551BA"/>
    <w:rsid w:val="00656CDA"/>
    <w:rsid w:val="0066017D"/>
    <w:rsid w:val="00662362"/>
    <w:rsid w:val="00662C40"/>
    <w:rsid w:val="006639B8"/>
    <w:rsid w:val="00663E54"/>
    <w:rsid w:val="00664021"/>
    <w:rsid w:val="00665020"/>
    <w:rsid w:val="006662C1"/>
    <w:rsid w:val="00666DF7"/>
    <w:rsid w:val="00667A1A"/>
    <w:rsid w:val="00667ABA"/>
    <w:rsid w:val="006704A4"/>
    <w:rsid w:val="00670553"/>
    <w:rsid w:val="006720B4"/>
    <w:rsid w:val="00672E3A"/>
    <w:rsid w:val="00673033"/>
    <w:rsid w:val="006733F6"/>
    <w:rsid w:val="00673569"/>
    <w:rsid w:val="00673750"/>
    <w:rsid w:val="0067376F"/>
    <w:rsid w:val="0067509B"/>
    <w:rsid w:val="00675358"/>
    <w:rsid w:val="00675A88"/>
    <w:rsid w:val="00675CEB"/>
    <w:rsid w:val="00676011"/>
    <w:rsid w:val="006766ED"/>
    <w:rsid w:val="00676AD3"/>
    <w:rsid w:val="0067757A"/>
    <w:rsid w:val="006802CC"/>
    <w:rsid w:val="00680368"/>
    <w:rsid w:val="00681496"/>
    <w:rsid w:val="00682638"/>
    <w:rsid w:val="00683095"/>
    <w:rsid w:val="00684A05"/>
    <w:rsid w:val="00685969"/>
    <w:rsid w:val="00686E40"/>
    <w:rsid w:val="0068705A"/>
    <w:rsid w:val="00687711"/>
    <w:rsid w:val="00690297"/>
    <w:rsid w:val="00690452"/>
    <w:rsid w:val="00692835"/>
    <w:rsid w:val="006929E4"/>
    <w:rsid w:val="00692C73"/>
    <w:rsid w:val="0069326C"/>
    <w:rsid w:val="00694ABD"/>
    <w:rsid w:val="00695BEE"/>
    <w:rsid w:val="0069614B"/>
    <w:rsid w:val="00696166"/>
    <w:rsid w:val="00696920"/>
    <w:rsid w:val="00697AF2"/>
    <w:rsid w:val="006A0B9E"/>
    <w:rsid w:val="006A12F5"/>
    <w:rsid w:val="006A13CC"/>
    <w:rsid w:val="006A316C"/>
    <w:rsid w:val="006A3C5E"/>
    <w:rsid w:val="006A70FC"/>
    <w:rsid w:val="006A7C16"/>
    <w:rsid w:val="006A7E42"/>
    <w:rsid w:val="006B0283"/>
    <w:rsid w:val="006B0726"/>
    <w:rsid w:val="006B12E7"/>
    <w:rsid w:val="006B1383"/>
    <w:rsid w:val="006B30F4"/>
    <w:rsid w:val="006B401C"/>
    <w:rsid w:val="006B6A96"/>
    <w:rsid w:val="006C0335"/>
    <w:rsid w:val="006C11A7"/>
    <w:rsid w:val="006C1422"/>
    <w:rsid w:val="006C1C4B"/>
    <w:rsid w:val="006C2179"/>
    <w:rsid w:val="006C225A"/>
    <w:rsid w:val="006C293F"/>
    <w:rsid w:val="006C2950"/>
    <w:rsid w:val="006C2AFA"/>
    <w:rsid w:val="006C3B2E"/>
    <w:rsid w:val="006C4620"/>
    <w:rsid w:val="006C5997"/>
    <w:rsid w:val="006C5A18"/>
    <w:rsid w:val="006C7443"/>
    <w:rsid w:val="006C7704"/>
    <w:rsid w:val="006C78A2"/>
    <w:rsid w:val="006C7AE0"/>
    <w:rsid w:val="006D05EF"/>
    <w:rsid w:val="006D0D32"/>
    <w:rsid w:val="006D139C"/>
    <w:rsid w:val="006D335D"/>
    <w:rsid w:val="006D38A9"/>
    <w:rsid w:val="006D3C59"/>
    <w:rsid w:val="006D41D9"/>
    <w:rsid w:val="006E10D7"/>
    <w:rsid w:val="006E1719"/>
    <w:rsid w:val="006E1D91"/>
    <w:rsid w:val="006E23F2"/>
    <w:rsid w:val="006E2764"/>
    <w:rsid w:val="006E2A13"/>
    <w:rsid w:val="006E4765"/>
    <w:rsid w:val="006E4DC2"/>
    <w:rsid w:val="006E4ED1"/>
    <w:rsid w:val="006E511C"/>
    <w:rsid w:val="006E5F04"/>
    <w:rsid w:val="006E6103"/>
    <w:rsid w:val="006E62EF"/>
    <w:rsid w:val="006E7CE8"/>
    <w:rsid w:val="006E7D0E"/>
    <w:rsid w:val="006F044D"/>
    <w:rsid w:val="006F1333"/>
    <w:rsid w:val="006F2372"/>
    <w:rsid w:val="006F26CD"/>
    <w:rsid w:val="006F3263"/>
    <w:rsid w:val="006F3A66"/>
    <w:rsid w:val="006F44CD"/>
    <w:rsid w:val="006F5A49"/>
    <w:rsid w:val="006F5D92"/>
    <w:rsid w:val="006F6AC6"/>
    <w:rsid w:val="006F6E5A"/>
    <w:rsid w:val="006F6F30"/>
    <w:rsid w:val="006F7371"/>
    <w:rsid w:val="006F756F"/>
    <w:rsid w:val="006F758A"/>
    <w:rsid w:val="007010A1"/>
    <w:rsid w:val="007011F0"/>
    <w:rsid w:val="007012B1"/>
    <w:rsid w:val="00701406"/>
    <w:rsid w:val="0070288E"/>
    <w:rsid w:val="007028AA"/>
    <w:rsid w:val="00704F61"/>
    <w:rsid w:val="00706F75"/>
    <w:rsid w:val="00711E11"/>
    <w:rsid w:val="0071222E"/>
    <w:rsid w:val="007131F7"/>
    <w:rsid w:val="00713735"/>
    <w:rsid w:val="007138F4"/>
    <w:rsid w:val="00713E21"/>
    <w:rsid w:val="00713E99"/>
    <w:rsid w:val="0071484B"/>
    <w:rsid w:val="00714939"/>
    <w:rsid w:val="00715184"/>
    <w:rsid w:val="007155C0"/>
    <w:rsid w:val="00716B52"/>
    <w:rsid w:val="00717146"/>
    <w:rsid w:val="00717609"/>
    <w:rsid w:val="00717878"/>
    <w:rsid w:val="00717B73"/>
    <w:rsid w:val="00717C3B"/>
    <w:rsid w:val="007222EE"/>
    <w:rsid w:val="007224C1"/>
    <w:rsid w:val="0072367C"/>
    <w:rsid w:val="007242A5"/>
    <w:rsid w:val="00724B5E"/>
    <w:rsid w:val="00725494"/>
    <w:rsid w:val="0072558B"/>
    <w:rsid w:val="007259B0"/>
    <w:rsid w:val="00726C70"/>
    <w:rsid w:val="007277AA"/>
    <w:rsid w:val="007278C9"/>
    <w:rsid w:val="00727B22"/>
    <w:rsid w:val="007317B5"/>
    <w:rsid w:val="0073218B"/>
    <w:rsid w:val="007348EB"/>
    <w:rsid w:val="0073550A"/>
    <w:rsid w:val="00736859"/>
    <w:rsid w:val="007373C3"/>
    <w:rsid w:val="00737712"/>
    <w:rsid w:val="00737ED3"/>
    <w:rsid w:val="00740180"/>
    <w:rsid w:val="00740258"/>
    <w:rsid w:val="00740448"/>
    <w:rsid w:val="00740D9D"/>
    <w:rsid w:val="00740EA6"/>
    <w:rsid w:val="007420B3"/>
    <w:rsid w:val="00742451"/>
    <w:rsid w:val="00743702"/>
    <w:rsid w:val="00743A0F"/>
    <w:rsid w:val="00743BBF"/>
    <w:rsid w:val="007445A0"/>
    <w:rsid w:val="0074477C"/>
    <w:rsid w:val="00745261"/>
    <w:rsid w:val="00745674"/>
    <w:rsid w:val="00745C08"/>
    <w:rsid w:val="0074688C"/>
    <w:rsid w:val="00746E60"/>
    <w:rsid w:val="0074726A"/>
    <w:rsid w:val="00747355"/>
    <w:rsid w:val="00750142"/>
    <w:rsid w:val="00750E9D"/>
    <w:rsid w:val="007513D8"/>
    <w:rsid w:val="007518DF"/>
    <w:rsid w:val="00752035"/>
    <w:rsid w:val="00753D58"/>
    <w:rsid w:val="007549DD"/>
    <w:rsid w:val="00754EA0"/>
    <w:rsid w:val="00754F69"/>
    <w:rsid w:val="00755241"/>
    <w:rsid w:val="00755DFF"/>
    <w:rsid w:val="0076034D"/>
    <w:rsid w:val="00760789"/>
    <w:rsid w:val="007608AC"/>
    <w:rsid w:val="00761489"/>
    <w:rsid w:val="00762B13"/>
    <w:rsid w:val="007633D2"/>
    <w:rsid w:val="00763B13"/>
    <w:rsid w:val="00765C70"/>
    <w:rsid w:val="00766D5C"/>
    <w:rsid w:val="00766EF6"/>
    <w:rsid w:val="00767D91"/>
    <w:rsid w:val="00770D38"/>
    <w:rsid w:val="00770F3F"/>
    <w:rsid w:val="00772099"/>
    <w:rsid w:val="0077595E"/>
    <w:rsid w:val="00775C13"/>
    <w:rsid w:val="00775E61"/>
    <w:rsid w:val="00775E81"/>
    <w:rsid w:val="00777569"/>
    <w:rsid w:val="00777FAF"/>
    <w:rsid w:val="00780048"/>
    <w:rsid w:val="00780338"/>
    <w:rsid w:val="00782024"/>
    <w:rsid w:val="00782100"/>
    <w:rsid w:val="00783488"/>
    <w:rsid w:val="00783A4A"/>
    <w:rsid w:val="00783D56"/>
    <w:rsid w:val="0078404D"/>
    <w:rsid w:val="007848BC"/>
    <w:rsid w:val="007902EF"/>
    <w:rsid w:val="00791C8B"/>
    <w:rsid w:val="00791F65"/>
    <w:rsid w:val="007922EF"/>
    <w:rsid w:val="0079270F"/>
    <w:rsid w:val="007929D9"/>
    <w:rsid w:val="007933B1"/>
    <w:rsid w:val="00794233"/>
    <w:rsid w:val="0079606C"/>
    <w:rsid w:val="00797718"/>
    <w:rsid w:val="00797782"/>
    <w:rsid w:val="00797BCF"/>
    <w:rsid w:val="007A0CB2"/>
    <w:rsid w:val="007A11C6"/>
    <w:rsid w:val="007A1D57"/>
    <w:rsid w:val="007A1E09"/>
    <w:rsid w:val="007A208E"/>
    <w:rsid w:val="007A36DD"/>
    <w:rsid w:val="007A43D2"/>
    <w:rsid w:val="007A4BAE"/>
    <w:rsid w:val="007A5E9C"/>
    <w:rsid w:val="007A6630"/>
    <w:rsid w:val="007A78AA"/>
    <w:rsid w:val="007B00DA"/>
    <w:rsid w:val="007B01A5"/>
    <w:rsid w:val="007B28CB"/>
    <w:rsid w:val="007B2D14"/>
    <w:rsid w:val="007B3F7F"/>
    <w:rsid w:val="007B4491"/>
    <w:rsid w:val="007B56BE"/>
    <w:rsid w:val="007B5811"/>
    <w:rsid w:val="007B64A8"/>
    <w:rsid w:val="007B6AC3"/>
    <w:rsid w:val="007B73C8"/>
    <w:rsid w:val="007C1749"/>
    <w:rsid w:val="007C2A14"/>
    <w:rsid w:val="007C3C4F"/>
    <w:rsid w:val="007C492B"/>
    <w:rsid w:val="007C4A22"/>
    <w:rsid w:val="007C5CA8"/>
    <w:rsid w:val="007C6148"/>
    <w:rsid w:val="007D0154"/>
    <w:rsid w:val="007D04E6"/>
    <w:rsid w:val="007D0562"/>
    <w:rsid w:val="007D1026"/>
    <w:rsid w:val="007D1946"/>
    <w:rsid w:val="007D1B89"/>
    <w:rsid w:val="007D2C5B"/>
    <w:rsid w:val="007D30E6"/>
    <w:rsid w:val="007D310F"/>
    <w:rsid w:val="007D3483"/>
    <w:rsid w:val="007D40F7"/>
    <w:rsid w:val="007D5913"/>
    <w:rsid w:val="007D6324"/>
    <w:rsid w:val="007D68A1"/>
    <w:rsid w:val="007D786E"/>
    <w:rsid w:val="007E01FD"/>
    <w:rsid w:val="007E0285"/>
    <w:rsid w:val="007E0355"/>
    <w:rsid w:val="007E3B8C"/>
    <w:rsid w:val="007E3C87"/>
    <w:rsid w:val="007E4310"/>
    <w:rsid w:val="007E4D87"/>
    <w:rsid w:val="007E4FC6"/>
    <w:rsid w:val="007E543B"/>
    <w:rsid w:val="007E603A"/>
    <w:rsid w:val="007E788E"/>
    <w:rsid w:val="007E797D"/>
    <w:rsid w:val="007E7CDC"/>
    <w:rsid w:val="007F08E2"/>
    <w:rsid w:val="007F0A99"/>
    <w:rsid w:val="007F1024"/>
    <w:rsid w:val="007F259E"/>
    <w:rsid w:val="007F2E10"/>
    <w:rsid w:val="007F2FBC"/>
    <w:rsid w:val="007F36A9"/>
    <w:rsid w:val="007F3A39"/>
    <w:rsid w:val="007F3CD2"/>
    <w:rsid w:val="007F3CE7"/>
    <w:rsid w:val="007F4475"/>
    <w:rsid w:val="007F6F36"/>
    <w:rsid w:val="007F7709"/>
    <w:rsid w:val="007F7793"/>
    <w:rsid w:val="007F7CA7"/>
    <w:rsid w:val="00800789"/>
    <w:rsid w:val="00800812"/>
    <w:rsid w:val="0080092F"/>
    <w:rsid w:val="00802C94"/>
    <w:rsid w:val="0080347A"/>
    <w:rsid w:val="008034C9"/>
    <w:rsid w:val="00803BC3"/>
    <w:rsid w:val="00803F42"/>
    <w:rsid w:val="008041FD"/>
    <w:rsid w:val="0080458F"/>
    <w:rsid w:val="0080463F"/>
    <w:rsid w:val="00804F0C"/>
    <w:rsid w:val="00804F57"/>
    <w:rsid w:val="00805358"/>
    <w:rsid w:val="0080543B"/>
    <w:rsid w:val="00805538"/>
    <w:rsid w:val="008057D6"/>
    <w:rsid w:val="00805F98"/>
    <w:rsid w:val="00807115"/>
    <w:rsid w:val="0080743D"/>
    <w:rsid w:val="008120D0"/>
    <w:rsid w:val="008124B8"/>
    <w:rsid w:val="00812FE4"/>
    <w:rsid w:val="008137E7"/>
    <w:rsid w:val="008142F5"/>
    <w:rsid w:val="008150B6"/>
    <w:rsid w:val="00816611"/>
    <w:rsid w:val="00816FD5"/>
    <w:rsid w:val="00817253"/>
    <w:rsid w:val="00820A63"/>
    <w:rsid w:val="0082160B"/>
    <w:rsid w:val="008219F7"/>
    <w:rsid w:val="00821A75"/>
    <w:rsid w:val="0082202E"/>
    <w:rsid w:val="0082279D"/>
    <w:rsid w:val="00822845"/>
    <w:rsid w:val="00822EFD"/>
    <w:rsid w:val="00822FCA"/>
    <w:rsid w:val="00823709"/>
    <w:rsid w:val="00823907"/>
    <w:rsid w:val="00825F25"/>
    <w:rsid w:val="00826E01"/>
    <w:rsid w:val="00827FC3"/>
    <w:rsid w:val="00830570"/>
    <w:rsid w:val="00830AE5"/>
    <w:rsid w:val="008310D7"/>
    <w:rsid w:val="00831CC4"/>
    <w:rsid w:val="00832619"/>
    <w:rsid w:val="00832A56"/>
    <w:rsid w:val="00834101"/>
    <w:rsid w:val="00836502"/>
    <w:rsid w:val="008368DC"/>
    <w:rsid w:val="00837A88"/>
    <w:rsid w:val="00837C3F"/>
    <w:rsid w:val="00837CBF"/>
    <w:rsid w:val="00837EF7"/>
    <w:rsid w:val="008418CD"/>
    <w:rsid w:val="00841FA3"/>
    <w:rsid w:val="00842424"/>
    <w:rsid w:val="0084245D"/>
    <w:rsid w:val="00842D27"/>
    <w:rsid w:val="00846235"/>
    <w:rsid w:val="0084674D"/>
    <w:rsid w:val="0084716F"/>
    <w:rsid w:val="008513E9"/>
    <w:rsid w:val="00852574"/>
    <w:rsid w:val="008526AF"/>
    <w:rsid w:val="00853331"/>
    <w:rsid w:val="00854DC9"/>
    <w:rsid w:val="008569E7"/>
    <w:rsid w:val="00860D2A"/>
    <w:rsid w:val="00860DA7"/>
    <w:rsid w:val="0086127A"/>
    <w:rsid w:val="00862793"/>
    <w:rsid w:val="00862F68"/>
    <w:rsid w:val="008630F0"/>
    <w:rsid w:val="0086467A"/>
    <w:rsid w:val="008647E0"/>
    <w:rsid w:val="0086502A"/>
    <w:rsid w:val="0086530C"/>
    <w:rsid w:val="0086621D"/>
    <w:rsid w:val="008672AE"/>
    <w:rsid w:val="008675EA"/>
    <w:rsid w:val="00867CE5"/>
    <w:rsid w:val="00870181"/>
    <w:rsid w:val="00870358"/>
    <w:rsid w:val="008710A4"/>
    <w:rsid w:val="008710B1"/>
    <w:rsid w:val="00872D7F"/>
    <w:rsid w:val="008732E4"/>
    <w:rsid w:val="0087393D"/>
    <w:rsid w:val="008749C0"/>
    <w:rsid w:val="00875872"/>
    <w:rsid w:val="00876758"/>
    <w:rsid w:val="008768FA"/>
    <w:rsid w:val="0087745C"/>
    <w:rsid w:val="0087767D"/>
    <w:rsid w:val="00877E6A"/>
    <w:rsid w:val="0088126E"/>
    <w:rsid w:val="00883CD4"/>
    <w:rsid w:val="00885A46"/>
    <w:rsid w:val="00885A98"/>
    <w:rsid w:val="00886296"/>
    <w:rsid w:val="008905E2"/>
    <w:rsid w:val="008913F5"/>
    <w:rsid w:val="00892224"/>
    <w:rsid w:val="00892289"/>
    <w:rsid w:val="00892C15"/>
    <w:rsid w:val="00892E0D"/>
    <w:rsid w:val="008936D0"/>
    <w:rsid w:val="0089420A"/>
    <w:rsid w:val="00894532"/>
    <w:rsid w:val="00895614"/>
    <w:rsid w:val="0089623B"/>
    <w:rsid w:val="00896F78"/>
    <w:rsid w:val="008A0172"/>
    <w:rsid w:val="008A0452"/>
    <w:rsid w:val="008A0804"/>
    <w:rsid w:val="008A1023"/>
    <w:rsid w:val="008A1B29"/>
    <w:rsid w:val="008A2B6B"/>
    <w:rsid w:val="008A408C"/>
    <w:rsid w:val="008A49E7"/>
    <w:rsid w:val="008A4AF1"/>
    <w:rsid w:val="008A4E8D"/>
    <w:rsid w:val="008A5C0C"/>
    <w:rsid w:val="008A6F72"/>
    <w:rsid w:val="008A734E"/>
    <w:rsid w:val="008A742E"/>
    <w:rsid w:val="008A77B8"/>
    <w:rsid w:val="008A7862"/>
    <w:rsid w:val="008A7B06"/>
    <w:rsid w:val="008A7C9B"/>
    <w:rsid w:val="008B028B"/>
    <w:rsid w:val="008B03C2"/>
    <w:rsid w:val="008B149A"/>
    <w:rsid w:val="008B17BE"/>
    <w:rsid w:val="008B2361"/>
    <w:rsid w:val="008B288C"/>
    <w:rsid w:val="008B3CEC"/>
    <w:rsid w:val="008B49F5"/>
    <w:rsid w:val="008B567B"/>
    <w:rsid w:val="008B6B7B"/>
    <w:rsid w:val="008B7052"/>
    <w:rsid w:val="008B7D39"/>
    <w:rsid w:val="008C16E2"/>
    <w:rsid w:val="008C2BFA"/>
    <w:rsid w:val="008C4B89"/>
    <w:rsid w:val="008C5076"/>
    <w:rsid w:val="008C5493"/>
    <w:rsid w:val="008C6735"/>
    <w:rsid w:val="008C6941"/>
    <w:rsid w:val="008C69C7"/>
    <w:rsid w:val="008C7424"/>
    <w:rsid w:val="008C7F18"/>
    <w:rsid w:val="008D1DE1"/>
    <w:rsid w:val="008D1E03"/>
    <w:rsid w:val="008D2275"/>
    <w:rsid w:val="008D2836"/>
    <w:rsid w:val="008D2885"/>
    <w:rsid w:val="008D3080"/>
    <w:rsid w:val="008D400E"/>
    <w:rsid w:val="008D43F7"/>
    <w:rsid w:val="008D56E0"/>
    <w:rsid w:val="008D5B2F"/>
    <w:rsid w:val="008D5B63"/>
    <w:rsid w:val="008D6E92"/>
    <w:rsid w:val="008D78AB"/>
    <w:rsid w:val="008D7F4F"/>
    <w:rsid w:val="008E15F1"/>
    <w:rsid w:val="008E2322"/>
    <w:rsid w:val="008E3586"/>
    <w:rsid w:val="008E4D1E"/>
    <w:rsid w:val="008E5D09"/>
    <w:rsid w:val="008E7687"/>
    <w:rsid w:val="008F0055"/>
    <w:rsid w:val="008F0B8E"/>
    <w:rsid w:val="008F1589"/>
    <w:rsid w:val="008F1A36"/>
    <w:rsid w:val="008F1F68"/>
    <w:rsid w:val="008F2093"/>
    <w:rsid w:val="008F349E"/>
    <w:rsid w:val="008F461B"/>
    <w:rsid w:val="008F4C5C"/>
    <w:rsid w:val="008F6529"/>
    <w:rsid w:val="008F682C"/>
    <w:rsid w:val="008F74E5"/>
    <w:rsid w:val="00900260"/>
    <w:rsid w:val="009006F0"/>
    <w:rsid w:val="00900AD8"/>
    <w:rsid w:val="009018BC"/>
    <w:rsid w:val="00901921"/>
    <w:rsid w:val="00903CD3"/>
    <w:rsid w:val="009043C6"/>
    <w:rsid w:val="0090555D"/>
    <w:rsid w:val="00905674"/>
    <w:rsid w:val="009078F9"/>
    <w:rsid w:val="00910378"/>
    <w:rsid w:val="00910455"/>
    <w:rsid w:val="00910A36"/>
    <w:rsid w:val="00911653"/>
    <w:rsid w:val="00911ED5"/>
    <w:rsid w:val="00912703"/>
    <w:rsid w:val="009129F9"/>
    <w:rsid w:val="00912AD5"/>
    <w:rsid w:val="009133CC"/>
    <w:rsid w:val="00913490"/>
    <w:rsid w:val="00914C54"/>
    <w:rsid w:val="0091551C"/>
    <w:rsid w:val="00915726"/>
    <w:rsid w:val="00920414"/>
    <w:rsid w:val="00921D45"/>
    <w:rsid w:val="00923072"/>
    <w:rsid w:val="00923F27"/>
    <w:rsid w:val="00925570"/>
    <w:rsid w:val="009273ED"/>
    <w:rsid w:val="00930E56"/>
    <w:rsid w:val="00930F03"/>
    <w:rsid w:val="00932B8C"/>
    <w:rsid w:val="009333F1"/>
    <w:rsid w:val="0093361C"/>
    <w:rsid w:val="00933C7A"/>
    <w:rsid w:val="00933E1A"/>
    <w:rsid w:val="009356FC"/>
    <w:rsid w:val="00936E9D"/>
    <w:rsid w:val="0093797C"/>
    <w:rsid w:val="00940371"/>
    <w:rsid w:val="00940AB6"/>
    <w:rsid w:val="00941365"/>
    <w:rsid w:val="00941790"/>
    <w:rsid w:val="0094185B"/>
    <w:rsid w:val="00941D66"/>
    <w:rsid w:val="00942468"/>
    <w:rsid w:val="00943510"/>
    <w:rsid w:val="009441E6"/>
    <w:rsid w:val="0094529F"/>
    <w:rsid w:val="00947268"/>
    <w:rsid w:val="009475F2"/>
    <w:rsid w:val="0094766C"/>
    <w:rsid w:val="009518F3"/>
    <w:rsid w:val="00951E57"/>
    <w:rsid w:val="009523BC"/>
    <w:rsid w:val="00952FF2"/>
    <w:rsid w:val="0095354A"/>
    <w:rsid w:val="00955061"/>
    <w:rsid w:val="00955163"/>
    <w:rsid w:val="00955796"/>
    <w:rsid w:val="00956CA9"/>
    <w:rsid w:val="00956D5E"/>
    <w:rsid w:val="009601FD"/>
    <w:rsid w:val="00960BD8"/>
    <w:rsid w:val="00960C91"/>
    <w:rsid w:val="00961F7F"/>
    <w:rsid w:val="00962A3B"/>
    <w:rsid w:val="009637E8"/>
    <w:rsid w:val="00963C8F"/>
    <w:rsid w:val="009649D1"/>
    <w:rsid w:val="0096546B"/>
    <w:rsid w:val="00965A87"/>
    <w:rsid w:val="00965CA2"/>
    <w:rsid w:val="00966240"/>
    <w:rsid w:val="0096665C"/>
    <w:rsid w:val="009719BE"/>
    <w:rsid w:val="00973E8D"/>
    <w:rsid w:val="00974257"/>
    <w:rsid w:val="009742CF"/>
    <w:rsid w:val="0097454C"/>
    <w:rsid w:val="00975255"/>
    <w:rsid w:val="0097540C"/>
    <w:rsid w:val="009754BA"/>
    <w:rsid w:val="0097552C"/>
    <w:rsid w:val="00975CA7"/>
    <w:rsid w:val="00975ED5"/>
    <w:rsid w:val="00975F76"/>
    <w:rsid w:val="0097631D"/>
    <w:rsid w:val="00976944"/>
    <w:rsid w:val="00977F22"/>
    <w:rsid w:val="0098099A"/>
    <w:rsid w:val="009809E7"/>
    <w:rsid w:val="00984077"/>
    <w:rsid w:val="009847B1"/>
    <w:rsid w:val="00985854"/>
    <w:rsid w:val="0098736C"/>
    <w:rsid w:val="00987D8C"/>
    <w:rsid w:val="00990531"/>
    <w:rsid w:val="009909CA"/>
    <w:rsid w:val="00990E67"/>
    <w:rsid w:val="0099128C"/>
    <w:rsid w:val="009917F5"/>
    <w:rsid w:val="00991CF1"/>
    <w:rsid w:val="0099208A"/>
    <w:rsid w:val="0099211F"/>
    <w:rsid w:val="00992FB0"/>
    <w:rsid w:val="00994F26"/>
    <w:rsid w:val="00995147"/>
    <w:rsid w:val="0099594B"/>
    <w:rsid w:val="00996450"/>
    <w:rsid w:val="00996A98"/>
    <w:rsid w:val="009971EF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00D7"/>
    <w:rsid w:val="009B126B"/>
    <w:rsid w:val="009B16C4"/>
    <w:rsid w:val="009B1746"/>
    <w:rsid w:val="009B25F7"/>
    <w:rsid w:val="009B2D8E"/>
    <w:rsid w:val="009B35D1"/>
    <w:rsid w:val="009B3E4B"/>
    <w:rsid w:val="009B4C0C"/>
    <w:rsid w:val="009B5536"/>
    <w:rsid w:val="009B5A3D"/>
    <w:rsid w:val="009B6BF4"/>
    <w:rsid w:val="009C00C9"/>
    <w:rsid w:val="009C1B05"/>
    <w:rsid w:val="009C1FA7"/>
    <w:rsid w:val="009C252F"/>
    <w:rsid w:val="009C2F29"/>
    <w:rsid w:val="009C53F1"/>
    <w:rsid w:val="009C599F"/>
    <w:rsid w:val="009C5D2A"/>
    <w:rsid w:val="009C7C06"/>
    <w:rsid w:val="009D0F0A"/>
    <w:rsid w:val="009D11D8"/>
    <w:rsid w:val="009D2282"/>
    <w:rsid w:val="009D2CC5"/>
    <w:rsid w:val="009D4B02"/>
    <w:rsid w:val="009D4B65"/>
    <w:rsid w:val="009D5B42"/>
    <w:rsid w:val="009D5BE8"/>
    <w:rsid w:val="009D7EB2"/>
    <w:rsid w:val="009E0317"/>
    <w:rsid w:val="009E0C13"/>
    <w:rsid w:val="009E1317"/>
    <w:rsid w:val="009E1A65"/>
    <w:rsid w:val="009E1C61"/>
    <w:rsid w:val="009E1D64"/>
    <w:rsid w:val="009E252D"/>
    <w:rsid w:val="009E2828"/>
    <w:rsid w:val="009E345F"/>
    <w:rsid w:val="009E34F4"/>
    <w:rsid w:val="009E37B0"/>
    <w:rsid w:val="009E3FC5"/>
    <w:rsid w:val="009E479A"/>
    <w:rsid w:val="009E49EE"/>
    <w:rsid w:val="009E58C3"/>
    <w:rsid w:val="009E6BA2"/>
    <w:rsid w:val="009E7AAA"/>
    <w:rsid w:val="009E7E76"/>
    <w:rsid w:val="009E7F17"/>
    <w:rsid w:val="009F0882"/>
    <w:rsid w:val="009F2085"/>
    <w:rsid w:val="009F2BF2"/>
    <w:rsid w:val="009F4C5D"/>
    <w:rsid w:val="009F56AA"/>
    <w:rsid w:val="009F5909"/>
    <w:rsid w:val="009F5E7F"/>
    <w:rsid w:val="009F5FA6"/>
    <w:rsid w:val="009F6DA4"/>
    <w:rsid w:val="00A0053C"/>
    <w:rsid w:val="00A00C3A"/>
    <w:rsid w:val="00A011EC"/>
    <w:rsid w:val="00A014A3"/>
    <w:rsid w:val="00A01C47"/>
    <w:rsid w:val="00A022B0"/>
    <w:rsid w:val="00A02496"/>
    <w:rsid w:val="00A02DC4"/>
    <w:rsid w:val="00A034C8"/>
    <w:rsid w:val="00A03BCD"/>
    <w:rsid w:val="00A04252"/>
    <w:rsid w:val="00A04CAA"/>
    <w:rsid w:val="00A057DE"/>
    <w:rsid w:val="00A05903"/>
    <w:rsid w:val="00A05C91"/>
    <w:rsid w:val="00A072FF"/>
    <w:rsid w:val="00A0737B"/>
    <w:rsid w:val="00A07592"/>
    <w:rsid w:val="00A0759A"/>
    <w:rsid w:val="00A101A0"/>
    <w:rsid w:val="00A10267"/>
    <w:rsid w:val="00A10E2D"/>
    <w:rsid w:val="00A10F7C"/>
    <w:rsid w:val="00A1174C"/>
    <w:rsid w:val="00A11A8B"/>
    <w:rsid w:val="00A125BE"/>
    <w:rsid w:val="00A132AA"/>
    <w:rsid w:val="00A13B10"/>
    <w:rsid w:val="00A13FEE"/>
    <w:rsid w:val="00A145D8"/>
    <w:rsid w:val="00A14DD4"/>
    <w:rsid w:val="00A15EF7"/>
    <w:rsid w:val="00A1668C"/>
    <w:rsid w:val="00A20034"/>
    <w:rsid w:val="00A20250"/>
    <w:rsid w:val="00A20666"/>
    <w:rsid w:val="00A2081C"/>
    <w:rsid w:val="00A20AE6"/>
    <w:rsid w:val="00A235D9"/>
    <w:rsid w:val="00A23A0B"/>
    <w:rsid w:val="00A23E1A"/>
    <w:rsid w:val="00A23F05"/>
    <w:rsid w:val="00A23FCE"/>
    <w:rsid w:val="00A2426E"/>
    <w:rsid w:val="00A25E6F"/>
    <w:rsid w:val="00A2666F"/>
    <w:rsid w:val="00A267A7"/>
    <w:rsid w:val="00A26F6F"/>
    <w:rsid w:val="00A2727C"/>
    <w:rsid w:val="00A274EC"/>
    <w:rsid w:val="00A27E18"/>
    <w:rsid w:val="00A30C41"/>
    <w:rsid w:val="00A3162F"/>
    <w:rsid w:val="00A32573"/>
    <w:rsid w:val="00A32B9E"/>
    <w:rsid w:val="00A345B6"/>
    <w:rsid w:val="00A35E31"/>
    <w:rsid w:val="00A37A7B"/>
    <w:rsid w:val="00A41421"/>
    <w:rsid w:val="00A41B66"/>
    <w:rsid w:val="00A427E0"/>
    <w:rsid w:val="00A43C76"/>
    <w:rsid w:val="00A44C26"/>
    <w:rsid w:val="00A4512F"/>
    <w:rsid w:val="00A4639F"/>
    <w:rsid w:val="00A469F6"/>
    <w:rsid w:val="00A46D36"/>
    <w:rsid w:val="00A4773A"/>
    <w:rsid w:val="00A50114"/>
    <w:rsid w:val="00A51159"/>
    <w:rsid w:val="00A52ADA"/>
    <w:rsid w:val="00A544AA"/>
    <w:rsid w:val="00A54792"/>
    <w:rsid w:val="00A552B2"/>
    <w:rsid w:val="00A555AB"/>
    <w:rsid w:val="00A568E4"/>
    <w:rsid w:val="00A57FFD"/>
    <w:rsid w:val="00A605CB"/>
    <w:rsid w:val="00A60D2C"/>
    <w:rsid w:val="00A610D7"/>
    <w:rsid w:val="00A61520"/>
    <w:rsid w:val="00A61A40"/>
    <w:rsid w:val="00A627D6"/>
    <w:rsid w:val="00A63506"/>
    <w:rsid w:val="00A6410D"/>
    <w:rsid w:val="00A64256"/>
    <w:rsid w:val="00A6483E"/>
    <w:rsid w:val="00A65036"/>
    <w:rsid w:val="00A658F9"/>
    <w:rsid w:val="00A659D6"/>
    <w:rsid w:val="00A65CED"/>
    <w:rsid w:val="00A66AC4"/>
    <w:rsid w:val="00A67305"/>
    <w:rsid w:val="00A702E6"/>
    <w:rsid w:val="00A70495"/>
    <w:rsid w:val="00A706F3"/>
    <w:rsid w:val="00A70762"/>
    <w:rsid w:val="00A7170B"/>
    <w:rsid w:val="00A71D1E"/>
    <w:rsid w:val="00A73CBF"/>
    <w:rsid w:val="00A741CA"/>
    <w:rsid w:val="00A7427A"/>
    <w:rsid w:val="00A74B04"/>
    <w:rsid w:val="00A754F8"/>
    <w:rsid w:val="00A759D7"/>
    <w:rsid w:val="00A77D93"/>
    <w:rsid w:val="00A80FD8"/>
    <w:rsid w:val="00A814E5"/>
    <w:rsid w:val="00A81853"/>
    <w:rsid w:val="00A81B59"/>
    <w:rsid w:val="00A81DEB"/>
    <w:rsid w:val="00A827A5"/>
    <w:rsid w:val="00A82BFA"/>
    <w:rsid w:val="00A83B6B"/>
    <w:rsid w:val="00A83D80"/>
    <w:rsid w:val="00A846DB"/>
    <w:rsid w:val="00A8509C"/>
    <w:rsid w:val="00A8561E"/>
    <w:rsid w:val="00A857F5"/>
    <w:rsid w:val="00A85D56"/>
    <w:rsid w:val="00A8628C"/>
    <w:rsid w:val="00A8641C"/>
    <w:rsid w:val="00A86EE3"/>
    <w:rsid w:val="00A87323"/>
    <w:rsid w:val="00A876A7"/>
    <w:rsid w:val="00A8781F"/>
    <w:rsid w:val="00A87F35"/>
    <w:rsid w:val="00A90289"/>
    <w:rsid w:val="00A90C59"/>
    <w:rsid w:val="00A90E5F"/>
    <w:rsid w:val="00A91436"/>
    <w:rsid w:val="00A932ED"/>
    <w:rsid w:val="00A94728"/>
    <w:rsid w:val="00A961BF"/>
    <w:rsid w:val="00A96EA4"/>
    <w:rsid w:val="00AA0083"/>
    <w:rsid w:val="00AA0940"/>
    <w:rsid w:val="00AA1068"/>
    <w:rsid w:val="00AA1071"/>
    <w:rsid w:val="00AA17C7"/>
    <w:rsid w:val="00AA1DDC"/>
    <w:rsid w:val="00AA2562"/>
    <w:rsid w:val="00AA35C4"/>
    <w:rsid w:val="00AA3725"/>
    <w:rsid w:val="00AA373E"/>
    <w:rsid w:val="00AA3D7C"/>
    <w:rsid w:val="00AA44B8"/>
    <w:rsid w:val="00AA4FEA"/>
    <w:rsid w:val="00AA5915"/>
    <w:rsid w:val="00AA5976"/>
    <w:rsid w:val="00AA5FE2"/>
    <w:rsid w:val="00AA62AD"/>
    <w:rsid w:val="00AA6609"/>
    <w:rsid w:val="00AB0267"/>
    <w:rsid w:val="00AB09AB"/>
    <w:rsid w:val="00AB0D23"/>
    <w:rsid w:val="00AB1BE3"/>
    <w:rsid w:val="00AB25A1"/>
    <w:rsid w:val="00AB2E4D"/>
    <w:rsid w:val="00AB3DF8"/>
    <w:rsid w:val="00AB428F"/>
    <w:rsid w:val="00AB552F"/>
    <w:rsid w:val="00AB56B6"/>
    <w:rsid w:val="00AB6FF9"/>
    <w:rsid w:val="00AB79AA"/>
    <w:rsid w:val="00AB7BC7"/>
    <w:rsid w:val="00AC09B9"/>
    <w:rsid w:val="00AC1326"/>
    <w:rsid w:val="00AC2A1F"/>
    <w:rsid w:val="00AC2BDF"/>
    <w:rsid w:val="00AC328D"/>
    <w:rsid w:val="00AC3332"/>
    <w:rsid w:val="00AC35E7"/>
    <w:rsid w:val="00AC36BD"/>
    <w:rsid w:val="00AC5036"/>
    <w:rsid w:val="00AC5D8B"/>
    <w:rsid w:val="00AC6E82"/>
    <w:rsid w:val="00AC6EA9"/>
    <w:rsid w:val="00AC75B9"/>
    <w:rsid w:val="00AC7D91"/>
    <w:rsid w:val="00AC7DA1"/>
    <w:rsid w:val="00AD264A"/>
    <w:rsid w:val="00AD2DB9"/>
    <w:rsid w:val="00AD3CE7"/>
    <w:rsid w:val="00AD6708"/>
    <w:rsid w:val="00AD75EB"/>
    <w:rsid w:val="00AD7807"/>
    <w:rsid w:val="00AE0055"/>
    <w:rsid w:val="00AE2358"/>
    <w:rsid w:val="00AE29B5"/>
    <w:rsid w:val="00AE352C"/>
    <w:rsid w:val="00AE41DF"/>
    <w:rsid w:val="00AE4467"/>
    <w:rsid w:val="00AE4CCD"/>
    <w:rsid w:val="00AE58AF"/>
    <w:rsid w:val="00AE63CE"/>
    <w:rsid w:val="00AE75A6"/>
    <w:rsid w:val="00AE785B"/>
    <w:rsid w:val="00AE789C"/>
    <w:rsid w:val="00AE7F21"/>
    <w:rsid w:val="00AF0704"/>
    <w:rsid w:val="00AF0FAA"/>
    <w:rsid w:val="00AF2EA6"/>
    <w:rsid w:val="00AF35F7"/>
    <w:rsid w:val="00AF3AD4"/>
    <w:rsid w:val="00AF4B06"/>
    <w:rsid w:val="00AF4CEF"/>
    <w:rsid w:val="00AF53BE"/>
    <w:rsid w:val="00AF55B2"/>
    <w:rsid w:val="00AF5703"/>
    <w:rsid w:val="00AF614A"/>
    <w:rsid w:val="00AF70FB"/>
    <w:rsid w:val="00AF716D"/>
    <w:rsid w:val="00B003DB"/>
    <w:rsid w:val="00B01555"/>
    <w:rsid w:val="00B0293D"/>
    <w:rsid w:val="00B0342F"/>
    <w:rsid w:val="00B03544"/>
    <w:rsid w:val="00B03DB4"/>
    <w:rsid w:val="00B0557E"/>
    <w:rsid w:val="00B07783"/>
    <w:rsid w:val="00B07A68"/>
    <w:rsid w:val="00B10187"/>
    <w:rsid w:val="00B10F8C"/>
    <w:rsid w:val="00B11182"/>
    <w:rsid w:val="00B115DA"/>
    <w:rsid w:val="00B11973"/>
    <w:rsid w:val="00B123C8"/>
    <w:rsid w:val="00B1286B"/>
    <w:rsid w:val="00B141EC"/>
    <w:rsid w:val="00B14227"/>
    <w:rsid w:val="00B14268"/>
    <w:rsid w:val="00B147A7"/>
    <w:rsid w:val="00B148FF"/>
    <w:rsid w:val="00B14AC7"/>
    <w:rsid w:val="00B14C50"/>
    <w:rsid w:val="00B15349"/>
    <w:rsid w:val="00B154BA"/>
    <w:rsid w:val="00B1689C"/>
    <w:rsid w:val="00B16F36"/>
    <w:rsid w:val="00B17444"/>
    <w:rsid w:val="00B1746C"/>
    <w:rsid w:val="00B20066"/>
    <w:rsid w:val="00B2033C"/>
    <w:rsid w:val="00B20AB8"/>
    <w:rsid w:val="00B20B22"/>
    <w:rsid w:val="00B20C3C"/>
    <w:rsid w:val="00B234EF"/>
    <w:rsid w:val="00B2494E"/>
    <w:rsid w:val="00B24A40"/>
    <w:rsid w:val="00B24BDC"/>
    <w:rsid w:val="00B24E49"/>
    <w:rsid w:val="00B261FA"/>
    <w:rsid w:val="00B26D78"/>
    <w:rsid w:val="00B26E70"/>
    <w:rsid w:val="00B2719F"/>
    <w:rsid w:val="00B27AA7"/>
    <w:rsid w:val="00B27DFC"/>
    <w:rsid w:val="00B30A62"/>
    <w:rsid w:val="00B31571"/>
    <w:rsid w:val="00B32DCC"/>
    <w:rsid w:val="00B3333F"/>
    <w:rsid w:val="00B33503"/>
    <w:rsid w:val="00B339E1"/>
    <w:rsid w:val="00B33D80"/>
    <w:rsid w:val="00B3421C"/>
    <w:rsid w:val="00B346D7"/>
    <w:rsid w:val="00B34BEC"/>
    <w:rsid w:val="00B34D74"/>
    <w:rsid w:val="00B34E4C"/>
    <w:rsid w:val="00B34EEE"/>
    <w:rsid w:val="00B35126"/>
    <w:rsid w:val="00B351CC"/>
    <w:rsid w:val="00B35960"/>
    <w:rsid w:val="00B36FD3"/>
    <w:rsid w:val="00B376EB"/>
    <w:rsid w:val="00B378CE"/>
    <w:rsid w:val="00B40D1C"/>
    <w:rsid w:val="00B4106D"/>
    <w:rsid w:val="00B4169E"/>
    <w:rsid w:val="00B417BC"/>
    <w:rsid w:val="00B41FB8"/>
    <w:rsid w:val="00B424E6"/>
    <w:rsid w:val="00B42913"/>
    <w:rsid w:val="00B43384"/>
    <w:rsid w:val="00B43A13"/>
    <w:rsid w:val="00B43B85"/>
    <w:rsid w:val="00B44473"/>
    <w:rsid w:val="00B45437"/>
    <w:rsid w:val="00B45572"/>
    <w:rsid w:val="00B45C53"/>
    <w:rsid w:val="00B46ADA"/>
    <w:rsid w:val="00B46D47"/>
    <w:rsid w:val="00B46EEE"/>
    <w:rsid w:val="00B4741A"/>
    <w:rsid w:val="00B47A1E"/>
    <w:rsid w:val="00B526B0"/>
    <w:rsid w:val="00B52BDA"/>
    <w:rsid w:val="00B53E0A"/>
    <w:rsid w:val="00B54D61"/>
    <w:rsid w:val="00B54F02"/>
    <w:rsid w:val="00B557DF"/>
    <w:rsid w:val="00B558F0"/>
    <w:rsid w:val="00B55D39"/>
    <w:rsid w:val="00B5677A"/>
    <w:rsid w:val="00B5693F"/>
    <w:rsid w:val="00B57821"/>
    <w:rsid w:val="00B57DB0"/>
    <w:rsid w:val="00B6068E"/>
    <w:rsid w:val="00B60DEF"/>
    <w:rsid w:val="00B627D0"/>
    <w:rsid w:val="00B65B11"/>
    <w:rsid w:val="00B670E1"/>
    <w:rsid w:val="00B672D8"/>
    <w:rsid w:val="00B676C6"/>
    <w:rsid w:val="00B70146"/>
    <w:rsid w:val="00B7103C"/>
    <w:rsid w:val="00B71991"/>
    <w:rsid w:val="00B75367"/>
    <w:rsid w:val="00B75547"/>
    <w:rsid w:val="00B764FF"/>
    <w:rsid w:val="00B76A1A"/>
    <w:rsid w:val="00B77FE9"/>
    <w:rsid w:val="00B80345"/>
    <w:rsid w:val="00B806D3"/>
    <w:rsid w:val="00B80BF3"/>
    <w:rsid w:val="00B80DA5"/>
    <w:rsid w:val="00B81F07"/>
    <w:rsid w:val="00B82014"/>
    <w:rsid w:val="00B829C2"/>
    <w:rsid w:val="00B83A31"/>
    <w:rsid w:val="00B83B3B"/>
    <w:rsid w:val="00B83BE3"/>
    <w:rsid w:val="00B84D7E"/>
    <w:rsid w:val="00B84FE4"/>
    <w:rsid w:val="00B854B7"/>
    <w:rsid w:val="00B85BD1"/>
    <w:rsid w:val="00B86321"/>
    <w:rsid w:val="00B8735C"/>
    <w:rsid w:val="00B902C7"/>
    <w:rsid w:val="00B904AE"/>
    <w:rsid w:val="00B9071C"/>
    <w:rsid w:val="00B92318"/>
    <w:rsid w:val="00B9243D"/>
    <w:rsid w:val="00B9251E"/>
    <w:rsid w:val="00B94463"/>
    <w:rsid w:val="00B94DDF"/>
    <w:rsid w:val="00B95318"/>
    <w:rsid w:val="00B95938"/>
    <w:rsid w:val="00B95BF7"/>
    <w:rsid w:val="00B96AA8"/>
    <w:rsid w:val="00B96EC0"/>
    <w:rsid w:val="00B97F59"/>
    <w:rsid w:val="00BA168B"/>
    <w:rsid w:val="00BA180B"/>
    <w:rsid w:val="00BA1F0D"/>
    <w:rsid w:val="00BA2B7B"/>
    <w:rsid w:val="00BA3C94"/>
    <w:rsid w:val="00BA4A95"/>
    <w:rsid w:val="00BA54D7"/>
    <w:rsid w:val="00BA5B2C"/>
    <w:rsid w:val="00BA5F0B"/>
    <w:rsid w:val="00BA63C9"/>
    <w:rsid w:val="00BA6F41"/>
    <w:rsid w:val="00BA7C4A"/>
    <w:rsid w:val="00BA7FBF"/>
    <w:rsid w:val="00BB079D"/>
    <w:rsid w:val="00BB0E5E"/>
    <w:rsid w:val="00BB1025"/>
    <w:rsid w:val="00BB1EC3"/>
    <w:rsid w:val="00BB2153"/>
    <w:rsid w:val="00BB3D7C"/>
    <w:rsid w:val="00BB4A09"/>
    <w:rsid w:val="00BB4A19"/>
    <w:rsid w:val="00BB57E2"/>
    <w:rsid w:val="00BB6C78"/>
    <w:rsid w:val="00BB7909"/>
    <w:rsid w:val="00BB7E04"/>
    <w:rsid w:val="00BC1511"/>
    <w:rsid w:val="00BC21A4"/>
    <w:rsid w:val="00BC51E4"/>
    <w:rsid w:val="00BC54C6"/>
    <w:rsid w:val="00BC645F"/>
    <w:rsid w:val="00BC6CD3"/>
    <w:rsid w:val="00BC6EA9"/>
    <w:rsid w:val="00BD00BA"/>
    <w:rsid w:val="00BD0F1B"/>
    <w:rsid w:val="00BD1D45"/>
    <w:rsid w:val="00BD20DB"/>
    <w:rsid w:val="00BD2B0E"/>
    <w:rsid w:val="00BD39B3"/>
    <w:rsid w:val="00BD3EFA"/>
    <w:rsid w:val="00BD48A4"/>
    <w:rsid w:val="00BD4991"/>
    <w:rsid w:val="00BD531A"/>
    <w:rsid w:val="00BD6B49"/>
    <w:rsid w:val="00BD6C67"/>
    <w:rsid w:val="00BD6E24"/>
    <w:rsid w:val="00BD6EF3"/>
    <w:rsid w:val="00BD7EBE"/>
    <w:rsid w:val="00BE49E4"/>
    <w:rsid w:val="00BE5904"/>
    <w:rsid w:val="00BE64FB"/>
    <w:rsid w:val="00BE780D"/>
    <w:rsid w:val="00BF1E37"/>
    <w:rsid w:val="00BF26EE"/>
    <w:rsid w:val="00BF3A53"/>
    <w:rsid w:val="00BF3C85"/>
    <w:rsid w:val="00BF49B0"/>
    <w:rsid w:val="00BF5C47"/>
    <w:rsid w:val="00BF6060"/>
    <w:rsid w:val="00BF6703"/>
    <w:rsid w:val="00BF6A50"/>
    <w:rsid w:val="00C00C73"/>
    <w:rsid w:val="00C013E9"/>
    <w:rsid w:val="00C01C6A"/>
    <w:rsid w:val="00C04CC2"/>
    <w:rsid w:val="00C0503F"/>
    <w:rsid w:val="00C05DD6"/>
    <w:rsid w:val="00C072BF"/>
    <w:rsid w:val="00C0754F"/>
    <w:rsid w:val="00C07716"/>
    <w:rsid w:val="00C07BEF"/>
    <w:rsid w:val="00C10A60"/>
    <w:rsid w:val="00C11499"/>
    <w:rsid w:val="00C12AB2"/>
    <w:rsid w:val="00C1354F"/>
    <w:rsid w:val="00C14402"/>
    <w:rsid w:val="00C14761"/>
    <w:rsid w:val="00C15EC7"/>
    <w:rsid w:val="00C20513"/>
    <w:rsid w:val="00C20DB5"/>
    <w:rsid w:val="00C20F6C"/>
    <w:rsid w:val="00C21597"/>
    <w:rsid w:val="00C21943"/>
    <w:rsid w:val="00C21A20"/>
    <w:rsid w:val="00C22136"/>
    <w:rsid w:val="00C22603"/>
    <w:rsid w:val="00C23D0A"/>
    <w:rsid w:val="00C2453E"/>
    <w:rsid w:val="00C25011"/>
    <w:rsid w:val="00C254E2"/>
    <w:rsid w:val="00C26DB2"/>
    <w:rsid w:val="00C27E44"/>
    <w:rsid w:val="00C3094D"/>
    <w:rsid w:val="00C309C8"/>
    <w:rsid w:val="00C314F9"/>
    <w:rsid w:val="00C31EF8"/>
    <w:rsid w:val="00C35A33"/>
    <w:rsid w:val="00C35AC7"/>
    <w:rsid w:val="00C366E1"/>
    <w:rsid w:val="00C36939"/>
    <w:rsid w:val="00C378DC"/>
    <w:rsid w:val="00C404A4"/>
    <w:rsid w:val="00C40707"/>
    <w:rsid w:val="00C40D3F"/>
    <w:rsid w:val="00C40D9A"/>
    <w:rsid w:val="00C415C5"/>
    <w:rsid w:val="00C43763"/>
    <w:rsid w:val="00C4448E"/>
    <w:rsid w:val="00C4494A"/>
    <w:rsid w:val="00C47BDA"/>
    <w:rsid w:val="00C47D72"/>
    <w:rsid w:val="00C50073"/>
    <w:rsid w:val="00C50C81"/>
    <w:rsid w:val="00C50D03"/>
    <w:rsid w:val="00C51664"/>
    <w:rsid w:val="00C51C09"/>
    <w:rsid w:val="00C5287B"/>
    <w:rsid w:val="00C53BCB"/>
    <w:rsid w:val="00C5427B"/>
    <w:rsid w:val="00C54A67"/>
    <w:rsid w:val="00C54CE1"/>
    <w:rsid w:val="00C55B5D"/>
    <w:rsid w:val="00C61647"/>
    <w:rsid w:val="00C619BE"/>
    <w:rsid w:val="00C61AFF"/>
    <w:rsid w:val="00C6225F"/>
    <w:rsid w:val="00C62587"/>
    <w:rsid w:val="00C62BEE"/>
    <w:rsid w:val="00C6342D"/>
    <w:rsid w:val="00C663F9"/>
    <w:rsid w:val="00C67041"/>
    <w:rsid w:val="00C6735A"/>
    <w:rsid w:val="00C7005B"/>
    <w:rsid w:val="00C717F0"/>
    <w:rsid w:val="00C71C62"/>
    <w:rsid w:val="00C72812"/>
    <w:rsid w:val="00C72A61"/>
    <w:rsid w:val="00C73F03"/>
    <w:rsid w:val="00C75284"/>
    <w:rsid w:val="00C753BF"/>
    <w:rsid w:val="00C75491"/>
    <w:rsid w:val="00C7553F"/>
    <w:rsid w:val="00C7664D"/>
    <w:rsid w:val="00C778F1"/>
    <w:rsid w:val="00C804F4"/>
    <w:rsid w:val="00C81D78"/>
    <w:rsid w:val="00C824D1"/>
    <w:rsid w:val="00C82974"/>
    <w:rsid w:val="00C82992"/>
    <w:rsid w:val="00C82B4F"/>
    <w:rsid w:val="00C834A1"/>
    <w:rsid w:val="00C8375E"/>
    <w:rsid w:val="00C83899"/>
    <w:rsid w:val="00C83DAE"/>
    <w:rsid w:val="00C8417C"/>
    <w:rsid w:val="00C849FA"/>
    <w:rsid w:val="00C849FF"/>
    <w:rsid w:val="00C84F1A"/>
    <w:rsid w:val="00C8566C"/>
    <w:rsid w:val="00C859AC"/>
    <w:rsid w:val="00C85D58"/>
    <w:rsid w:val="00C86517"/>
    <w:rsid w:val="00C86FE0"/>
    <w:rsid w:val="00C87D3F"/>
    <w:rsid w:val="00C87F97"/>
    <w:rsid w:val="00C909AE"/>
    <w:rsid w:val="00C90AB7"/>
    <w:rsid w:val="00C91517"/>
    <w:rsid w:val="00C915CE"/>
    <w:rsid w:val="00C923CD"/>
    <w:rsid w:val="00C92601"/>
    <w:rsid w:val="00C93264"/>
    <w:rsid w:val="00C93DFD"/>
    <w:rsid w:val="00C94B2A"/>
    <w:rsid w:val="00C953BD"/>
    <w:rsid w:val="00C9580E"/>
    <w:rsid w:val="00C9588B"/>
    <w:rsid w:val="00C95E92"/>
    <w:rsid w:val="00C95E9A"/>
    <w:rsid w:val="00C966E9"/>
    <w:rsid w:val="00C9757C"/>
    <w:rsid w:val="00C9760E"/>
    <w:rsid w:val="00CA23B3"/>
    <w:rsid w:val="00CA3E3B"/>
    <w:rsid w:val="00CA47D1"/>
    <w:rsid w:val="00CA4843"/>
    <w:rsid w:val="00CA55FF"/>
    <w:rsid w:val="00CA5A9A"/>
    <w:rsid w:val="00CA5F2D"/>
    <w:rsid w:val="00CA5F44"/>
    <w:rsid w:val="00CA6B0E"/>
    <w:rsid w:val="00CB025E"/>
    <w:rsid w:val="00CB0C75"/>
    <w:rsid w:val="00CB2667"/>
    <w:rsid w:val="00CB2A97"/>
    <w:rsid w:val="00CB3507"/>
    <w:rsid w:val="00CB35EF"/>
    <w:rsid w:val="00CB3781"/>
    <w:rsid w:val="00CB3CB4"/>
    <w:rsid w:val="00CB49F9"/>
    <w:rsid w:val="00CB4B62"/>
    <w:rsid w:val="00CB51A9"/>
    <w:rsid w:val="00CB5858"/>
    <w:rsid w:val="00CB62F5"/>
    <w:rsid w:val="00CB65A7"/>
    <w:rsid w:val="00CB7157"/>
    <w:rsid w:val="00CB7538"/>
    <w:rsid w:val="00CC0FA9"/>
    <w:rsid w:val="00CC1DAC"/>
    <w:rsid w:val="00CC368B"/>
    <w:rsid w:val="00CC4056"/>
    <w:rsid w:val="00CC4301"/>
    <w:rsid w:val="00CC4527"/>
    <w:rsid w:val="00CC4E43"/>
    <w:rsid w:val="00CC5699"/>
    <w:rsid w:val="00CC634E"/>
    <w:rsid w:val="00CC6C5C"/>
    <w:rsid w:val="00CC7182"/>
    <w:rsid w:val="00CC71EB"/>
    <w:rsid w:val="00CC74E4"/>
    <w:rsid w:val="00CC775B"/>
    <w:rsid w:val="00CC7CE0"/>
    <w:rsid w:val="00CD0155"/>
    <w:rsid w:val="00CD08AF"/>
    <w:rsid w:val="00CD0EA3"/>
    <w:rsid w:val="00CD13CD"/>
    <w:rsid w:val="00CD29AC"/>
    <w:rsid w:val="00CD2EF4"/>
    <w:rsid w:val="00CD39EE"/>
    <w:rsid w:val="00CD532C"/>
    <w:rsid w:val="00CD5D1E"/>
    <w:rsid w:val="00CD63C8"/>
    <w:rsid w:val="00CD642B"/>
    <w:rsid w:val="00CD6808"/>
    <w:rsid w:val="00CD6A45"/>
    <w:rsid w:val="00CD6D31"/>
    <w:rsid w:val="00CD73CC"/>
    <w:rsid w:val="00CD7665"/>
    <w:rsid w:val="00CD7B42"/>
    <w:rsid w:val="00CE23EA"/>
    <w:rsid w:val="00CE35D7"/>
    <w:rsid w:val="00CE3F81"/>
    <w:rsid w:val="00CE58AD"/>
    <w:rsid w:val="00CE6EC3"/>
    <w:rsid w:val="00CE71BC"/>
    <w:rsid w:val="00CF03AB"/>
    <w:rsid w:val="00CF16F3"/>
    <w:rsid w:val="00CF1E4A"/>
    <w:rsid w:val="00CF3240"/>
    <w:rsid w:val="00CF3E48"/>
    <w:rsid w:val="00CF59D0"/>
    <w:rsid w:val="00CF5B11"/>
    <w:rsid w:val="00CF5F80"/>
    <w:rsid w:val="00CF6228"/>
    <w:rsid w:val="00CF6A67"/>
    <w:rsid w:val="00D01283"/>
    <w:rsid w:val="00D015A7"/>
    <w:rsid w:val="00D0196E"/>
    <w:rsid w:val="00D01DE7"/>
    <w:rsid w:val="00D02BC3"/>
    <w:rsid w:val="00D04823"/>
    <w:rsid w:val="00D050BC"/>
    <w:rsid w:val="00D055FD"/>
    <w:rsid w:val="00D062FE"/>
    <w:rsid w:val="00D06563"/>
    <w:rsid w:val="00D065E0"/>
    <w:rsid w:val="00D067B4"/>
    <w:rsid w:val="00D06E38"/>
    <w:rsid w:val="00D06F8B"/>
    <w:rsid w:val="00D06F9D"/>
    <w:rsid w:val="00D0743B"/>
    <w:rsid w:val="00D076C3"/>
    <w:rsid w:val="00D07967"/>
    <w:rsid w:val="00D10375"/>
    <w:rsid w:val="00D105A2"/>
    <w:rsid w:val="00D105FA"/>
    <w:rsid w:val="00D10632"/>
    <w:rsid w:val="00D10967"/>
    <w:rsid w:val="00D11ADE"/>
    <w:rsid w:val="00D1253C"/>
    <w:rsid w:val="00D1351B"/>
    <w:rsid w:val="00D1353A"/>
    <w:rsid w:val="00D139BD"/>
    <w:rsid w:val="00D1584E"/>
    <w:rsid w:val="00D16470"/>
    <w:rsid w:val="00D1793C"/>
    <w:rsid w:val="00D17994"/>
    <w:rsid w:val="00D20073"/>
    <w:rsid w:val="00D209DB"/>
    <w:rsid w:val="00D2148A"/>
    <w:rsid w:val="00D21BBA"/>
    <w:rsid w:val="00D22367"/>
    <w:rsid w:val="00D22D21"/>
    <w:rsid w:val="00D24013"/>
    <w:rsid w:val="00D2444B"/>
    <w:rsid w:val="00D24455"/>
    <w:rsid w:val="00D24F7E"/>
    <w:rsid w:val="00D2523B"/>
    <w:rsid w:val="00D257E2"/>
    <w:rsid w:val="00D265FB"/>
    <w:rsid w:val="00D26637"/>
    <w:rsid w:val="00D26A7F"/>
    <w:rsid w:val="00D308DC"/>
    <w:rsid w:val="00D31014"/>
    <w:rsid w:val="00D3114E"/>
    <w:rsid w:val="00D31BDD"/>
    <w:rsid w:val="00D32636"/>
    <w:rsid w:val="00D3364E"/>
    <w:rsid w:val="00D341CE"/>
    <w:rsid w:val="00D35720"/>
    <w:rsid w:val="00D357D8"/>
    <w:rsid w:val="00D3669B"/>
    <w:rsid w:val="00D37DFF"/>
    <w:rsid w:val="00D415C5"/>
    <w:rsid w:val="00D41ABD"/>
    <w:rsid w:val="00D420D1"/>
    <w:rsid w:val="00D42C95"/>
    <w:rsid w:val="00D43496"/>
    <w:rsid w:val="00D4441C"/>
    <w:rsid w:val="00D447E9"/>
    <w:rsid w:val="00D45652"/>
    <w:rsid w:val="00D45C7D"/>
    <w:rsid w:val="00D46A87"/>
    <w:rsid w:val="00D46AE8"/>
    <w:rsid w:val="00D47E02"/>
    <w:rsid w:val="00D50BB3"/>
    <w:rsid w:val="00D50DED"/>
    <w:rsid w:val="00D5157F"/>
    <w:rsid w:val="00D523B3"/>
    <w:rsid w:val="00D533E3"/>
    <w:rsid w:val="00D54578"/>
    <w:rsid w:val="00D54885"/>
    <w:rsid w:val="00D55492"/>
    <w:rsid w:val="00D55F75"/>
    <w:rsid w:val="00D56AC1"/>
    <w:rsid w:val="00D607DF"/>
    <w:rsid w:val="00D61837"/>
    <w:rsid w:val="00D62543"/>
    <w:rsid w:val="00D62742"/>
    <w:rsid w:val="00D62B60"/>
    <w:rsid w:val="00D63A3E"/>
    <w:rsid w:val="00D63AA6"/>
    <w:rsid w:val="00D6406A"/>
    <w:rsid w:val="00D6418A"/>
    <w:rsid w:val="00D64273"/>
    <w:rsid w:val="00D642F3"/>
    <w:rsid w:val="00D64ABA"/>
    <w:rsid w:val="00D64D74"/>
    <w:rsid w:val="00D64E8A"/>
    <w:rsid w:val="00D65B7B"/>
    <w:rsid w:val="00D67D68"/>
    <w:rsid w:val="00D70131"/>
    <w:rsid w:val="00D70187"/>
    <w:rsid w:val="00D708C3"/>
    <w:rsid w:val="00D70BD8"/>
    <w:rsid w:val="00D71AFA"/>
    <w:rsid w:val="00D71C13"/>
    <w:rsid w:val="00D72A3E"/>
    <w:rsid w:val="00D72A7B"/>
    <w:rsid w:val="00D73045"/>
    <w:rsid w:val="00D73123"/>
    <w:rsid w:val="00D73741"/>
    <w:rsid w:val="00D73C62"/>
    <w:rsid w:val="00D74C82"/>
    <w:rsid w:val="00D75148"/>
    <w:rsid w:val="00D75DD1"/>
    <w:rsid w:val="00D772A0"/>
    <w:rsid w:val="00D77538"/>
    <w:rsid w:val="00D77BFA"/>
    <w:rsid w:val="00D83828"/>
    <w:rsid w:val="00D83A45"/>
    <w:rsid w:val="00D83B52"/>
    <w:rsid w:val="00D84726"/>
    <w:rsid w:val="00D84C54"/>
    <w:rsid w:val="00D85E99"/>
    <w:rsid w:val="00D875C9"/>
    <w:rsid w:val="00D90A1D"/>
    <w:rsid w:val="00D92B80"/>
    <w:rsid w:val="00D93CA8"/>
    <w:rsid w:val="00D93F1E"/>
    <w:rsid w:val="00D942EE"/>
    <w:rsid w:val="00D95549"/>
    <w:rsid w:val="00D9776B"/>
    <w:rsid w:val="00DA0C0F"/>
    <w:rsid w:val="00DA0F21"/>
    <w:rsid w:val="00DA1992"/>
    <w:rsid w:val="00DA3801"/>
    <w:rsid w:val="00DA3C12"/>
    <w:rsid w:val="00DA571D"/>
    <w:rsid w:val="00DA578C"/>
    <w:rsid w:val="00DA6482"/>
    <w:rsid w:val="00DA6C6E"/>
    <w:rsid w:val="00DA6CA7"/>
    <w:rsid w:val="00DA7399"/>
    <w:rsid w:val="00DB0234"/>
    <w:rsid w:val="00DB036C"/>
    <w:rsid w:val="00DB298D"/>
    <w:rsid w:val="00DB3E46"/>
    <w:rsid w:val="00DB464F"/>
    <w:rsid w:val="00DB4FAC"/>
    <w:rsid w:val="00DB548B"/>
    <w:rsid w:val="00DB5A9C"/>
    <w:rsid w:val="00DB656F"/>
    <w:rsid w:val="00DB6826"/>
    <w:rsid w:val="00DB6930"/>
    <w:rsid w:val="00DB6F91"/>
    <w:rsid w:val="00DC16A5"/>
    <w:rsid w:val="00DC1D94"/>
    <w:rsid w:val="00DC241B"/>
    <w:rsid w:val="00DC5430"/>
    <w:rsid w:val="00DC5785"/>
    <w:rsid w:val="00DC610B"/>
    <w:rsid w:val="00DC7A97"/>
    <w:rsid w:val="00DD0785"/>
    <w:rsid w:val="00DD0DAB"/>
    <w:rsid w:val="00DD1459"/>
    <w:rsid w:val="00DD14BC"/>
    <w:rsid w:val="00DD2152"/>
    <w:rsid w:val="00DD364A"/>
    <w:rsid w:val="00DD4A35"/>
    <w:rsid w:val="00DD56EA"/>
    <w:rsid w:val="00DD5AD8"/>
    <w:rsid w:val="00DD6206"/>
    <w:rsid w:val="00DE0786"/>
    <w:rsid w:val="00DE0A8C"/>
    <w:rsid w:val="00DE1530"/>
    <w:rsid w:val="00DE22C5"/>
    <w:rsid w:val="00DE22EF"/>
    <w:rsid w:val="00DE26B7"/>
    <w:rsid w:val="00DE2C12"/>
    <w:rsid w:val="00DE33EA"/>
    <w:rsid w:val="00DE3A5E"/>
    <w:rsid w:val="00DE49E7"/>
    <w:rsid w:val="00DE5232"/>
    <w:rsid w:val="00DE53E4"/>
    <w:rsid w:val="00DE5601"/>
    <w:rsid w:val="00DE5ABF"/>
    <w:rsid w:val="00DE6591"/>
    <w:rsid w:val="00DE7687"/>
    <w:rsid w:val="00DF021F"/>
    <w:rsid w:val="00DF0C2B"/>
    <w:rsid w:val="00DF20A4"/>
    <w:rsid w:val="00DF2738"/>
    <w:rsid w:val="00DF33FF"/>
    <w:rsid w:val="00DF3F84"/>
    <w:rsid w:val="00DF3FDD"/>
    <w:rsid w:val="00DF3FFE"/>
    <w:rsid w:val="00DF6381"/>
    <w:rsid w:val="00DF7661"/>
    <w:rsid w:val="00E00B40"/>
    <w:rsid w:val="00E00D93"/>
    <w:rsid w:val="00E01880"/>
    <w:rsid w:val="00E0203F"/>
    <w:rsid w:val="00E02229"/>
    <w:rsid w:val="00E03019"/>
    <w:rsid w:val="00E03D74"/>
    <w:rsid w:val="00E03FD4"/>
    <w:rsid w:val="00E04BD0"/>
    <w:rsid w:val="00E04CDB"/>
    <w:rsid w:val="00E04E01"/>
    <w:rsid w:val="00E05E37"/>
    <w:rsid w:val="00E066A8"/>
    <w:rsid w:val="00E06E78"/>
    <w:rsid w:val="00E07255"/>
    <w:rsid w:val="00E10EA3"/>
    <w:rsid w:val="00E1163E"/>
    <w:rsid w:val="00E118E4"/>
    <w:rsid w:val="00E11DD4"/>
    <w:rsid w:val="00E1241B"/>
    <w:rsid w:val="00E1283B"/>
    <w:rsid w:val="00E13481"/>
    <w:rsid w:val="00E1381C"/>
    <w:rsid w:val="00E13DB7"/>
    <w:rsid w:val="00E142BB"/>
    <w:rsid w:val="00E147BD"/>
    <w:rsid w:val="00E16F5D"/>
    <w:rsid w:val="00E1763D"/>
    <w:rsid w:val="00E17D8A"/>
    <w:rsid w:val="00E20C1A"/>
    <w:rsid w:val="00E20D70"/>
    <w:rsid w:val="00E21395"/>
    <w:rsid w:val="00E2155A"/>
    <w:rsid w:val="00E21C7C"/>
    <w:rsid w:val="00E22256"/>
    <w:rsid w:val="00E229D1"/>
    <w:rsid w:val="00E23102"/>
    <w:rsid w:val="00E231B1"/>
    <w:rsid w:val="00E23238"/>
    <w:rsid w:val="00E235D6"/>
    <w:rsid w:val="00E2447B"/>
    <w:rsid w:val="00E2452D"/>
    <w:rsid w:val="00E25661"/>
    <w:rsid w:val="00E26153"/>
    <w:rsid w:val="00E269A2"/>
    <w:rsid w:val="00E26A20"/>
    <w:rsid w:val="00E27270"/>
    <w:rsid w:val="00E2736B"/>
    <w:rsid w:val="00E27E18"/>
    <w:rsid w:val="00E30141"/>
    <w:rsid w:val="00E31DF2"/>
    <w:rsid w:val="00E31FA3"/>
    <w:rsid w:val="00E32BB3"/>
    <w:rsid w:val="00E33BE2"/>
    <w:rsid w:val="00E33C08"/>
    <w:rsid w:val="00E33D54"/>
    <w:rsid w:val="00E34278"/>
    <w:rsid w:val="00E34B91"/>
    <w:rsid w:val="00E34F9A"/>
    <w:rsid w:val="00E35539"/>
    <w:rsid w:val="00E35B41"/>
    <w:rsid w:val="00E35D85"/>
    <w:rsid w:val="00E36F36"/>
    <w:rsid w:val="00E37464"/>
    <w:rsid w:val="00E405F2"/>
    <w:rsid w:val="00E42842"/>
    <w:rsid w:val="00E428D5"/>
    <w:rsid w:val="00E436AD"/>
    <w:rsid w:val="00E46382"/>
    <w:rsid w:val="00E469CA"/>
    <w:rsid w:val="00E46D36"/>
    <w:rsid w:val="00E501C2"/>
    <w:rsid w:val="00E521A8"/>
    <w:rsid w:val="00E529FA"/>
    <w:rsid w:val="00E52A2F"/>
    <w:rsid w:val="00E52EFC"/>
    <w:rsid w:val="00E5309C"/>
    <w:rsid w:val="00E53AFA"/>
    <w:rsid w:val="00E54081"/>
    <w:rsid w:val="00E54A26"/>
    <w:rsid w:val="00E54A5B"/>
    <w:rsid w:val="00E5524F"/>
    <w:rsid w:val="00E55D48"/>
    <w:rsid w:val="00E56AEB"/>
    <w:rsid w:val="00E56C13"/>
    <w:rsid w:val="00E56F65"/>
    <w:rsid w:val="00E57667"/>
    <w:rsid w:val="00E60788"/>
    <w:rsid w:val="00E60C87"/>
    <w:rsid w:val="00E61D0F"/>
    <w:rsid w:val="00E61F2C"/>
    <w:rsid w:val="00E62D68"/>
    <w:rsid w:val="00E635DB"/>
    <w:rsid w:val="00E642E7"/>
    <w:rsid w:val="00E647A0"/>
    <w:rsid w:val="00E64B0C"/>
    <w:rsid w:val="00E64C04"/>
    <w:rsid w:val="00E662DE"/>
    <w:rsid w:val="00E66BD4"/>
    <w:rsid w:val="00E66CEE"/>
    <w:rsid w:val="00E679CE"/>
    <w:rsid w:val="00E70B75"/>
    <w:rsid w:val="00E712D9"/>
    <w:rsid w:val="00E716DE"/>
    <w:rsid w:val="00E742AE"/>
    <w:rsid w:val="00E744F4"/>
    <w:rsid w:val="00E74620"/>
    <w:rsid w:val="00E7475A"/>
    <w:rsid w:val="00E747BB"/>
    <w:rsid w:val="00E77010"/>
    <w:rsid w:val="00E77E1F"/>
    <w:rsid w:val="00E819AE"/>
    <w:rsid w:val="00E81E83"/>
    <w:rsid w:val="00E81EE1"/>
    <w:rsid w:val="00E82738"/>
    <w:rsid w:val="00E82D25"/>
    <w:rsid w:val="00E830C5"/>
    <w:rsid w:val="00E83A50"/>
    <w:rsid w:val="00E83EF1"/>
    <w:rsid w:val="00E84D79"/>
    <w:rsid w:val="00E85306"/>
    <w:rsid w:val="00E85434"/>
    <w:rsid w:val="00E855C3"/>
    <w:rsid w:val="00E85616"/>
    <w:rsid w:val="00E85805"/>
    <w:rsid w:val="00E85C50"/>
    <w:rsid w:val="00E85EE1"/>
    <w:rsid w:val="00E874AB"/>
    <w:rsid w:val="00E87886"/>
    <w:rsid w:val="00E90112"/>
    <w:rsid w:val="00E9060B"/>
    <w:rsid w:val="00E91502"/>
    <w:rsid w:val="00E9231F"/>
    <w:rsid w:val="00E93BDB"/>
    <w:rsid w:val="00E93E30"/>
    <w:rsid w:val="00E94E92"/>
    <w:rsid w:val="00E96F93"/>
    <w:rsid w:val="00E97B28"/>
    <w:rsid w:val="00EA06F6"/>
    <w:rsid w:val="00EA0797"/>
    <w:rsid w:val="00EA0850"/>
    <w:rsid w:val="00EA167C"/>
    <w:rsid w:val="00EA229D"/>
    <w:rsid w:val="00EA2928"/>
    <w:rsid w:val="00EA377B"/>
    <w:rsid w:val="00EA3C03"/>
    <w:rsid w:val="00EA3CE9"/>
    <w:rsid w:val="00EA40AF"/>
    <w:rsid w:val="00EA419F"/>
    <w:rsid w:val="00EA423E"/>
    <w:rsid w:val="00EA44F5"/>
    <w:rsid w:val="00EA505B"/>
    <w:rsid w:val="00EA50AC"/>
    <w:rsid w:val="00EA5118"/>
    <w:rsid w:val="00EA5F1A"/>
    <w:rsid w:val="00EA65C7"/>
    <w:rsid w:val="00EA753A"/>
    <w:rsid w:val="00EA76F4"/>
    <w:rsid w:val="00EA7ABD"/>
    <w:rsid w:val="00EB08D5"/>
    <w:rsid w:val="00EB0CEE"/>
    <w:rsid w:val="00EB104E"/>
    <w:rsid w:val="00EB2540"/>
    <w:rsid w:val="00EB3A9E"/>
    <w:rsid w:val="00EB4B9C"/>
    <w:rsid w:val="00EB5202"/>
    <w:rsid w:val="00EB520B"/>
    <w:rsid w:val="00EB5ACB"/>
    <w:rsid w:val="00EB5DFB"/>
    <w:rsid w:val="00EB64B8"/>
    <w:rsid w:val="00EB7C2D"/>
    <w:rsid w:val="00EB7EE7"/>
    <w:rsid w:val="00EC1950"/>
    <w:rsid w:val="00EC1CCC"/>
    <w:rsid w:val="00EC1DDE"/>
    <w:rsid w:val="00EC29AC"/>
    <w:rsid w:val="00EC4079"/>
    <w:rsid w:val="00EC5AAB"/>
    <w:rsid w:val="00EC6557"/>
    <w:rsid w:val="00EC6751"/>
    <w:rsid w:val="00EC6A12"/>
    <w:rsid w:val="00EC6CA9"/>
    <w:rsid w:val="00EC6CB3"/>
    <w:rsid w:val="00EC6D34"/>
    <w:rsid w:val="00EC7580"/>
    <w:rsid w:val="00EC7D4B"/>
    <w:rsid w:val="00ED050B"/>
    <w:rsid w:val="00ED07E0"/>
    <w:rsid w:val="00ED136E"/>
    <w:rsid w:val="00ED2737"/>
    <w:rsid w:val="00ED415E"/>
    <w:rsid w:val="00ED4820"/>
    <w:rsid w:val="00ED532E"/>
    <w:rsid w:val="00ED5CFA"/>
    <w:rsid w:val="00ED64F3"/>
    <w:rsid w:val="00ED6BFB"/>
    <w:rsid w:val="00ED6DB4"/>
    <w:rsid w:val="00ED7182"/>
    <w:rsid w:val="00EE0C63"/>
    <w:rsid w:val="00EE189E"/>
    <w:rsid w:val="00EE2391"/>
    <w:rsid w:val="00EE23C5"/>
    <w:rsid w:val="00EE2430"/>
    <w:rsid w:val="00EE24CE"/>
    <w:rsid w:val="00EE2807"/>
    <w:rsid w:val="00EE4E94"/>
    <w:rsid w:val="00EE5279"/>
    <w:rsid w:val="00EE5662"/>
    <w:rsid w:val="00EE5761"/>
    <w:rsid w:val="00EE6B5B"/>
    <w:rsid w:val="00EF07C6"/>
    <w:rsid w:val="00EF08CC"/>
    <w:rsid w:val="00EF15C4"/>
    <w:rsid w:val="00EF2583"/>
    <w:rsid w:val="00EF2888"/>
    <w:rsid w:val="00EF3F2F"/>
    <w:rsid w:val="00EF48DC"/>
    <w:rsid w:val="00EF4946"/>
    <w:rsid w:val="00EF4A09"/>
    <w:rsid w:val="00EF55C3"/>
    <w:rsid w:val="00EF573B"/>
    <w:rsid w:val="00EF5AB7"/>
    <w:rsid w:val="00EF5D35"/>
    <w:rsid w:val="00EF5ED3"/>
    <w:rsid w:val="00EF6055"/>
    <w:rsid w:val="00EF691E"/>
    <w:rsid w:val="00EF7715"/>
    <w:rsid w:val="00EF7D11"/>
    <w:rsid w:val="00F0024E"/>
    <w:rsid w:val="00F00A89"/>
    <w:rsid w:val="00F0224B"/>
    <w:rsid w:val="00F03C6E"/>
    <w:rsid w:val="00F042B3"/>
    <w:rsid w:val="00F05762"/>
    <w:rsid w:val="00F05DB1"/>
    <w:rsid w:val="00F06270"/>
    <w:rsid w:val="00F068EE"/>
    <w:rsid w:val="00F06958"/>
    <w:rsid w:val="00F06D82"/>
    <w:rsid w:val="00F0751D"/>
    <w:rsid w:val="00F07E73"/>
    <w:rsid w:val="00F10272"/>
    <w:rsid w:val="00F102C5"/>
    <w:rsid w:val="00F10C50"/>
    <w:rsid w:val="00F12FFD"/>
    <w:rsid w:val="00F14174"/>
    <w:rsid w:val="00F148CE"/>
    <w:rsid w:val="00F14F99"/>
    <w:rsid w:val="00F154E1"/>
    <w:rsid w:val="00F15923"/>
    <w:rsid w:val="00F16185"/>
    <w:rsid w:val="00F16202"/>
    <w:rsid w:val="00F166CD"/>
    <w:rsid w:val="00F17FDB"/>
    <w:rsid w:val="00F204C6"/>
    <w:rsid w:val="00F20A65"/>
    <w:rsid w:val="00F20E10"/>
    <w:rsid w:val="00F228AB"/>
    <w:rsid w:val="00F22C41"/>
    <w:rsid w:val="00F23977"/>
    <w:rsid w:val="00F23A80"/>
    <w:rsid w:val="00F23E65"/>
    <w:rsid w:val="00F24B3D"/>
    <w:rsid w:val="00F25278"/>
    <w:rsid w:val="00F25C5F"/>
    <w:rsid w:val="00F25D46"/>
    <w:rsid w:val="00F26028"/>
    <w:rsid w:val="00F26A89"/>
    <w:rsid w:val="00F26D78"/>
    <w:rsid w:val="00F2743E"/>
    <w:rsid w:val="00F301A9"/>
    <w:rsid w:val="00F30973"/>
    <w:rsid w:val="00F3301B"/>
    <w:rsid w:val="00F3321B"/>
    <w:rsid w:val="00F33423"/>
    <w:rsid w:val="00F34C88"/>
    <w:rsid w:val="00F35019"/>
    <w:rsid w:val="00F36558"/>
    <w:rsid w:val="00F36745"/>
    <w:rsid w:val="00F36863"/>
    <w:rsid w:val="00F36CFF"/>
    <w:rsid w:val="00F36FF9"/>
    <w:rsid w:val="00F41166"/>
    <w:rsid w:val="00F4138E"/>
    <w:rsid w:val="00F4156F"/>
    <w:rsid w:val="00F4531E"/>
    <w:rsid w:val="00F46306"/>
    <w:rsid w:val="00F46EE0"/>
    <w:rsid w:val="00F473E1"/>
    <w:rsid w:val="00F47627"/>
    <w:rsid w:val="00F47CB7"/>
    <w:rsid w:val="00F502F6"/>
    <w:rsid w:val="00F50301"/>
    <w:rsid w:val="00F5078A"/>
    <w:rsid w:val="00F50E3C"/>
    <w:rsid w:val="00F51241"/>
    <w:rsid w:val="00F5133D"/>
    <w:rsid w:val="00F5199F"/>
    <w:rsid w:val="00F519CB"/>
    <w:rsid w:val="00F519EC"/>
    <w:rsid w:val="00F51A97"/>
    <w:rsid w:val="00F51EF1"/>
    <w:rsid w:val="00F52196"/>
    <w:rsid w:val="00F52640"/>
    <w:rsid w:val="00F53B0C"/>
    <w:rsid w:val="00F54992"/>
    <w:rsid w:val="00F54C0F"/>
    <w:rsid w:val="00F54C2A"/>
    <w:rsid w:val="00F5620A"/>
    <w:rsid w:val="00F56922"/>
    <w:rsid w:val="00F56925"/>
    <w:rsid w:val="00F56B85"/>
    <w:rsid w:val="00F56CD1"/>
    <w:rsid w:val="00F57937"/>
    <w:rsid w:val="00F606C5"/>
    <w:rsid w:val="00F60F30"/>
    <w:rsid w:val="00F614D4"/>
    <w:rsid w:val="00F628E9"/>
    <w:rsid w:val="00F6297E"/>
    <w:rsid w:val="00F634D0"/>
    <w:rsid w:val="00F637A9"/>
    <w:rsid w:val="00F63806"/>
    <w:rsid w:val="00F638DD"/>
    <w:rsid w:val="00F63A74"/>
    <w:rsid w:val="00F64B12"/>
    <w:rsid w:val="00F65323"/>
    <w:rsid w:val="00F65691"/>
    <w:rsid w:val="00F66857"/>
    <w:rsid w:val="00F66CBE"/>
    <w:rsid w:val="00F67239"/>
    <w:rsid w:val="00F67988"/>
    <w:rsid w:val="00F67D57"/>
    <w:rsid w:val="00F7090D"/>
    <w:rsid w:val="00F71A4A"/>
    <w:rsid w:val="00F71DD3"/>
    <w:rsid w:val="00F7207A"/>
    <w:rsid w:val="00F724AC"/>
    <w:rsid w:val="00F73898"/>
    <w:rsid w:val="00F73BFC"/>
    <w:rsid w:val="00F749B9"/>
    <w:rsid w:val="00F7551C"/>
    <w:rsid w:val="00F756CE"/>
    <w:rsid w:val="00F7677D"/>
    <w:rsid w:val="00F76D63"/>
    <w:rsid w:val="00F7726D"/>
    <w:rsid w:val="00F77E6C"/>
    <w:rsid w:val="00F801DC"/>
    <w:rsid w:val="00F80B38"/>
    <w:rsid w:val="00F814F9"/>
    <w:rsid w:val="00F8190F"/>
    <w:rsid w:val="00F823A5"/>
    <w:rsid w:val="00F82798"/>
    <w:rsid w:val="00F82A8F"/>
    <w:rsid w:val="00F8321B"/>
    <w:rsid w:val="00F835C3"/>
    <w:rsid w:val="00F83A48"/>
    <w:rsid w:val="00F847FF"/>
    <w:rsid w:val="00F859F7"/>
    <w:rsid w:val="00F868A7"/>
    <w:rsid w:val="00F870FB"/>
    <w:rsid w:val="00F87301"/>
    <w:rsid w:val="00F901AA"/>
    <w:rsid w:val="00F90635"/>
    <w:rsid w:val="00F90E51"/>
    <w:rsid w:val="00F91216"/>
    <w:rsid w:val="00F915D2"/>
    <w:rsid w:val="00F91B02"/>
    <w:rsid w:val="00F91C5D"/>
    <w:rsid w:val="00F92875"/>
    <w:rsid w:val="00F92E5C"/>
    <w:rsid w:val="00F934E2"/>
    <w:rsid w:val="00F9365D"/>
    <w:rsid w:val="00F936A7"/>
    <w:rsid w:val="00F93707"/>
    <w:rsid w:val="00F9647B"/>
    <w:rsid w:val="00F964BB"/>
    <w:rsid w:val="00F96F71"/>
    <w:rsid w:val="00FA0C55"/>
    <w:rsid w:val="00FA10CC"/>
    <w:rsid w:val="00FA1124"/>
    <w:rsid w:val="00FA1A91"/>
    <w:rsid w:val="00FA22C1"/>
    <w:rsid w:val="00FA25D8"/>
    <w:rsid w:val="00FA2803"/>
    <w:rsid w:val="00FA323F"/>
    <w:rsid w:val="00FA3957"/>
    <w:rsid w:val="00FA5DB9"/>
    <w:rsid w:val="00FA6351"/>
    <w:rsid w:val="00FA668D"/>
    <w:rsid w:val="00FA6782"/>
    <w:rsid w:val="00FA6B82"/>
    <w:rsid w:val="00FB04F8"/>
    <w:rsid w:val="00FB05C4"/>
    <w:rsid w:val="00FB0966"/>
    <w:rsid w:val="00FB0B23"/>
    <w:rsid w:val="00FB0E13"/>
    <w:rsid w:val="00FB1B2C"/>
    <w:rsid w:val="00FB32A0"/>
    <w:rsid w:val="00FB3377"/>
    <w:rsid w:val="00FB3DA9"/>
    <w:rsid w:val="00FB427C"/>
    <w:rsid w:val="00FB510C"/>
    <w:rsid w:val="00FB657C"/>
    <w:rsid w:val="00FB7266"/>
    <w:rsid w:val="00FB7940"/>
    <w:rsid w:val="00FB7C35"/>
    <w:rsid w:val="00FB7EFA"/>
    <w:rsid w:val="00FC11E0"/>
    <w:rsid w:val="00FC2305"/>
    <w:rsid w:val="00FC2D99"/>
    <w:rsid w:val="00FC4909"/>
    <w:rsid w:val="00FC518F"/>
    <w:rsid w:val="00FC7A99"/>
    <w:rsid w:val="00FD40F2"/>
    <w:rsid w:val="00FD413B"/>
    <w:rsid w:val="00FD4AFB"/>
    <w:rsid w:val="00FD645C"/>
    <w:rsid w:val="00FD73FC"/>
    <w:rsid w:val="00FD754C"/>
    <w:rsid w:val="00FD7D01"/>
    <w:rsid w:val="00FE008B"/>
    <w:rsid w:val="00FE0284"/>
    <w:rsid w:val="00FE0668"/>
    <w:rsid w:val="00FE1282"/>
    <w:rsid w:val="00FE20B9"/>
    <w:rsid w:val="00FE224A"/>
    <w:rsid w:val="00FE2A5C"/>
    <w:rsid w:val="00FE34F8"/>
    <w:rsid w:val="00FE3A35"/>
    <w:rsid w:val="00FE45F0"/>
    <w:rsid w:val="00FE4B81"/>
    <w:rsid w:val="00FE4EFA"/>
    <w:rsid w:val="00FE5860"/>
    <w:rsid w:val="00FE7CBC"/>
    <w:rsid w:val="00FF0161"/>
    <w:rsid w:val="00FF0513"/>
    <w:rsid w:val="00FF1EE1"/>
    <w:rsid w:val="00FF2701"/>
    <w:rsid w:val="00FF2778"/>
    <w:rsid w:val="00FF2F18"/>
    <w:rsid w:val="00FF47F0"/>
    <w:rsid w:val="00FF4FFC"/>
    <w:rsid w:val="00FF5C9F"/>
    <w:rsid w:val="00FF6209"/>
    <w:rsid w:val="00FF6504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574D22"/>
  <w15:docId w15:val="{93013A49-4D33-4E96-A359-BFBA52E22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paragraph" w:styleId="Heading1">
    <w:name w:val="heading 1"/>
    <w:basedOn w:val="Normal"/>
    <w:next w:val="Normal"/>
    <w:link w:val="Heading1Char"/>
    <w:qFormat/>
    <w:rsid w:val="00750142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Times New Roman" w:eastAsia="Times New Roman" w:hAnsi="Times New Roman" w:cs="Times New Roman"/>
      <w:sz w:val="24"/>
      <w:szCs w:val="20"/>
      <w:lang w:val="en-GB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750142"/>
    <w:rPr>
      <w:rFonts w:ascii="Times New Roman" w:eastAsia="Times New Roman" w:hAnsi="Times New Roman" w:cs="Times New Roman"/>
      <w:sz w:val="24"/>
      <w:szCs w:val="20"/>
      <w:lang w:val="en-GB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ovic\Desktop\Memorandum\Memorandum%20finan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62634D-1B6A-4B91-9AA2-3C0A7AF4F2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5DF606-D97F-4EE5-AB59-5939269BC2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05F97F7-4DD4-408C-8968-80C4DD0474F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B31520-DE95-4B36-B3F1-2072CC2950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 financije</Template>
  <TotalTime>10</TotalTime>
  <Pages>9</Pages>
  <Words>2841</Words>
  <Characters>16199</Characters>
  <Application>Microsoft Office Word</Application>
  <DocSecurity>0</DocSecurity>
  <Lines>134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Lidija Malović</dc:creator>
  <cp:lastModifiedBy>Mirela Presečan</cp:lastModifiedBy>
  <cp:revision>5</cp:revision>
  <cp:lastPrinted>2022-02-10T10:51:00Z</cp:lastPrinted>
  <dcterms:created xsi:type="dcterms:W3CDTF">2023-02-14T12:36:00Z</dcterms:created>
  <dcterms:modified xsi:type="dcterms:W3CDTF">2023-02-14T12:42:00Z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